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7E4C" w:rsidRPr="00B345DA" w:rsidRDefault="00227E4C" w:rsidP="00227E4C">
      <w:pPr>
        <w:pStyle w:val="a3"/>
        <w:spacing w:after="0" w:line="240" w:lineRule="auto"/>
        <w:ind w:left="0"/>
        <w:jc w:val="right"/>
        <w:rPr>
          <w:rFonts w:ascii="Times New Roman" w:hAnsi="Times New Roman"/>
          <w:sz w:val="16"/>
          <w:szCs w:val="16"/>
        </w:rPr>
      </w:pPr>
    </w:p>
    <w:p w:rsidR="00DE18CA" w:rsidRDefault="00DE18CA" w:rsidP="00DE18CA">
      <w:pPr>
        <w:jc w:val="center"/>
      </w:pPr>
    </w:p>
    <w:p w:rsidR="004B6D82" w:rsidRPr="00B345DA" w:rsidRDefault="00690B5C" w:rsidP="004B6D82">
      <w:pPr>
        <w:jc w:val="center"/>
        <w:rPr>
          <w:b/>
          <w:sz w:val="16"/>
          <w:szCs w:val="16"/>
        </w:rPr>
      </w:pPr>
      <w:r>
        <w:rPr>
          <w:b/>
          <w:noProof/>
          <w:sz w:val="16"/>
          <w:szCs w:val="16"/>
        </w:rPr>
        <w:lastRenderedPageBreak/>
        <w:drawing>
          <wp:inline distT="0" distB="0" distL="0" distR="0">
            <wp:extent cx="9874885" cy="7410082"/>
            <wp:effectExtent l="0" t="0" r="0" b="0"/>
            <wp:docPr id="1" name="Рисунок 1" descr="C:\Users\User\Desktop\IMG_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4885" cy="7410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4B6D82" w:rsidRPr="00B345DA">
        <w:rPr>
          <w:b/>
          <w:sz w:val="16"/>
          <w:szCs w:val="16"/>
        </w:rPr>
        <w:lastRenderedPageBreak/>
        <w:t>ПОЯСНИТЕЛЬНАЯ ЗАПИСКА</w:t>
      </w:r>
    </w:p>
    <w:p w:rsidR="004B6D82" w:rsidRPr="00B345DA" w:rsidRDefault="004B6D82" w:rsidP="004B6D82">
      <w:pPr>
        <w:jc w:val="center"/>
        <w:rPr>
          <w:sz w:val="16"/>
          <w:szCs w:val="16"/>
        </w:rPr>
      </w:pPr>
    </w:p>
    <w:p w:rsidR="004B6D82" w:rsidRPr="00B345DA" w:rsidRDefault="004B6D82" w:rsidP="00E836F6">
      <w:pPr>
        <w:ind w:firstLine="425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Данная рабочая программа разработана для преподавания предмета «Русский язык» в 5 классе.</w:t>
      </w:r>
    </w:p>
    <w:p w:rsidR="004B6D82" w:rsidRPr="00B345DA" w:rsidRDefault="004B6D82" w:rsidP="00E836F6">
      <w:pPr>
        <w:ind w:firstLine="425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Документы, на основании которых составлена программа:</w:t>
      </w:r>
    </w:p>
    <w:p w:rsidR="00E836F6" w:rsidRPr="00B345DA" w:rsidRDefault="00E836F6" w:rsidP="003040E2">
      <w:pPr>
        <w:numPr>
          <w:ilvl w:val="0"/>
          <w:numId w:val="1"/>
        </w:numPr>
        <w:tabs>
          <w:tab w:val="left" w:pos="284"/>
        </w:tabs>
        <w:ind w:left="0" w:firstLine="0"/>
        <w:contextualSpacing/>
        <w:jc w:val="both"/>
        <w:rPr>
          <w:rFonts w:eastAsia="Calibri"/>
          <w:sz w:val="16"/>
          <w:szCs w:val="16"/>
        </w:rPr>
      </w:pPr>
      <w:r w:rsidRPr="00B345DA">
        <w:rPr>
          <w:rFonts w:eastAsia="Calibri"/>
          <w:sz w:val="16"/>
          <w:szCs w:val="16"/>
        </w:rPr>
        <w:t>Закон об образовании Р</w:t>
      </w:r>
      <w:r w:rsidR="009A5FC0" w:rsidRPr="00B345DA">
        <w:rPr>
          <w:rFonts w:eastAsia="Calibri"/>
          <w:sz w:val="16"/>
          <w:szCs w:val="16"/>
        </w:rPr>
        <w:t xml:space="preserve">оссийской </w:t>
      </w:r>
      <w:r w:rsidR="007B1450" w:rsidRPr="00B345DA">
        <w:rPr>
          <w:rFonts w:eastAsia="Calibri"/>
          <w:sz w:val="16"/>
          <w:szCs w:val="16"/>
        </w:rPr>
        <w:t>Федерации</w:t>
      </w:r>
      <w:r w:rsidRPr="00B345DA">
        <w:rPr>
          <w:sz w:val="16"/>
          <w:szCs w:val="16"/>
        </w:rPr>
        <w:t>;</w:t>
      </w:r>
    </w:p>
    <w:p w:rsidR="00E836F6" w:rsidRPr="00B345DA" w:rsidRDefault="00E836F6" w:rsidP="003040E2">
      <w:pPr>
        <w:numPr>
          <w:ilvl w:val="0"/>
          <w:numId w:val="1"/>
        </w:numPr>
        <w:tabs>
          <w:tab w:val="left" w:pos="284"/>
        </w:tabs>
        <w:ind w:left="0" w:firstLine="0"/>
        <w:contextualSpacing/>
        <w:jc w:val="both"/>
        <w:rPr>
          <w:sz w:val="16"/>
          <w:szCs w:val="16"/>
        </w:rPr>
      </w:pPr>
      <w:r w:rsidRPr="00B345DA">
        <w:rPr>
          <w:rFonts w:eastAsia="Calibri"/>
          <w:sz w:val="16"/>
          <w:szCs w:val="16"/>
        </w:rPr>
        <w:t>Фундаментальное ядро содержания  общего образования</w:t>
      </w:r>
      <w:r w:rsidRPr="00B345DA">
        <w:rPr>
          <w:sz w:val="16"/>
          <w:szCs w:val="16"/>
        </w:rPr>
        <w:t>;</w:t>
      </w:r>
    </w:p>
    <w:p w:rsidR="00E836F6" w:rsidRPr="00B345DA" w:rsidRDefault="00E836F6" w:rsidP="003040E2">
      <w:pPr>
        <w:numPr>
          <w:ilvl w:val="0"/>
          <w:numId w:val="1"/>
        </w:numPr>
        <w:tabs>
          <w:tab w:val="left" w:pos="284"/>
        </w:tabs>
        <w:ind w:left="0" w:firstLine="0"/>
        <w:contextualSpacing/>
        <w:jc w:val="both"/>
        <w:rPr>
          <w:sz w:val="16"/>
          <w:szCs w:val="16"/>
        </w:rPr>
      </w:pPr>
      <w:r w:rsidRPr="00B345DA">
        <w:rPr>
          <w:color w:val="25232A"/>
          <w:sz w:val="16"/>
          <w:szCs w:val="16"/>
        </w:rPr>
        <w:t>Федеральный государственный образовательный стандарт основного общего образования (Утвержден приказом Министерства образования и науки Российской Федерации от «17» декабря 2010 г. № 1897);</w:t>
      </w:r>
    </w:p>
    <w:p w:rsidR="00E836F6" w:rsidRPr="00B345DA" w:rsidRDefault="00E836F6" w:rsidP="003040E2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Федеральный компонент государственного стандарта общего образования;</w:t>
      </w:r>
    </w:p>
    <w:p w:rsidR="00EB28B0" w:rsidRPr="00B345DA" w:rsidRDefault="00EB28B0" w:rsidP="003040E2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Style w:val="FontStyle81"/>
          <w:sz w:val="16"/>
          <w:szCs w:val="16"/>
        </w:rPr>
      </w:pPr>
      <w:r w:rsidRPr="00B345DA">
        <w:rPr>
          <w:rStyle w:val="FontStyle81"/>
          <w:sz w:val="16"/>
          <w:szCs w:val="16"/>
        </w:rPr>
        <w:t>Основн</w:t>
      </w:r>
      <w:r w:rsidR="009A5FC0" w:rsidRPr="00B345DA">
        <w:rPr>
          <w:rStyle w:val="FontStyle81"/>
          <w:sz w:val="16"/>
          <w:szCs w:val="16"/>
        </w:rPr>
        <w:t>ая</w:t>
      </w:r>
      <w:r w:rsidRPr="00B345DA">
        <w:rPr>
          <w:rStyle w:val="FontStyle81"/>
          <w:sz w:val="16"/>
          <w:szCs w:val="16"/>
        </w:rPr>
        <w:t xml:space="preserve"> образовательн</w:t>
      </w:r>
      <w:r w:rsidR="009A5FC0" w:rsidRPr="00B345DA">
        <w:rPr>
          <w:rStyle w:val="FontStyle81"/>
          <w:sz w:val="16"/>
          <w:szCs w:val="16"/>
        </w:rPr>
        <w:t>ая</w:t>
      </w:r>
      <w:r w:rsidRPr="00B345DA">
        <w:rPr>
          <w:rStyle w:val="FontStyle81"/>
          <w:sz w:val="16"/>
          <w:szCs w:val="16"/>
        </w:rPr>
        <w:t xml:space="preserve"> программ</w:t>
      </w:r>
      <w:r w:rsidR="009A5FC0" w:rsidRPr="00B345DA">
        <w:rPr>
          <w:rStyle w:val="FontStyle81"/>
          <w:sz w:val="16"/>
          <w:szCs w:val="16"/>
        </w:rPr>
        <w:t>а</w:t>
      </w:r>
      <w:r w:rsidRPr="00B345DA">
        <w:rPr>
          <w:rStyle w:val="FontStyle81"/>
          <w:sz w:val="16"/>
          <w:szCs w:val="16"/>
        </w:rPr>
        <w:t xml:space="preserve"> основного общего образования  </w:t>
      </w:r>
      <w:r w:rsidR="00E338B4" w:rsidRPr="00B345DA">
        <w:rPr>
          <w:rStyle w:val="FontStyle81"/>
          <w:sz w:val="16"/>
          <w:szCs w:val="16"/>
        </w:rPr>
        <w:t>ГБОУ СОШ № 2</w:t>
      </w:r>
      <w:r w:rsidR="007B1450" w:rsidRPr="00B345DA">
        <w:rPr>
          <w:rStyle w:val="FontStyle81"/>
          <w:sz w:val="16"/>
          <w:szCs w:val="16"/>
        </w:rPr>
        <w:t>.</w:t>
      </w:r>
    </w:p>
    <w:p w:rsidR="00E836F6" w:rsidRPr="00B345DA" w:rsidRDefault="00EB28B0" w:rsidP="003040E2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Программы основного общего образования по русскому языку</w:t>
      </w:r>
      <w:r w:rsidR="00E836F6" w:rsidRPr="00B345DA">
        <w:rPr>
          <w:rFonts w:ascii="Times New Roman" w:hAnsi="Times New Roman"/>
          <w:sz w:val="16"/>
          <w:szCs w:val="16"/>
        </w:rPr>
        <w:t>;</w:t>
      </w:r>
    </w:p>
    <w:p w:rsidR="00E836F6" w:rsidRPr="00B345DA" w:rsidRDefault="00EB28B0" w:rsidP="003040E2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Программы по русскому языку к учебнику для 5 класса общеобразовательной школы авторов М.Т. Баранова, Т.А. Ладыженской, Л.А. Тростенцовой и др., 201</w:t>
      </w:r>
      <w:r w:rsidR="00E338B4" w:rsidRPr="00B345DA">
        <w:rPr>
          <w:rFonts w:ascii="Times New Roman" w:hAnsi="Times New Roman"/>
          <w:sz w:val="16"/>
          <w:szCs w:val="16"/>
        </w:rPr>
        <w:t>6</w:t>
      </w:r>
      <w:r w:rsidR="007B1450" w:rsidRPr="00B345DA">
        <w:rPr>
          <w:rFonts w:ascii="Times New Roman" w:hAnsi="Times New Roman"/>
          <w:sz w:val="16"/>
          <w:szCs w:val="16"/>
        </w:rPr>
        <w:t xml:space="preserve"> г.</w:t>
      </w:r>
      <w:r w:rsidR="00E836F6" w:rsidRPr="00B345DA">
        <w:rPr>
          <w:rFonts w:ascii="Times New Roman" w:hAnsi="Times New Roman"/>
          <w:sz w:val="16"/>
          <w:szCs w:val="16"/>
        </w:rPr>
        <w:t xml:space="preserve">; </w:t>
      </w:r>
    </w:p>
    <w:p w:rsidR="00227E4C" w:rsidRPr="00B345DA" w:rsidRDefault="009A5FC0" w:rsidP="003040E2">
      <w:pPr>
        <w:pStyle w:val="a3"/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0"/>
        <w:jc w:val="both"/>
        <w:rPr>
          <w:sz w:val="16"/>
          <w:szCs w:val="16"/>
        </w:rPr>
      </w:pPr>
      <w:r w:rsidRPr="00B345DA">
        <w:rPr>
          <w:rFonts w:ascii="Times New Roman" w:eastAsia="Times New Roman" w:hAnsi="Times New Roman"/>
          <w:sz w:val="16"/>
          <w:szCs w:val="16"/>
          <w:lang w:eastAsia="ru-RU"/>
        </w:rPr>
        <w:t>П</w:t>
      </w:r>
      <w:r w:rsidR="00E836F6" w:rsidRPr="00B345DA">
        <w:rPr>
          <w:rFonts w:ascii="Times New Roman" w:eastAsia="Times New Roman" w:hAnsi="Times New Roman"/>
          <w:sz w:val="16"/>
          <w:szCs w:val="16"/>
          <w:lang w:eastAsia="ru-RU"/>
        </w:rPr>
        <w:t>риказ</w:t>
      </w:r>
      <w:r w:rsidRPr="00B345DA">
        <w:rPr>
          <w:rFonts w:ascii="Times New Roman" w:eastAsia="Times New Roman" w:hAnsi="Times New Roman"/>
          <w:sz w:val="16"/>
          <w:szCs w:val="16"/>
          <w:lang w:eastAsia="ru-RU"/>
        </w:rPr>
        <w:t xml:space="preserve"> </w:t>
      </w:r>
      <w:r w:rsidR="00E836F6" w:rsidRPr="00B345DA">
        <w:rPr>
          <w:rFonts w:ascii="Times New Roman" w:eastAsia="Times New Roman" w:hAnsi="Times New Roman"/>
          <w:sz w:val="16"/>
          <w:szCs w:val="16"/>
          <w:lang w:eastAsia="ru-RU"/>
        </w:rPr>
        <w:t>Минобрнауки России от 19.12.2012 N 1067</w:t>
      </w:r>
      <w:r w:rsidR="00EB28B0" w:rsidRPr="00B345DA">
        <w:rPr>
          <w:rFonts w:ascii="Times New Roman" w:eastAsia="Times New Roman" w:hAnsi="Times New Roman"/>
          <w:sz w:val="16"/>
          <w:szCs w:val="16"/>
          <w:lang w:eastAsia="ru-RU"/>
        </w:rPr>
        <w:t>от 31 марта 2014 г.  № 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</w:t>
      </w:r>
    </w:p>
    <w:p w:rsidR="00227E4C" w:rsidRPr="00B345DA" w:rsidRDefault="007B1450" w:rsidP="004653C5">
      <w:pPr>
        <w:pStyle w:val="1"/>
        <w:tabs>
          <w:tab w:val="left" w:pos="284"/>
        </w:tabs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Программа детализирует и раскрывает содержание стандарта, определяет общую стратегию обучения, воспитания и развития учащихся средствами учебного предмета в соответствии с целями изучения русского языка, которые определены стандартом для базового уровня.</w:t>
      </w:r>
    </w:p>
    <w:p w:rsidR="004653C5" w:rsidRPr="00B345DA" w:rsidRDefault="004653C5" w:rsidP="004653C5">
      <w:pPr>
        <w:ind w:firstLine="425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Федеральный государственный образовательный стандарт основного общего образования определяет специфику совершенствования преподавания русского языка в следующих направлениях:</w:t>
      </w:r>
    </w:p>
    <w:p w:rsidR="004653C5" w:rsidRPr="00B345DA" w:rsidRDefault="004653C5" w:rsidP="003040E2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утверждение личностно-ориентированной парадигмы образования в целом,</w:t>
      </w:r>
    </w:p>
    <w:p w:rsidR="004653C5" w:rsidRPr="00B345DA" w:rsidRDefault="004653C5" w:rsidP="003040E2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ориентация на планируемые результаты обучения,</w:t>
      </w:r>
    </w:p>
    <w:p w:rsidR="004653C5" w:rsidRPr="00B345DA" w:rsidRDefault="004653C5" w:rsidP="003040E2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усиление метапредметной образовательной функции родного языка в учебно-воспитательном процессе,</w:t>
      </w:r>
    </w:p>
    <w:p w:rsidR="004653C5" w:rsidRPr="00B345DA" w:rsidRDefault="004653C5" w:rsidP="003040E2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реализация системно-деятельностного подхода в образовании,</w:t>
      </w:r>
    </w:p>
    <w:p w:rsidR="004653C5" w:rsidRPr="00B345DA" w:rsidRDefault="004653C5" w:rsidP="003040E2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формирование функциональной грамотности как способности максимально быстро адаптироваться во внешней среде и активно в ней функционировать,</w:t>
      </w:r>
    </w:p>
    <w:p w:rsidR="004653C5" w:rsidRPr="00B345DA" w:rsidRDefault="004653C5" w:rsidP="003040E2">
      <w:pPr>
        <w:pStyle w:val="a3"/>
        <w:numPr>
          <w:ilvl w:val="0"/>
          <w:numId w:val="3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реализация компетентностного подхода в обучении: формирование коммуникативной, языковой, лингвистической (языковедческой) и культуроведческой компетенций.</w:t>
      </w:r>
    </w:p>
    <w:p w:rsidR="00752261" w:rsidRPr="00B345DA" w:rsidRDefault="00752261" w:rsidP="004653C5">
      <w:pPr>
        <w:ind w:firstLine="425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Основная задача обучения русскому языку заключается в органическом сочетании, с одной стороны, освоения знаний об устройстве и функционировании родного языка, норм современного литературного языка, умения пользоваться его богатейшими стилистическими ресурсами, а с другой стороны </w:t>
      </w:r>
      <w:r w:rsidR="00D44223" w:rsidRPr="00B345DA">
        <w:rPr>
          <w:sz w:val="16"/>
          <w:szCs w:val="16"/>
        </w:rPr>
        <w:t>–</w:t>
      </w:r>
      <w:r w:rsidRPr="00B345DA">
        <w:rPr>
          <w:sz w:val="16"/>
          <w:szCs w:val="16"/>
        </w:rPr>
        <w:t xml:space="preserve"> интенсивного развития речемыслительных, интеллектуальных, творческих способностей, а также духовно-нравственных и эстетических качеств личности школьника.</w:t>
      </w:r>
    </w:p>
    <w:p w:rsidR="00DB15BE" w:rsidRPr="00B345DA" w:rsidRDefault="00DB15BE" w:rsidP="00D924ED">
      <w:pPr>
        <w:tabs>
          <w:tab w:val="left" w:pos="284"/>
          <w:tab w:val="left" w:pos="426"/>
        </w:tabs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Данная рабочая программа учитывает современные дидактико-психологические тенденции, связанные с вариативным развивающим образованием и требованиями ФГОС. Поэтому в ее основу положены педагогические и дидактические принципы вариативного развивающего образования, изложенные в концепции Образовательной программы «Школа 2100»:</w:t>
      </w:r>
    </w:p>
    <w:p w:rsidR="00DB15BE" w:rsidRPr="00B345DA" w:rsidRDefault="00DB15BE" w:rsidP="003040E2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16"/>
          <w:szCs w:val="16"/>
        </w:rPr>
      </w:pPr>
      <w:r w:rsidRPr="00B345DA">
        <w:rPr>
          <w:rFonts w:ascii="Times New Roman" w:hAnsi="Times New Roman"/>
          <w:b/>
          <w:color w:val="000000"/>
          <w:sz w:val="16"/>
          <w:szCs w:val="16"/>
        </w:rPr>
        <w:t xml:space="preserve">личностно-ориентированные принципы: </w:t>
      </w:r>
      <w:r w:rsidRPr="00B345DA">
        <w:rPr>
          <w:rFonts w:ascii="Times New Roman" w:hAnsi="Times New Roman"/>
          <w:color w:val="000000"/>
          <w:sz w:val="16"/>
          <w:szCs w:val="16"/>
        </w:rPr>
        <w:t>принцип адаптивности, принцип развития, принцип психологической комфортности.</w:t>
      </w:r>
    </w:p>
    <w:p w:rsidR="00DB15BE" w:rsidRPr="00B345DA" w:rsidRDefault="00DB15BE" w:rsidP="003040E2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16"/>
          <w:szCs w:val="16"/>
        </w:rPr>
      </w:pPr>
      <w:r w:rsidRPr="00B345DA">
        <w:rPr>
          <w:rFonts w:ascii="Times New Roman" w:hAnsi="Times New Roman"/>
          <w:b/>
          <w:color w:val="000000"/>
          <w:sz w:val="16"/>
          <w:szCs w:val="16"/>
        </w:rPr>
        <w:t>культурно-ориентированные принципы</w:t>
      </w:r>
      <w:r w:rsidRPr="00B345DA">
        <w:rPr>
          <w:rFonts w:ascii="Times New Roman" w:hAnsi="Times New Roman"/>
          <w:color w:val="000000"/>
          <w:sz w:val="16"/>
          <w:szCs w:val="16"/>
        </w:rPr>
        <w:t>:</w:t>
      </w:r>
      <w:r w:rsidRPr="00B345DA">
        <w:rPr>
          <w:rFonts w:ascii="Times New Roman" w:hAnsi="Times New Roman"/>
          <w:b/>
          <w:color w:val="000000"/>
          <w:sz w:val="16"/>
          <w:szCs w:val="16"/>
        </w:rPr>
        <w:t xml:space="preserve"> </w:t>
      </w:r>
      <w:r w:rsidRPr="00B345DA">
        <w:rPr>
          <w:rFonts w:ascii="Times New Roman" w:hAnsi="Times New Roman"/>
          <w:color w:val="000000"/>
          <w:sz w:val="16"/>
          <w:szCs w:val="16"/>
        </w:rPr>
        <w:t>принцип образа мира, принцип целостности содержания образования, принцип систематичности, принцип смыслового отношения к миру, принцип ориентировочной функции знаний, принцип овладения культурой.</w:t>
      </w:r>
    </w:p>
    <w:p w:rsidR="000015C3" w:rsidRPr="00B345DA" w:rsidRDefault="00DB15BE" w:rsidP="003040E2">
      <w:pPr>
        <w:pStyle w:val="a3"/>
        <w:numPr>
          <w:ilvl w:val="0"/>
          <w:numId w:val="3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16"/>
          <w:szCs w:val="16"/>
        </w:rPr>
      </w:pPr>
      <w:r w:rsidRPr="00B345DA">
        <w:rPr>
          <w:rFonts w:ascii="Times New Roman" w:hAnsi="Times New Roman"/>
          <w:b/>
          <w:color w:val="000000"/>
          <w:sz w:val="16"/>
          <w:szCs w:val="16"/>
        </w:rPr>
        <w:t>деятельностно-ориентированные принципы</w:t>
      </w:r>
      <w:r w:rsidRPr="00B345DA">
        <w:rPr>
          <w:rFonts w:ascii="Times New Roman" w:hAnsi="Times New Roman"/>
          <w:color w:val="000000"/>
          <w:sz w:val="16"/>
          <w:szCs w:val="16"/>
        </w:rPr>
        <w:t>: принцип обучения деятельности, принцип управляемого перехода от деятельности в учебной ситуации к деятельности в жизненной ситуации, принцип управляемого перехода от совместной учебно-познавательной деятельности к самостоятельной деятельности ученика, принцип опоры на предшествующее (спонтанное) развитие.</w:t>
      </w:r>
    </w:p>
    <w:p w:rsidR="00F059DF" w:rsidRPr="00B345DA" w:rsidRDefault="00F059DF" w:rsidP="00F059DF">
      <w:pPr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Программа обеспечивает преемственность обучения с подготовкой учащихся в начальной школе и разработана на основе Примерной программы основного общего образования по русскому языку, созданной с учётом программы духовно-нравственного развития и воспита</w:t>
      </w:r>
      <w:r w:rsidRPr="00B345DA">
        <w:rPr>
          <w:sz w:val="16"/>
          <w:szCs w:val="16"/>
        </w:rPr>
        <w:softHyphen/>
        <w:t>ния личности гражданина России, фундаментального ядра содержания общего образования по русскому языку, требований к результатам освоения основной образова</w:t>
      </w:r>
      <w:r w:rsidRPr="00B345DA">
        <w:rPr>
          <w:sz w:val="16"/>
          <w:szCs w:val="16"/>
        </w:rPr>
        <w:softHyphen/>
        <w:t>тельной программы основного общего образования, программы развития универсальных учебных действий.</w:t>
      </w:r>
    </w:p>
    <w:p w:rsidR="000015C3" w:rsidRPr="00B345DA" w:rsidRDefault="00F059DF" w:rsidP="007D006E">
      <w:pPr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Настоящая программа входит в непрерывный школьный курс «Филология». </w:t>
      </w:r>
      <w:r w:rsidR="000015C3" w:rsidRPr="00B345DA">
        <w:rPr>
          <w:rStyle w:val="dash041e0431044b0447043d044b0439char1"/>
          <w:sz w:val="16"/>
          <w:szCs w:val="16"/>
        </w:rPr>
        <w:t>Изучение предметной области «Филология» – языка как знаковой системы, лежащей в основе человеческого общения, формирования гражданской, этнической и социальной идентичности, позволяющей понимать, быть понятым, выражать внутренний мир человека, должно обеспечить: получение доступа к литературному наследию и через него к сокровищам отечественной и мировой  культуры и достижениям цивилизации; формирование основы для   понимания особенностей разных культур и  воспитания уважения к ним; осознание взаимосвязи между своим интеллектуальным и социальным ростом, способствующим духовному, нравственному, эмоциональному, творческому, этическому и познавательному развитию; формирование базовых умений, обеспечивающих возможность дальнейшего изучения языков,  c установкой на билингвизм; обогащение  активного и потенциального словарного запаса для  достижения более высоких результатов при изучении других учебных предметов.</w:t>
      </w:r>
    </w:p>
    <w:p w:rsidR="00D03ABB" w:rsidRPr="00B345DA" w:rsidRDefault="00D03ABB" w:rsidP="007D006E">
      <w:pPr>
        <w:pStyle w:val="a8"/>
        <w:spacing w:line="240" w:lineRule="auto"/>
        <w:ind w:firstLine="426"/>
        <w:rPr>
          <w:sz w:val="16"/>
          <w:szCs w:val="16"/>
        </w:rPr>
      </w:pPr>
      <w:r w:rsidRPr="00B345DA">
        <w:rPr>
          <w:sz w:val="16"/>
          <w:szCs w:val="16"/>
        </w:rPr>
        <w:t>В соответствии с ФГОС и Примерной программой содер</w:t>
      </w:r>
      <w:r w:rsidRPr="00B345DA">
        <w:rPr>
          <w:sz w:val="16"/>
          <w:szCs w:val="16"/>
        </w:rPr>
        <w:softHyphen/>
        <w:t>жание разработанного курса направлено на реализацию сле</w:t>
      </w:r>
      <w:r w:rsidRPr="00B345DA">
        <w:rPr>
          <w:sz w:val="16"/>
          <w:szCs w:val="16"/>
        </w:rPr>
        <w:softHyphen/>
        <w:t>дующих целей изучения русского (родного) языка в основной общеобразовательной школе:</w:t>
      </w:r>
    </w:p>
    <w:p w:rsidR="00D03ABB" w:rsidRPr="00B345DA" w:rsidRDefault="00D03ABB" w:rsidP="003040E2">
      <w:pPr>
        <w:pStyle w:val="a8"/>
        <w:widowControl/>
        <w:numPr>
          <w:ilvl w:val="0"/>
          <w:numId w:val="34"/>
        </w:numPr>
        <w:tabs>
          <w:tab w:val="clear" w:pos="1080"/>
          <w:tab w:val="num" w:pos="0"/>
          <w:tab w:val="left" w:pos="250"/>
        </w:tabs>
        <w:autoSpaceDE/>
        <w:autoSpaceDN/>
        <w:adjustRightInd/>
        <w:spacing w:line="240" w:lineRule="auto"/>
        <w:ind w:left="0" w:firstLine="0"/>
        <w:rPr>
          <w:sz w:val="16"/>
          <w:szCs w:val="16"/>
        </w:rPr>
      </w:pPr>
      <w:r w:rsidRPr="00B345DA">
        <w:rPr>
          <w:b/>
          <w:sz w:val="16"/>
          <w:szCs w:val="16"/>
        </w:rPr>
        <w:t>воспитание</w:t>
      </w:r>
      <w:r w:rsidRPr="00B345DA">
        <w:rPr>
          <w:sz w:val="16"/>
          <w:szCs w:val="16"/>
        </w:rPr>
        <w:t xml:space="preserve"> духовно богатой, нравственно ориентированной личности с развитым чувством самосознания и общероссий</w:t>
      </w:r>
      <w:r w:rsidRPr="00B345DA">
        <w:rPr>
          <w:sz w:val="16"/>
          <w:szCs w:val="16"/>
        </w:rPr>
        <w:softHyphen/>
        <w:t>ского гражданского сознания; человека, любящего свою ро</w:t>
      </w:r>
      <w:r w:rsidRPr="00B345DA">
        <w:rPr>
          <w:sz w:val="16"/>
          <w:szCs w:val="16"/>
        </w:rPr>
        <w:softHyphen/>
        <w:t>дину, свой народ, знающего родной язык и культуру своего народа и уважающего традиции и культуры других народов;</w:t>
      </w:r>
    </w:p>
    <w:p w:rsidR="00D03ABB" w:rsidRPr="00B345DA" w:rsidRDefault="00D03ABB" w:rsidP="003040E2">
      <w:pPr>
        <w:pStyle w:val="a8"/>
        <w:widowControl/>
        <w:numPr>
          <w:ilvl w:val="0"/>
          <w:numId w:val="34"/>
        </w:numPr>
        <w:tabs>
          <w:tab w:val="clear" w:pos="1080"/>
          <w:tab w:val="num" w:pos="0"/>
          <w:tab w:val="left" w:pos="260"/>
        </w:tabs>
        <w:autoSpaceDE/>
        <w:autoSpaceDN/>
        <w:adjustRightInd/>
        <w:spacing w:line="240" w:lineRule="auto"/>
        <w:ind w:left="0" w:firstLine="0"/>
        <w:rPr>
          <w:sz w:val="16"/>
          <w:szCs w:val="16"/>
        </w:rPr>
      </w:pPr>
      <w:r w:rsidRPr="00B345DA">
        <w:rPr>
          <w:b/>
          <w:sz w:val="16"/>
          <w:szCs w:val="16"/>
        </w:rPr>
        <w:t>воспитание</w:t>
      </w:r>
      <w:r w:rsidRPr="00B345DA">
        <w:rPr>
          <w:sz w:val="16"/>
          <w:szCs w:val="16"/>
        </w:rPr>
        <w:t xml:space="preserve"> уважения к родному языку, сознательного от</w:t>
      </w:r>
      <w:r w:rsidRPr="00B345DA">
        <w:rPr>
          <w:sz w:val="16"/>
          <w:szCs w:val="16"/>
        </w:rPr>
        <w:softHyphen/>
        <w:t>ношения к нему как явлению культуры; осмысление родного языка как основного средства общения, средства получения знаний в разных сферах человеческой деятельности, средства освоения морально-этических норм, принятых в обществе; осознание эстетической ценности родного языка;</w:t>
      </w:r>
    </w:p>
    <w:p w:rsidR="00D03ABB" w:rsidRPr="00B345DA" w:rsidRDefault="00D03ABB" w:rsidP="003040E2">
      <w:pPr>
        <w:pStyle w:val="a8"/>
        <w:widowControl/>
        <w:numPr>
          <w:ilvl w:val="0"/>
          <w:numId w:val="34"/>
        </w:numPr>
        <w:tabs>
          <w:tab w:val="clear" w:pos="1080"/>
          <w:tab w:val="num" w:pos="0"/>
          <w:tab w:val="left" w:pos="260"/>
        </w:tabs>
        <w:autoSpaceDE/>
        <w:autoSpaceDN/>
        <w:adjustRightInd/>
        <w:spacing w:line="240" w:lineRule="auto"/>
        <w:ind w:left="0" w:firstLine="0"/>
        <w:rPr>
          <w:sz w:val="16"/>
          <w:szCs w:val="16"/>
        </w:rPr>
      </w:pPr>
      <w:r w:rsidRPr="00B345DA">
        <w:rPr>
          <w:b/>
          <w:sz w:val="16"/>
          <w:szCs w:val="16"/>
        </w:rPr>
        <w:t>овладение</w:t>
      </w:r>
      <w:r w:rsidRPr="00B345DA">
        <w:rPr>
          <w:sz w:val="16"/>
          <w:szCs w:val="16"/>
        </w:rPr>
        <w:t xml:space="preserve"> русским языком как средством общения в по</w:t>
      </w:r>
      <w:r w:rsidRPr="00B345DA">
        <w:rPr>
          <w:sz w:val="16"/>
          <w:szCs w:val="16"/>
        </w:rPr>
        <w:softHyphen/>
        <w:t>вседневной жизни и учебной деятельности: развитие готов</w:t>
      </w:r>
      <w:r w:rsidRPr="00B345DA">
        <w:rPr>
          <w:sz w:val="16"/>
          <w:szCs w:val="16"/>
        </w:rPr>
        <w:softHyphen/>
        <w:t>ности и способности к речевому взаимодействию и взаимо</w:t>
      </w:r>
      <w:r w:rsidRPr="00B345DA">
        <w:rPr>
          <w:sz w:val="16"/>
          <w:szCs w:val="16"/>
        </w:rPr>
        <w:softHyphen/>
        <w:t>пониманию, сотрудничеству, позитивном, диалогу, содержа</w:t>
      </w:r>
      <w:r w:rsidRPr="00B345DA">
        <w:rPr>
          <w:sz w:val="16"/>
          <w:szCs w:val="16"/>
        </w:rPr>
        <w:softHyphen/>
        <w:t>тельным компромиссам; потребности в речевом самосовер</w:t>
      </w:r>
      <w:r w:rsidRPr="00B345DA">
        <w:rPr>
          <w:sz w:val="16"/>
          <w:szCs w:val="16"/>
        </w:rPr>
        <w:softHyphen/>
        <w:t>шенствовании;</w:t>
      </w:r>
    </w:p>
    <w:p w:rsidR="00D03ABB" w:rsidRPr="00B345DA" w:rsidRDefault="00D03ABB" w:rsidP="003040E2">
      <w:pPr>
        <w:pStyle w:val="a8"/>
        <w:widowControl/>
        <w:numPr>
          <w:ilvl w:val="0"/>
          <w:numId w:val="34"/>
        </w:numPr>
        <w:tabs>
          <w:tab w:val="clear" w:pos="1080"/>
          <w:tab w:val="num" w:pos="0"/>
          <w:tab w:val="left" w:pos="265"/>
        </w:tabs>
        <w:autoSpaceDE/>
        <w:autoSpaceDN/>
        <w:adjustRightInd/>
        <w:spacing w:line="240" w:lineRule="auto"/>
        <w:ind w:left="0" w:firstLine="0"/>
        <w:rPr>
          <w:sz w:val="16"/>
          <w:szCs w:val="16"/>
        </w:rPr>
      </w:pPr>
      <w:r w:rsidRPr="00B345DA">
        <w:rPr>
          <w:b/>
          <w:sz w:val="16"/>
          <w:szCs w:val="16"/>
        </w:rPr>
        <w:t>овладение умениями</w:t>
      </w:r>
      <w:r w:rsidRPr="00B345DA">
        <w:rPr>
          <w:sz w:val="16"/>
          <w:szCs w:val="16"/>
        </w:rPr>
        <w:t xml:space="preserve"> опознавать, анализировать, классифицировать языковые факты, оценивать их с точки зрения нормативности; различать функциональные разновидности языка и моделировать речевое поведение в соответствии с задачами общения; </w:t>
      </w:r>
    </w:p>
    <w:p w:rsidR="00D03ABB" w:rsidRPr="00B345DA" w:rsidRDefault="00D03ABB" w:rsidP="003040E2">
      <w:pPr>
        <w:pStyle w:val="a8"/>
        <w:widowControl/>
        <w:numPr>
          <w:ilvl w:val="0"/>
          <w:numId w:val="34"/>
        </w:numPr>
        <w:tabs>
          <w:tab w:val="clear" w:pos="1080"/>
          <w:tab w:val="num" w:pos="0"/>
          <w:tab w:val="left" w:pos="265"/>
        </w:tabs>
        <w:autoSpaceDE/>
        <w:autoSpaceDN/>
        <w:adjustRightInd/>
        <w:spacing w:line="240" w:lineRule="auto"/>
        <w:ind w:left="0" w:firstLine="0"/>
        <w:rPr>
          <w:sz w:val="16"/>
          <w:szCs w:val="16"/>
        </w:rPr>
      </w:pPr>
      <w:r w:rsidRPr="00B345DA">
        <w:rPr>
          <w:b/>
          <w:sz w:val="16"/>
          <w:szCs w:val="16"/>
        </w:rPr>
        <w:t>овладение</w:t>
      </w:r>
      <w:r w:rsidRPr="00B345DA">
        <w:rPr>
          <w:sz w:val="16"/>
          <w:szCs w:val="16"/>
        </w:rPr>
        <w:t xml:space="preserve"> </w:t>
      </w:r>
      <w:r w:rsidRPr="00B345DA">
        <w:rPr>
          <w:b/>
          <w:sz w:val="16"/>
          <w:szCs w:val="16"/>
        </w:rPr>
        <w:t>навыками</w:t>
      </w:r>
      <w:r w:rsidRPr="00B345DA">
        <w:rPr>
          <w:sz w:val="16"/>
          <w:szCs w:val="16"/>
        </w:rPr>
        <w:t xml:space="preserve"> самостоятельной учебной деятельно</w:t>
      </w:r>
      <w:r w:rsidRPr="00B345DA">
        <w:rPr>
          <w:sz w:val="16"/>
          <w:szCs w:val="16"/>
        </w:rPr>
        <w:softHyphen/>
        <w:t>сти, самообразования, важнейшими обшеучебными умениями и универсальными учебными действиями (умения формули</w:t>
      </w:r>
      <w:r w:rsidRPr="00B345DA">
        <w:rPr>
          <w:sz w:val="16"/>
          <w:szCs w:val="16"/>
        </w:rPr>
        <w:softHyphen/>
        <w:t>ровать цели деятельности, планировать её, осуществлять ре</w:t>
      </w:r>
      <w:r w:rsidRPr="00B345DA">
        <w:rPr>
          <w:sz w:val="16"/>
          <w:szCs w:val="16"/>
        </w:rPr>
        <w:softHyphen/>
        <w:t>чевой самоконтроль и самокоррекцию; проводить библиогра</w:t>
      </w:r>
      <w:r w:rsidRPr="00B345DA">
        <w:rPr>
          <w:sz w:val="16"/>
          <w:szCs w:val="16"/>
        </w:rPr>
        <w:softHyphen/>
        <w:t>фический поиск, извлекать и преобразовывать необходимую информацию из лингвистических словарей</w:t>
      </w:r>
      <w:r w:rsidRPr="00B345DA">
        <w:rPr>
          <w:rStyle w:val="afb"/>
          <w:sz w:val="16"/>
          <w:szCs w:val="16"/>
        </w:rPr>
        <w:t xml:space="preserve"> различных </w:t>
      </w:r>
      <w:r w:rsidRPr="00B345DA">
        <w:rPr>
          <w:b/>
          <w:sz w:val="16"/>
          <w:szCs w:val="16"/>
        </w:rPr>
        <w:t>т</w:t>
      </w:r>
      <w:r w:rsidRPr="00B345DA">
        <w:rPr>
          <w:sz w:val="16"/>
          <w:szCs w:val="16"/>
        </w:rPr>
        <w:t>ипов и других источников, включая СМИ и Интернет; осуществлять информационную переработку текста и др.);</w:t>
      </w:r>
    </w:p>
    <w:p w:rsidR="00D03ABB" w:rsidRPr="00B345DA" w:rsidRDefault="00D03ABB" w:rsidP="003040E2">
      <w:pPr>
        <w:pStyle w:val="a8"/>
        <w:widowControl/>
        <w:numPr>
          <w:ilvl w:val="0"/>
          <w:numId w:val="34"/>
        </w:numPr>
        <w:tabs>
          <w:tab w:val="clear" w:pos="1080"/>
          <w:tab w:val="num" w:pos="0"/>
          <w:tab w:val="left" w:pos="265"/>
        </w:tabs>
        <w:autoSpaceDE/>
        <w:autoSpaceDN/>
        <w:adjustRightInd/>
        <w:spacing w:line="240" w:lineRule="auto"/>
        <w:ind w:left="0" w:firstLine="0"/>
        <w:rPr>
          <w:sz w:val="16"/>
          <w:szCs w:val="16"/>
        </w:rPr>
      </w:pPr>
      <w:r w:rsidRPr="00B345DA">
        <w:rPr>
          <w:b/>
          <w:sz w:val="16"/>
          <w:szCs w:val="16"/>
        </w:rPr>
        <w:t>освоение</w:t>
      </w:r>
      <w:r w:rsidRPr="00B345DA">
        <w:rPr>
          <w:sz w:val="16"/>
          <w:szCs w:val="16"/>
        </w:rPr>
        <w:t xml:space="preserve"> </w:t>
      </w:r>
      <w:r w:rsidRPr="00B345DA">
        <w:rPr>
          <w:b/>
          <w:sz w:val="16"/>
          <w:szCs w:val="16"/>
        </w:rPr>
        <w:t>знаний</w:t>
      </w:r>
      <w:r w:rsidRPr="00B345DA">
        <w:rPr>
          <w:sz w:val="16"/>
          <w:szCs w:val="16"/>
        </w:rPr>
        <w:t xml:space="preserve"> об устройстве языковой системы и законо</w:t>
      </w:r>
      <w:r w:rsidRPr="00B345DA">
        <w:rPr>
          <w:sz w:val="16"/>
          <w:szCs w:val="16"/>
        </w:rPr>
        <w:softHyphen/>
        <w:t>мерностях её функционирования, о стилистических ресурсах и основных нормах русского литературного языка: развитие способности опознавать, анализировать, сопоставлять, класси</w:t>
      </w:r>
      <w:r w:rsidRPr="00B345DA">
        <w:rPr>
          <w:sz w:val="16"/>
          <w:szCs w:val="16"/>
        </w:rPr>
        <w:softHyphen/>
        <w:t>фицировать и оценивать языковые факты; овладение на этой основе культурой устной и письменной речи, видами рече</w:t>
      </w:r>
      <w:r w:rsidRPr="00B345DA">
        <w:rPr>
          <w:sz w:val="16"/>
          <w:szCs w:val="16"/>
        </w:rPr>
        <w:softHyphen/>
        <w:t xml:space="preserve">вой деятельности, правилами использования языка в разных ситуациях общения, </w:t>
      </w:r>
      <w:r w:rsidRPr="00B345DA">
        <w:rPr>
          <w:sz w:val="16"/>
          <w:szCs w:val="16"/>
        </w:rPr>
        <w:lastRenderedPageBreak/>
        <w:t>нормами речевого этикета; обогащение активного и потенциального словарного запаса; расширение используемых в речи грамматических средств; совершенство</w:t>
      </w:r>
      <w:r w:rsidRPr="00B345DA">
        <w:rPr>
          <w:sz w:val="16"/>
          <w:szCs w:val="16"/>
        </w:rPr>
        <w:softHyphen/>
        <w:t xml:space="preserve">вание способности применять приобретённые знания, умения и навыки в процессе речевого общения </w:t>
      </w:r>
      <w:r w:rsidRPr="00B345DA">
        <w:rPr>
          <w:rStyle w:val="1pt"/>
          <w:sz w:val="16"/>
          <w:szCs w:val="16"/>
        </w:rPr>
        <w:t>в учебной</w:t>
      </w:r>
      <w:r w:rsidRPr="00B345DA">
        <w:rPr>
          <w:sz w:val="16"/>
          <w:szCs w:val="16"/>
        </w:rPr>
        <w:t xml:space="preserve"> деятельно</w:t>
      </w:r>
      <w:r w:rsidRPr="00B345DA">
        <w:rPr>
          <w:sz w:val="16"/>
          <w:szCs w:val="16"/>
        </w:rPr>
        <w:softHyphen/>
        <w:t>сти и повседневной жизни;</w:t>
      </w:r>
    </w:p>
    <w:p w:rsidR="004134F2" w:rsidRPr="00B345DA" w:rsidRDefault="004134F2" w:rsidP="003040E2">
      <w:pPr>
        <w:pStyle w:val="a8"/>
        <w:widowControl/>
        <w:numPr>
          <w:ilvl w:val="0"/>
          <w:numId w:val="34"/>
        </w:numPr>
        <w:tabs>
          <w:tab w:val="clear" w:pos="1080"/>
          <w:tab w:val="num" w:pos="0"/>
          <w:tab w:val="left" w:pos="265"/>
        </w:tabs>
        <w:autoSpaceDE/>
        <w:autoSpaceDN/>
        <w:adjustRightInd/>
        <w:spacing w:line="240" w:lineRule="auto"/>
        <w:ind w:left="0" w:firstLine="0"/>
        <w:rPr>
          <w:sz w:val="16"/>
          <w:szCs w:val="16"/>
        </w:rPr>
      </w:pPr>
      <w:r w:rsidRPr="00B345DA">
        <w:rPr>
          <w:b/>
          <w:sz w:val="16"/>
          <w:szCs w:val="16"/>
        </w:rPr>
        <w:t>применение</w:t>
      </w:r>
      <w:r w:rsidRPr="00B345DA">
        <w:rPr>
          <w:sz w:val="16"/>
          <w:szCs w:val="16"/>
        </w:rPr>
        <w:t xml:space="preserve"> полученных знаний и умений в собственной речевой практике; повышение уровня речевой культуры, орфографической и пунктуационной грамотности. </w:t>
      </w:r>
    </w:p>
    <w:p w:rsidR="004134F2" w:rsidRPr="00B345DA" w:rsidRDefault="004134F2" w:rsidP="007D006E">
      <w:pPr>
        <w:pStyle w:val="FR2"/>
        <w:tabs>
          <w:tab w:val="left" w:pos="851"/>
        </w:tabs>
        <w:ind w:firstLine="284"/>
        <w:jc w:val="both"/>
        <w:rPr>
          <w:b w:val="0"/>
          <w:sz w:val="16"/>
          <w:szCs w:val="16"/>
        </w:rPr>
      </w:pPr>
      <w:r w:rsidRPr="00B345DA">
        <w:rPr>
          <w:b w:val="0"/>
          <w:sz w:val="16"/>
          <w:szCs w:val="16"/>
        </w:rPr>
        <w:t xml:space="preserve">В соответствии с целями преподавания русского языка основные </w:t>
      </w:r>
      <w:r w:rsidRPr="00B345DA">
        <w:rPr>
          <w:sz w:val="16"/>
          <w:szCs w:val="16"/>
        </w:rPr>
        <w:t>задачи</w:t>
      </w:r>
      <w:r w:rsidRPr="00B345DA">
        <w:rPr>
          <w:b w:val="0"/>
          <w:sz w:val="16"/>
          <w:szCs w:val="16"/>
        </w:rPr>
        <w:t xml:space="preserve"> курса русского языка по данной программе сводятся к следующему:</w:t>
      </w:r>
    </w:p>
    <w:p w:rsidR="007D006E" w:rsidRPr="00B345DA" w:rsidRDefault="004134F2" w:rsidP="003040E2">
      <w:pPr>
        <w:pStyle w:val="FR2"/>
        <w:numPr>
          <w:ilvl w:val="0"/>
          <w:numId w:val="35"/>
        </w:numPr>
        <w:tabs>
          <w:tab w:val="left" w:pos="284"/>
          <w:tab w:val="left" w:pos="851"/>
        </w:tabs>
        <w:ind w:left="0" w:firstLine="0"/>
        <w:jc w:val="both"/>
        <w:rPr>
          <w:b w:val="0"/>
          <w:sz w:val="16"/>
          <w:szCs w:val="16"/>
        </w:rPr>
      </w:pPr>
      <w:r w:rsidRPr="00B345DA">
        <w:rPr>
          <w:b w:val="0"/>
          <w:sz w:val="16"/>
          <w:szCs w:val="16"/>
        </w:rPr>
        <w:t>дать учащимся определенный программой круг знаний по русскому языку, выработать умение применять полученные знания на практике;</w:t>
      </w:r>
    </w:p>
    <w:p w:rsidR="004134F2" w:rsidRPr="00B345DA" w:rsidRDefault="004134F2" w:rsidP="003040E2">
      <w:pPr>
        <w:pStyle w:val="FR2"/>
        <w:numPr>
          <w:ilvl w:val="0"/>
          <w:numId w:val="35"/>
        </w:numPr>
        <w:tabs>
          <w:tab w:val="left" w:pos="284"/>
          <w:tab w:val="left" w:pos="851"/>
        </w:tabs>
        <w:ind w:left="0" w:firstLine="0"/>
        <w:jc w:val="both"/>
        <w:rPr>
          <w:b w:val="0"/>
          <w:sz w:val="16"/>
          <w:szCs w:val="16"/>
        </w:rPr>
      </w:pPr>
      <w:r w:rsidRPr="00B345DA">
        <w:rPr>
          <w:b w:val="0"/>
          <w:sz w:val="16"/>
          <w:szCs w:val="16"/>
        </w:rPr>
        <w:t>сформировать у школьников прочные пунктуационные навыки и умения (в пределах программных требований);</w:t>
      </w:r>
    </w:p>
    <w:p w:rsidR="004134F2" w:rsidRPr="00B345DA" w:rsidRDefault="004134F2" w:rsidP="003040E2">
      <w:pPr>
        <w:pStyle w:val="FR2"/>
        <w:numPr>
          <w:ilvl w:val="0"/>
          <w:numId w:val="35"/>
        </w:numPr>
        <w:tabs>
          <w:tab w:val="left" w:pos="284"/>
          <w:tab w:val="left" w:pos="851"/>
        </w:tabs>
        <w:ind w:left="0" w:firstLine="0"/>
        <w:jc w:val="both"/>
        <w:rPr>
          <w:b w:val="0"/>
          <w:sz w:val="16"/>
          <w:szCs w:val="16"/>
        </w:rPr>
      </w:pPr>
      <w:r w:rsidRPr="00B345DA">
        <w:rPr>
          <w:b w:val="0"/>
          <w:sz w:val="16"/>
          <w:szCs w:val="16"/>
        </w:rPr>
        <w:t>сформировать у учащихся умения и навыки связного изложения мыслей в устной и письменной форме; обучить учащихся нормам русского литературного языка, обогатить словарный запас и грамматический строй речи учеников.</w:t>
      </w:r>
    </w:p>
    <w:p w:rsidR="004134F2" w:rsidRPr="00B345DA" w:rsidRDefault="004134F2" w:rsidP="007D006E">
      <w:pPr>
        <w:pStyle w:val="FR2"/>
        <w:tabs>
          <w:tab w:val="left" w:pos="851"/>
        </w:tabs>
        <w:ind w:firstLine="284"/>
        <w:jc w:val="both"/>
        <w:rPr>
          <w:b w:val="0"/>
          <w:sz w:val="16"/>
          <w:szCs w:val="16"/>
        </w:rPr>
      </w:pPr>
      <w:r w:rsidRPr="00B345DA">
        <w:rPr>
          <w:b w:val="0"/>
          <w:sz w:val="16"/>
          <w:szCs w:val="16"/>
        </w:rPr>
        <w:t>Данная программа содействует выработке у учащихся навыка осознанного</w:t>
      </w:r>
      <w:r w:rsidR="007D006E" w:rsidRPr="00B345DA">
        <w:rPr>
          <w:b w:val="0"/>
          <w:sz w:val="16"/>
          <w:szCs w:val="16"/>
        </w:rPr>
        <w:t>,</w:t>
      </w:r>
      <w:r w:rsidRPr="00B345DA">
        <w:rPr>
          <w:b w:val="0"/>
          <w:sz w:val="16"/>
          <w:szCs w:val="16"/>
        </w:rPr>
        <w:t xml:space="preserve"> </w:t>
      </w:r>
      <w:r w:rsidR="007D006E" w:rsidRPr="00B345DA">
        <w:rPr>
          <w:b w:val="0"/>
          <w:sz w:val="16"/>
          <w:szCs w:val="16"/>
        </w:rPr>
        <w:t>в</w:t>
      </w:r>
      <w:r w:rsidRPr="00B345DA">
        <w:rPr>
          <w:b w:val="0"/>
          <w:sz w:val="16"/>
          <w:szCs w:val="16"/>
        </w:rPr>
        <w:t>ыразительного чтения. Задания носят характер упражнений, ориентированных на развитие языкового мышления, на усвоение способов лингвистического анализа.</w:t>
      </w:r>
    </w:p>
    <w:p w:rsidR="00752261" w:rsidRPr="00B345DA" w:rsidRDefault="00752261" w:rsidP="007D006E">
      <w:pPr>
        <w:ind w:firstLine="425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Преподавание ведётся по учебнику Русский язык. 5 класс: учеб. </w:t>
      </w:r>
      <w:r w:rsidR="009C5597" w:rsidRPr="00B345DA">
        <w:rPr>
          <w:sz w:val="16"/>
          <w:szCs w:val="16"/>
        </w:rPr>
        <w:t>В</w:t>
      </w:r>
      <w:r w:rsidRPr="00B345DA">
        <w:rPr>
          <w:sz w:val="16"/>
          <w:szCs w:val="16"/>
        </w:rPr>
        <w:t xml:space="preserve"> 2-х ч. Для общеобразоват. </w:t>
      </w:r>
      <w:r w:rsidR="009C5597" w:rsidRPr="00B345DA">
        <w:rPr>
          <w:sz w:val="16"/>
          <w:szCs w:val="16"/>
        </w:rPr>
        <w:t>У</w:t>
      </w:r>
      <w:r w:rsidRPr="00B345DA">
        <w:rPr>
          <w:sz w:val="16"/>
          <w:szCs w:val="16"/>
        </w:rPr>
        <w:t>чреждений /М.Т. Баранов, Т.А. Ладыженская, Л.А. Тростенцова и др. – М.: Просвещение, 201</w:t>
      </w:r>
      <w:r w:rsidR="003D3DA8">
        <w:rPr>
          <w:sz w:val="16"/>
          <w:szCs w:val="16"/>
        </w:rPr>
        <w:t>7</w:t>
      </w:r>
      <w:r w:rsidRPr="00B345DA">
        <w:rPr>
          <w:sz w:val="16"/>
          <w:szCs w:val="16"/>
        </w:rPr>
        <w:t xml:space="preserve">. </w:t>
      </w:r>
      <w:r w:rsidR="007D006E" w:rsidRPr="00B345DA">
        <w:rPr>
          <w:sz w:val="16"/>
          <w:szCs w:val="16"/>
        </w:rPr>
        <w:t>Рабочая тетрадь: Русский язык. Рабочая тетрадь. 5 класс /Е.А. Ефремова. – М.: «Просвещение», 201</w:t>
      </w:r>
      <w:r w:rsidR="003D3DA8">
        <w:rPr>
          <w:sz w:val="16"/>
          <w:szCs w:val="16"/>
        </w:rPr>
        <w:t>8</w:t>
      </w:r>
      <w:r w:rsidR="007D006E" w:rsidRPr="00B345DA">
        <w:rPr>
          <w:sz w:val="16"/>
          <w:szCs w:val="16"/>
        </w:rPr>
        <w:t xml:space="preserve">. </w:t>
      </w:r>
      <w:r w:rsidRPr="00B345DA">
        <w:rPr>
          <w:sz w:val="16"/>
          <w:szCs w:val="16"/>
        </w:rPr>
        <w:t>Учебник</w:t>
      </w:r>
      <w:r w:rsidR="007D006E" w:rsidRPr="00B345DA">
        <w:rPr>
          <w:sz w:val="16"/>
          <w:szCs w:val="16"/>
        </w:rPr>
        <w:t xml:space="preserve"> и рабочая тетрадь прош</w:t>
      </w:r>
      <w:r w:rsidRPr="00B345DA">
        <w:rPr>
          <w:sz w:val="16"/>
          <w:szCs w:val="16"/>
        </w:rPr>
        <w:t>л</w:t>
      </w:r>
      <w:r w:rsidR="007D006E" w:rsidRPr="00B345DA">
        <w:rPr>
          <w:sz w:val="16"/>
          <w:szCs w:val="16"/>
        </w:rPr>
        <w:t>и</w:t>
      </w:r>
      <w:r w:rsidRPr="00B345DA">
        <w:rPr>
          <w:sz w:val="16"/>
          <w:szCs w:val="16"/>
        </w:rPr>
        <w:t xml:space="preserve"> экспертизу на соответствие требованиям ФГОС.</w:t>
      </w:r>
    </w:p>
    <w:p w:rsidR="00401FE9" w:rsidRPr="00B345DA" w:rsidRDefault="00401FE9" w:rsidP="007D006E">
      <w:pPr>
        <w:ind w:firstLine="709"/>
        <w:jc w:val="center"/>
        <w:rPr>
          <w:b/>
          <w:bCs/>
          <w:iCs/>
          <w:sz w:val="16"/>
          <w:szCs w:val="16"/>
        </w:rPr>
      </w:pPr>
    </w:p>
    <w:p w:rsidR="003D3DA8" w:rsidRPr="003D3DA8" w:rsidRDefault="003D3DA8" w:rsidP="003D3DA8">
      <w:pPr>
        <w:jc w:val="both"/>
        <w:rPr>
          <w:sz w:val="16"/>
          <w:szCs w:val="16"/>
        </w:rPr>
      </w:pPr>
      <w:r>
        <w:rPr>
          <w:b/>
          <w:i/>
          <w:sz w:val="16"/>
          <w:szCs w:val="16"/>
        </w:rPr>
        <w:t xml:space="preserve">    </w:t>
      </w:r>
      <w:r w:rsidRPr="003D3DA8">
        <w:rPr>
          <w:b/>
          <w:i/>
          <w:sz w:val="16"/>
          <w:szCs w:val="16"/>
        </w:rPr>
        <w:t>Предполагаемая программа рассчитана на работу в классе, где интегрировано обуча</w:t>
      </w:r>
      <w:r>
        <w:rPr>
          <w:b/>
          <w:i/>
          <w:sz w:val="16"/>
          <w:szCs w:val="16"/>
        </w:rPr>
        <w:t>е</w:t>
      </w:r>
      <w:r w:rsidRPr="003D3DA8">
        <w:rPr>
          <w:b/>
          <w:i/>
          <w:sz w:val="16"/>
          <w:szCs w:val="16"/>
        </w:rPr>
        <w:t>тся обучающи</w:t>
      </w:r>
      <w:r>
        <w:rPr>
          <w:b/>
          <w:i/>
          <w:sz w:val="16"/>
          <w:szCs w:val="16"/>
        </w:rPr>
        <w:t>й</w:t>
      </w:r>
      <w:r w:rsidRPr="003D3DA8">
        <w:rPr>
          <w:b/>
          <w:i/>
          <w:sz w:val="16"/>
          <w:szCs w:val="16"/>
        </w:rPr>
        <w:t>ся с ЗПР</w:t>
      </w:r>
      <w:r w:rsidRPr="003D3DA8">
        <w:rPr>
          <w:i/>
          <w:sz w:val="16"/>
          <w:szCs w:val="16"/>
        </w:rPr>
        <w:t>,</w:t>
      </w:r>
      <w:r w:rsidRPr="003D3DA8">
        <w:rPr>
          <w:sz w:val="16"/>
          <w:szCs w:val="16"/>
        </w:rPr>
        <w:t xml:space="preserve"> который в силу уровня  познавательного развития может освоить базовый минимум содержания программного материала. Поэтому при составлении адаптированной рабочей программы по русскому языку для </w:t>
      </w:r>
      <w:r w:rsidR="00523E75">
        <w:rPr>
          <w:sz w:val="16"/>
          <w:szCs w:val="16"/>
        </w:rPr>
        <w:t>5</w:t>
      </w:r>
      <w:r w:rsidRPr="003D3DA8">
        <w:rPr>
          <w:sz w:val="16"/>
          <w:szCs w:val="16"/>
        </w:rPr>
        <w:t xml:space="preserve">  класса были использованы следующие рекомендации: усилена практическая направленность обучения, увеличено или уменьшено количество часов, предназначенных на повторение пройденного материала.</w:t>
      </w:r>
    </w:p>
    <w:p w:rsidR="003D3DA8" w:rsidRPr="003D3DA8" w:rsidRDefault="003D3DA8" w:rsidP="003D3DA8">
      <w:pPr>
        <w:jc w:val="both"/>
        <w:rPr>
          <w:sz w:val="16"/>
          <w:szCs w:val="16"/>
        </w:rPr>
      </w:pPr>
      <w:r w:rsidRPr="003D3DA8">
        <w:rPr>
          <w:sz w:val="16"/>
          <w:szCs w:val="16"/>
        </w:rPr>
        <w:t xml:space="preserve">      По натуре обучаемые с ОВЗ послушные, не агрессивные, но не общительные. Наблюдаются небольшие недостатки памяти, также отставание и своеобразие в мыслительной деятельности. Испытываемые ими трудности усугубляются ослабленным состоянием НС. Быстро утомляются, работоспособность падает, а иногда просто перестает выполнять начатую деятельность. Особенности функционирования НС: стабилен в проявлении настроения, возбуждение и торможение уравновешены. Отмечается слабость развития отдельных психических процессов. Концентрация и распределение внимания снижены, узок объем. Преобладает зрительная память. Темп запоминания медленный, воспроизведение неполное. При организующей помощи доступно использование приемов логического запоминания. Охотно и достаточно продуктивно используют помощь. Сложные конструкции и клише  учащиеся не смогут  усвоить, так как у них очень низкий уровень развития родного языка.  Такую работу, возможно, проводить лишь с целью ознакомления.</w:t>
      </w:r>
    </w:p>
    <w:p w:rsidR="003D3DA8" w:rsidRPr="003D3DA8" w:rsidRDefault="003D3DA8" w:rsidP="003D3DA8">
      <w:pPr>
        <w:jc w:val="both"/>
        <w:rPr>
          <w:b/>
          <w:bCs/>
          <w:sz w:val="16"/>
          <w:szCs w:val="16"/>
        </w:rPr>
      </w:pPr>
      <w:r w:rsidRPr="003D3DA8">
        <w:rPr>
          <w:b/>
          <w:bCs/>
          <w:sz w:val="16"/>
          <w:szCs w:val="16"/>
        </w:rPr>
        <w:t xml:space="preserve">Курс русского языка в интегрированном классе реализует следующие </w:t>
      </w:r>
      <w:r w:rsidRPr="003D3DA8">
        <w:rPr>
          <w:b/>
          <w:bCs/>
          <w:i/>
          <w:sz w:val="16"/>
          <w:szCs w:val="16"/>
        </w:rPr>
        <w:t>коррекционные цели и задачи:</w:t>
      </w:r>
    </w:p>
    <w:p w:rsidR="003D3DA8" w:rsidRPr="003D3DA8" w:rsidRDefault="003D3DA8" w:rsidP="003D3DA8">
      <w:pPr>
        <w:jc w:val="both"/>
        <w:rPr>
          <w:sz w:val="16"/>
          <w:szCs w:val="16"/>
        </w:rPr>
      </w:pPr>
      <w:r w:rsidRPr="003D3DA8">
        <w:rPr>
          <w:i/>
          <w:sz w:val="16"/>
          <w:szCs w:val="16"/>
        </w:rPr>
        <w:t>воспитание духовно богатой, нравственно ориентированной личности с развитым чувством самосознания и общероссийского гражданского сознания, человека, любящего свою родину, знающего и уважающего родной язык, сознательно относящегося к нему как явлению культуры</w:t>
      </w:r>
      <w:r w:rsidRPr="003D3DA8">
        <w:rPr>
          <w:sz w:val="16"/>
          <w:szCs w:val="16"/>
        </w:rPr>
        <w:t xml:space="preserve">, осмысляющего родной язык как основное средство общения, средство </w:t>
      </w:r>
      <w:r w:rsidRPr="003D3DA8">
        <w:rPr>
          <w:i/>
          <w:sz w:val="16"/>
          <w:szCs w:val="16"/>
        </w:rPr>
        <w:t>получения знаний в разных сферах человеческой деятельности, средство освоения морально-этических норм, принятых в обществе;</w:t>
      </w:r>
    </w:p>
    <w:p w:rsidR="003D3DA8" w:rsidRPr="003D3DA8" w:rsidRDefault="003D3DA8" w:rsidP="003D3DA8">
      <w:pPr>
        <w:jc w:val="both"/>
        <w:rPr>
          <w:sz w:val="16"/>
          <w:szCs w:val="16"/>
        </w:rPr>
      </w:pPr>
      <w:r w:rsidRPr="003D3DA8">
        <w:rPr>
          <w:sz w:val="16"/>
          <w:szCs w:val="16"/>
        </w:rPr>
        <w:t>овладение системой знаний, языковыми и речевыми уме</w:t>
      </w:r>
      <w:r w:rsidRPr="003D3DA8">
        <w:rPr>
          <w:sz w:val="16"/>
          <w:szCs w:val="16"/>
        </w:rPr>
        <w:softHyphen/>
        <w:t>ниями и навыками, развитие готовности и способности к ре</w:t>
      </w:r>
      <w:r w:rsidRPr="003D3DA8">
        <w:rPr>
          <w:sz w:val="16"/>
          <w:szCs w:val="16"/>
        </w:rPr>
        <w:softHyphen/>
        <w:t>чевому взаимодействию и взаимопониманию, потребности в речевом самосовершенствовании, овладение важнейшими общеучебными умениями и универсальными учебными дей</w:t>
      </w:r>
      <w:r w:rsidRPr="003D3DA8">
        <w:rPr>
          <w:sz w:val="16"/>
          <w:szCs w:val="16"/>
        </w:rPr>
        <w:softHyphen/>
        <w:t>ствиями, формирование навыков самостоятельной учебной де</w:t>
      </w:r>
      <w:r w:rsidRPr="003D3DA8">
        <w:rPr>
          <w:sz w:val="16"/>
          <w:szCs w:val="16"/>
        </w:rPr>
        <w:softHyphen/>
        <w:t>ятельности, самообразования;</w:t>
      </w:r>
    </w:p>
    <w:p w:rsidR="003D3DA8" w:rsidRPr="003D3DA8" w:rsidRDefault="003D3DA8" w:rsidP="003D3DA8">
      <w:pPr>
        <w:jc w:val="both"/>
        <w:rPr>
          <w:sz w:val="16"/>
          <w:szCs w:val="16"/>
        </w:rPr>
      </w:pPr>
      <w:r w:rsidRPr="003D3DA8">
        <w:rPr>
          <w:i/>
          <w:sz w:val="16"/>
          <w:szCs w:val="16"/>
        </w:rPr>
        <w:t>освоение знаний об устройстве языковой системы и за</w:t>
      </w:r>
      <w:r w:rsidRPr="003D3DA8">
        <w:rPr>
          <w:i/>
          <w:sz w:val="16"/>
          <w:szCs w:val="16"/>
        </w:rPr>
        <w:softHyphen/>
        <w:t>кономерностях её функционирования, развитие способности опознавать, анализировать, сопоставлять, классифицировать и оценивать языковые факты, обогащение активного и потен</w:t>
      </w:r>
      <w:r w:rsidRPr="003D3DA8">
        <w:rPr>
          <w:i/>
          <w:sz w:val="16"/>
          <w:szCs w:val="16"/>
        </w:rPr>
        <w:softHyphen/>
        <w:t>циального словарного запаса</w:t>
      </w:r>
      <w:r w:rsidRPr="003D3DA8">
        <w:rPr>
          <w:sz w:val="16"/>
          <w:szCs w:val="16"/>
        </w:rPr>
        <w:t>, расширение объёма используе</w:t>
      </w:r>
      <w:r w:rsidRPr="003D3DA8">
        <w:rPr>
          <w:sz w:val="16"/>
          <w:szCs w:val="16"/>
        </w:rPr>
        <w:softHyphen/>
        <w:t xml:space="preserve">мых в речи грамматических средств, </w:t>
      </w:r>
      <w:r w:rsidRPr="003D3DA8">
        <w:rPr>
          <w:i/>
          <w:sz w:val="16"/>
          <w:szCs w:val="16"/>
        </w:rPr>
        <w:t>совершенствование ор</w:t>
      </w:r>
      <w:r w:rsidRPr="003D3DA8">
        <w:rPr>
          <w:i/>
          <w:sz w:val="16"/>
          <w:szCs w:val="16"/>
        </w:rPr>
        <w:softHyphen/>
        <w:t>фографической и пунктуационной грамотности, развитие умений стилистически корректного использования лексики и фразеологии русского языка;</w:t>
      </w:r>
    </w:p>
    <w:p w:rsidR="003D3DA8" w:rsidRPr="003D3DA8" w:rsidRDefault="003D3DA8" w:rsidP="003D3DA8">
      <w:pPr>
        <w:jc w:val="both"/>
        <w:rPr>
          <w:sz w:val="16"/>
          <w:szCs w:val="16"/>
        </w:rPr>
      </w:pPr>
      <w:r w:rsidRPr="003D3DA8">
        <w:rPr>
          <w:sz w:val="16"/>
          <w:szCs w:val="16"/>
        </w:rPr>
        <w:t xml:space="preserve">развитие интеллектуальных и творческих способностей обучающихся, развитие речевой культуры обучающихся, </w:t>
      </w:r>
      <w:r w:rsidRPr="003D3DA8">
        <w:rPr>
          <w:i/>
          <w:sz w:val="16"/>
          <w:szCs w:val="16"/>
        </w:rPr>
        <w:t>овладе</w:t>
      </w:r>
      <w:r w:rsidRPr="003D3DA8">
        <w:rPr>
          <w:i/>
          <w:sz w:val="16"/>
          <w:szCs w:val="16"/>
        </w:rPr>
        <w:softHyphen/>
        <w:t>ние правилами использования языка в разных ситуациях об</w:t>
      </w:r>
      <w:r w:rsidRPr="003D3DA8">
        <w:rPr>
          <w:i/>
          <w:sz w:val="16"/>
          <w:szCs w:val="16"/>
        </w:rPr>
        <w:softHyphen/>
        <w:t xml:space="preserve">щения, нормами речевого этикета, </w:t>
      </w:r>
      <w:r w:rsidRPr="003D3DA8">
        <w:rPr>
          <w:sz w:val="16"/>
          <w:szCs w:val="16"/>
        </w:rPr>
        <w:t>воспитание стремления к речевому самосовершенствованию, осознание эстетической ценности родного языка;</w:t>
      </w:r>
    </w:p>
    <w:p w:rsidR="003D3DA8" w:rsidRPr="003D3DA8" w:rsidRDefault="003D3DA8" w:rsidP="003D3DA8">
      <w:pPr>
        <w:jc w:val="both"/>
        <w:rPr>
          <w:i/>
          <w:sz w:val="16"/>
          <w:szCs w:val="16"/>
        </w:rPr>
      </w:pPr>
      <w:r w:rsidRPr="003D3DA8">
        <w:rPr>
          <w:i/>
          <w:sz w:val="16"/>
          <w:szCs w:val="16"/>
        </w:rPr>
        <w:t>совершенствование коммуникативных способностей, формирование готовности к сотрудничеству, созидательной де</w:t>
      </w:r>
      <w:r w:rsidRPr="003D3DA8">
        <w:rPr>
          <w:i/>
          <w:sz w:val="16"/>
          <w:szCs w:val="16"/>
        </w:rPr>
        <w:softHyphen/>
        <w:t>ятельности, умений вести диалог, искать и находить содержа</w:t>
      </w:r>
      <w:r w:rsidRPr="003D3DA8">
        <w:rPr>
          <w:i/>
          <w:sz w:val="16"/>
          <w:szCs w:val="16"/>
        </w:rPr>
        <w:softHyphen/>
        <w:t>тельные компромиссы.</w:t>
      </w:r>
    </w:p>
    <w:p w:rsidR="003D3DA8" w:rsidRPr="003D3DA8" w:rsidRDefault="003D3DA8" w:rsidP="003D3DA8">
      <w:pPr>
        <w:jc w:val="both"/>
        <w:rPr>
          <w:sz w:val="20"/>
          <w:szCs w:val="20"/>
        </w:rPr>
      </w:pPr>
    </w:p>
    <w:p w:rsidR="00B345DA" w:rsidRPr="003D3DA8" w:rsidRDefault="00B345DA" w:rsidP="003D3DA8">
      <w:pPr>
        <w:ind w:firstLine="709"/>
        <w:rPr>
          <w:b/>
          <w:bCs/>
          <w:iCs/>
          <w:sz w:val="16"/>
          <w:szCs w:val="16"/>
        </w:rPr>
      </w:pPr>
    </w:p>
    <w:p w:rsidR="00EB28B0" w:rsidRPr="00B345DA" w:rsidRDefault="002C1466" w:rsidP="007D006E">
      <w:pPr>
        <w:ind w:firstLine="709"/>
        <w:jc w:val="center"/>
        <w:rPr>
          <w:b/>
          <w:bCs/>
          <w:iCs/>
          <w:sz w:val="16"/>
          <w:szCs w:val="16"/>
        </w:rPr>
      </w:pPr>
      <w:r w:rsidRPr="00B345DA">
        <w:rPr>
          <w:b/>
          <w:bCs/>
          <w:iCs/>
          <w:sz w:val="16"/>
          <w:szCs w:val="16"/>
        </w:rPr>
        <w:t>ОБЩАЯ ХАРАКТЕРИСТИКА УЧЕБНОГО ПРЕДМЕТА</w:t>
      </w:r>
    </w:p>
    <w:p w:rsidR="00994FF7" w:rsidRPr="00B345DA" w:rsidRDefault="00994FF7" w:rsidP="00994FF7">
      <w:pPr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В 5 классе изучается современный русский литературный язык, поэтому программу школьного курса русского языка составляют основные сведения о нём. Вместе с тем в неё включаются элементы общих сведений о языке, истории языка, его современных разновидностях.</w:t>
      </w:r>
    </w:p>
    <w:p w:rsidR="00994FF7" w:rsidRPr="00B345DA" w:rsidRDefault="00994FF7" w:rsidP="00994FF7">
      <w:pPr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Программа содержит:</w:t>
      </w:r>
    </w:p>
    <w:p w:rsidR="00994FF7" w:rsidRPr="00B345DA" w:rsidRDefault="00994FF7" w:rsidP="003040E2">
      <w:pPr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отобранную в соответствии с задачами обучения систему понятий из области фонетики, лексики и фразеологии, морфемики и словообразования, морфологии, синтаксиса и стилистики русского литературного языка, а также некоторые сведения о роли языка в жизни общества и т. д., речеведческие понятия, на основе которых строится работа по развитию связной речи учащихся, формирование коммуникативных умений и навыков, сведения об основных нормах русского литературного языка;</w:t>
      </w:r>
    </w:p>
    <w:p w:rsidR="00994FF7" w:rsidRPr="00B345DA" w:rsidRDefault="00994FF7" w:rsidP="003040E2">
      <w:pPr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сведения о графике, орфографии и пунктуации, перечень видов орфограмм и названий пунктуационных правил.</w:t>
      </w:r>
    </w:p>
    <w:p w:rsidR="00994FF7" w:rsidRPr="00B345DA" w:rsidRDefault="00994FF7" w:rsidP="00994FF7">
      <w:pPr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Содержание курса русского (родного) языка в 5 классе обусловлено общей нацеленностью образовательного процесса на достижение метапредметных и предметных целей обучения, что возможно на основе </w:t>
      </w:r>
      <w:r w:rsidRPr="00B345DA">
        <w:rPr>
          <w:i/>
          <w:sz w:val="16"/>
          <w:szCs w:val="16"/>
        </w:rPr>
        <w:t>компетентностного подхода</w:t>
      </w:r>
      <w:r w:rsidRPr="00B345DA">
        <w:rPr>
          <w:sz w:val="16"/>
          <w:szCs w:val="16"/>
        </w:rPr>
        <w:t>, который обеспечивает формирование  и развитие коммуникативной, языковой, лингвистической и культуроведческой компетенции.</w:t>
      </w:r>
    </w:p>
    <w:p w:rsidR="00EB28B0" w:rsidRPr="00B345DA" w:rsidRDefault="00EB28B0" w:rsidP="00EB28B0">
      <w:pPr>
        <w:pStyle w:val="a8"/>
        <w:spacing w:line="240" w:lineRule="auto"/>
        <w:ind w:firstLine="284"/>
        <w:rPr>
          <w:sz w:val="16"/>
          <w:szCs w:val="16"/>
        </w:rPr>
      </w:pPr>
      <w:r w:rsidRPr="00B345DA">
        <w:rPr>
          <w:sz w:val="16"/>
          <w:szCs w:val="16"/>
        </w:rPr>
        <w:t>Важной особенностью предлагаемой   программы является принципиальная новизна подходов к реализации преподавания русского языка. На первый план выдвигается компетентностный подход, на основе которого структурировано содержание данной рабочей программы, направленное на развитие и совершенствование коммуникативной, языковой, лингвистической (языковедческой) и культуроведческой компетенций.</w:t>
      </w:r>
    </w:p>
    <w:p w:rsidR="00EB28B0" w:rsidRPr="00B345DA" w:rsidRDefault="00EB28B0" w:rsidP="00EB28B0">
      <w:pPr>
        <w:widowControl w:val="0"/>
        <w:tabs>
          <w:tab w:val="left" w:pos="9355"/>
        </w:tabs>
        <w:ind w:firstLine="284"/>
        <w:jc w:val="both"/>
        <w:rPr>
          <w:sz w:val="16"/>
          <w:szCs w:val="16"/>
        </w:rPr>
      </w:pPr>
      <w:r w:rsidRPr="00B345DA">
        <w:rPr>
          <w:b/>
          <w:sz w:val="16"/>
          <w:szCs w:val="16"/>
        </w:rPr>
        <w:t>Языковая компетенция</w:t>
      </w:r>
      <w:r w:rsidRPr="00B345DA">
        <w:rPr>
          <w:b/>
          <w:i/>
          <w:sz w:val="16"/>
          <w:szCs w:val="16"/>
        </w:rPr>
        <w:t xml:space="preserve"> </w:t>
      </w:r>
      <w:r w:rsidRPr="00B345DA">
        <w:rPr>
          <w:sz w:val="16"/>
          <w:szCs w:val="16"/>
        </w:rPr>
        <w:t>– систематизация знаний о языке как знаковой системе и общественном явлении, его устройстве, развитии и функционировании; общих сведений о лингвистике как науке; овладение основными нормами русского литературного языка, обогащение словарного запаса и грамматического строя речи учащихся; совершенствование способности к анализу и оценке языковых явлений и фактов, умения пользоваться различными лингвистическими словарями.</w:t>
      </w:r>
    </w:p>
    <w:p w:rsidR="00EB28B0" w:rsidRPr="00B345DA" w:rsidRDefault="00EB28B0" w:rsidP="00EB28B0">
      <w:pPr>
        <w:widowControl w:val="0"/>
        <w:tabs>
          <w:tab w:val="left" w:pos="9355"/>
        </w:tabs>
        <w:ind w:firstLine="284"/>
        <w:jc w:val="both"/>
        <w:rPr>
          <w:sz w:val="16"/>
          <w:szCs w:val="16"/>
        </w:rPr>
      </w:pPr>
      <w:r w:rsidRPr="00B345DA">
        <w:rPr>
          <w:b/>
          <w:sz w:val="16"/>
          <w:szCs w:val="16"/>
        </w:rPr>
        <w:t>Лингвистическая компетенция.</w:t>
      </w:r>
      <w:r w:rsidRPr="00B345DA">
        <w:rPr>
          <w:b/>
          <w:i/>
          <w:sz w:val="16"/>
          <w:szCs w:val="16"/>
        </w:rPr>
        <w:t xml:space="preserve"> </w:t>
      </w:r>
      <w:r w:rsidRPr="00B345DA">
        <w:rPr>
          <w:sz w:val="16"/>
          <w:szCs w:val="16"/>
        </w:rPr>
        <w:t xml:space="preserve">  Иногда этот термин употребляется как синоним языковой компетенции, однако это понятие шире. Оно предполагает более глубокое осмысление устной и письменной речи – её законов, правил, структуры. </w:t>
      </w:r>
      <w:r w:rsidRPr="00B345DA">
        <w:rPr>
          <w:bCs/>
          <w:sz w:val="16"/>
          <w:szCs w:val="16"/>
        </w:rPr>
        <w:t xml:space="preserve">Лингвистическая компетенция обеспечивает познавательную культуру личности школьника, развитие логического мышления, памяти, воображения учащихся, овладение навыками самоанализа, самооценки. </w:t>
      </w:r>
      <w:r w:rsidRPr="00B345DA">
        <w:rPr>
          <w:sz w:val="16"/>
          <w:szCs w:val="16"/>
        </w:rPr>
        <w:t>Известно, что можно хорошо знать нормы произношения, слова и правила употребления их, грамматические формы и конструкции, уметь использовать различные способы выражения одной и той же мысли, иначе говоря, быть компетентностным в лингвистическом и языковом отношении, однако не уметь использовать эти знания и умения адекватно реальной речевой обстановке, или, как говорят учёные, коммуникативной ситуации. Иначе говоря, для владения языком важны умения и навыки употребления тех или иных слов, грамматических конструкций в конкретных условиях общения, или коммуникации.</w:t>
      </w:r>
    </w:p>
    <w:p w:rsidR="00EB28B0" w:rsidRPr="00B345DA" w:rsidRDefault="00EB28B0" w:rsidP="00EB28B0">
      <w:pPr>
        <w:ind w:firstLine="284"/>
        <w:jc w:val="both"/>
        <w:rPr>
          <w:sz w:val="16"/>
          <w:szCs w:val="16"/>
        </w:rPr>
      </w:pPr>
      <w:r w:rsidRPr="00B345DA">
        <w:rPr>
          <w:sz w:val="16"/>
          <w:szCs w:val="16"/>
        </w:rPr>
        <w:lastRenderedPageBreak/>
        <w:t xml:space="preserve">Именно поэтому в обучении русскому языку выделяется третий тип компетенции – </w:t>
      </w:r>
      <w:r w:rsidRPr="00B345DA">
        <w:rPr>
          <w:bCs/>
          <w:sz w:val="16"/>
          <w:szCs w:val="16"/>
        </w:rPr>
        <w:t>коммуникативная.</w:t>
      </w:r>
    </w:p>
    <w:p w:rsidR="00EB28B0" w:rsidRPr="00B345DA" w:rsidRDefault="00EB28B0" w:rsidP="00EB28B0">
      <w:pPr>
        <w:widowControl w:val="0"/>
        <w:ind w:firstLine="284"/>
        <w:jc w:val="both"/>
        <w:rPr>
          <w:sz w:val="16"/>
          <w:szCs w:val="16"/>
        </w:rPr>
      </w:pPr>
      <w:r w:rsidRPr="00B345DA">
        <w:rPr>
          <w:b/>
          <w:sz w:val="16"/>
          <w:szCs w:val="16"/>
        </w:rPr>
        <w:t>Коммуникативная компетенция</w:t>
      </w:r>
      <w:r w:rsidRPr="00B345DA">
        <w:rPr>
          <w:sz w:val="16"/>
          <w:szCs w:val="16"/>
        </w:rPr>
        <w:t xml:space="preserve"> – овладение всеми видами речевой деятельности и основами культуры устной и письменной речи, умениями и навыками использования языка в различных сферах и ситуациях общения, соответствующих опыту, интересам, психологическим особенностям учащихся старшей школы. </w:t>
      </w:r>
      <w:r w:rsidRPr="00B345DA">
        <w:rPr>
          <w:bCs/>
          <w:sz w:val="16"/>
          <w:szCs w:val="16"/>
        </w:rPr>
        <w:t>Формирование коммуникативной компетенции предполагает знания о речи, её функциях, развитие умений в области четырёх основных видов речевой деятельности</w:t>
      </w:r>
      <w:r w:rsidRPr="00B345DA">
        <w:rPr>
          <w:sz w:val="16"/>
          <w:szCs w:val="16"/>
        </w:rPr>
        <w:t xml:space="preserve"> (говорения, слушания и понимания, чтения, письма). Коммуникативная компетентность предполагает способность к полноценному речевому общению во всех сферах человеческой деятельности, с соблюдением социальных норм речевого поведения. Основное же умение, формируемое в рамках коммуникативной компетенции </w:t>
      </w:r>
      <w:r w:rsidRPr="00B345DA">
        <w:rPr>
          <w:b/>
          <w:bCs/>
          <w:sz w:val="16"/>
          <w:szCs w:val="16"/>
        </w:rPr>
        <w:t xml:space="preserve">– </w:t>
      </w:r>
      <w:r w:rsidRPr="00B345DA">
        <w:rPr>
          <w:bCs/>
          <w:sz w:val="16"/>
          <w:szCs w:val="16"/>
        </w:rPr>
        <w:t>это умение создавать и воспринимать тексты – продукты речевой деятельности.</w:t>
      </w:r>
      <w:r w:rsidRPr="00B345DA">
        <w:rPr>
          <w:sz w:val="16"/>
          <w:szCs w:val="16"/>
        </w:rPr>
        <w:t xml:space="preserve"> Она включает в себя знание основных понятий лингвистики речи – стили, типы речи, строение описания, повествования, рассуждения, способы связи предложений в тексте и т. д., умения и навыки анализа текста. Существуют компоненты ситуации, или речевые условия, которые диктуют говорящему выбор слов и грамматических средств. Это, во-первых, взаимоотношения между собеседниками и их социальные роли. Нет сомнения, что характер речевого общения будет разным в зависимости от того, с кем общаемся, каков социальный статус говорящих: учитель, ученик, студент, каков их возраст, пол, интересы и т.д. Во – вторых, место общения (например, общение учителя с учеником на уроке, во время перемены, в дружеской беседе). Третий, очень важный компонент речевой ситуации, - цель и намерения говорящего. Так, приказ, просьба или требование, конечно, будут отличаться от сообщения, информации или их эмоциональной оценки, выражение благодарности, радости, обиды т.д.  Таким образом, собственно коммуникативные умения и навыки – это умения и навыки речевого общения с учётом того, с кем мы говорим, где говорим, и, наконец, с какой целью. </w:t>
      </w:r>
    </w:p>
    <w:p w:rsidR="00EB28B0" w:rsidRPr="00B345DA" w:rsidRDefault="00EB28B0" w:rsidP="00EB28B0">
      <w:pPr>
        <w:widowControl w:val="0"/>
        <w:ind w:firstLine="284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Нет сомнения, что формирование их возможно лишь на базе лингвистической и языковой компетенции.</w:t>
      </w:r>
    </w:p>
    <w:p w:rsidR="00EB28B0" w:rsidRPr="00B345DA" w:rsidRDefault="00EB28B0" w:rsidP="00EB28B0">
      <w:pPr>
        <w:widowControl w:val="0"/>
        <w:tabs>
          <w:tab w:val="left" w:pos="9355"/>
        </w:tabs>
        <w:ind w:firstLine="284"/>
        <w:jc w:val="both"/>
        <w:rPr>
          <w:sz w:val="16"/>
          <w:szCs w:val="16"/>
        </w:rPr>
      </w:pPr>
      <w:r w:rsidRPr="00B345DA">
        <w:rPr>
          <w:b/>
          <w:sz w:val="16"/>
          <w:szCs w:val="16"/>
        </w:rPr>
        <w:t xml:space="preserve">Культуроведческая </w:t>
      </w:r>
      <w:r w:rsidRPr="00B345DA">
        <w:rPr>
          <w:sz w:val="16"/>
          <w:szCs w:val="16"/>
        </w:rPr>
        <w:t>(</w:t>
      </w:r>
      <w:r w:rsidRPr="00B345DA">
        <w:rPr>
          <w:b/>
          <w:bCs/>
          <w:sz w:val="16"/>
          <w:szCs w:val="16"/>
        </w:rPr>
        <w:t xml:space="preserve">этнокультуроведческая) </w:t>
      </w:r>
      <w:r w:rsidRPr="00B345DA">
        <w:rPr>
          <w:b/>
          <w:sz w:val="16"/>
          <w:szCs w:val="16"/>
        </w:rPr>
        <w:t>компетенция</w:t>
      </w:r>
      <w:r w:rsidRPr="00B345DA">
        <w:rPr>
          <w:sz w:val="16"/>
          <w:szCs w:val="16"/>
        </w:rPr>
        <w:t xml:space="preserve"> – осознание языка как формы выражения национальной культуры, взаимосвязи языка и истории народа, национально-культурной специфики русского языка, владение нормами русского речевого этикета, культурой межнационального общения.</w:t>
      </w:r>
    </w:p>
    <w:p w:rsidR="00EB28B0" w:rsidRPr="00B345DA" w:rsidRDefault="00EB28B0" w:rsidP="00EB28B0">
      <w:pPr>
        <w:widowControl w:val="0"/>
        <w:tabs>
          <w:tab w:val="left" w:pos="9355"/>
        </w:tabs>
        <w:ind w:firstLine="284"/>
        <w:jc w:val="both"/>
        <w:rPr>
          <w:sz w:val="16"/>
          <w:szCs w:val="16"/>
        </w:rPr>
      </w:pPr>
      <w:r w:rsidRPr="00B345DA">
        <w:rPr>
          <w:b/>
          <w:sz w:val="16"/>
          <w:szCs w:val="16"/>
        </w:rPr>
        <w:t>Социокультурная компетенция</w:t>
      </w:r>
      <w:r w:rsidRPr="00B345DA">
        <w:rPr>
          <w:sz w:val="16"/>
          <w:szCs w:val="16"/>
        </w:rPr>
        <w:t xml:space="preserve"> – </w:t>
      </w:r>
      <w:r w:rsidRPr="00B345DA">
        <w:rPr>
          <w:bCs/>
          <w:sz w:val="16"/>
          <w:szCs w:val="16"/>
        </w:rPr>
        <w:t xml:space="preserve">это становление представлений человека об окружающем мире. Эти представления  и их смыслы, сосредоточенны в структурах сознания, отношения и функционирования образуют специфический этнический, национальный образ мысли. </w:t>
      </w:r>
      <w:r w:rsidRPr="00B345DA">
        <w:rPr>
          <w:sz w:val="16"/>
          <w:szCs w:val="16"/>
        </w:rPr>
        <w:t>Вхождение учащихся в русский мир и приобретение социокультурной компетенции, образование русской языковой картины мира – это также постижение специфического русского образа мыслей, русского менталитета. Процесс формирования социокультурной компетенции</w:t>
      </w:r>
      <w:r w:rsidRPr="00B345DA">
        <w:rPr>
          <w:b/>
          <w:bCs/>
          <w:sz w:val="16"/>
          <w:szCs w:val="16"/>
        </w:rPr>
        <w:t xml:space="preserve"> </w:t>
      </w:r>
      <w:r w:rsidRPr="00B345DA">
        <w:rPr>
          <w:sz w:val="16"/>
          <w:szCs w:val="16"/>
        </w:rPr>
        <w:t xml:space="preserve">осуществляется при усвоении новых значений лексики и фразеологии а национально – культурным компонентом семантики; знакомстве с исторической и религиозной жизнью народа; осознание смысла текста. </w:t>
      </w:r>
    </w:p>
    <w:p w:rsidR="00EB28B0" w:rsidRPr="00B345DA" w:rsidRDefault="00EB28B0" w:rsidP="00EB28B0">
      <w:pPr>
        <w:ind w:firstLine="284"/>
        <w:jc w:val="both"/>
        <w:rPr>
          <w:sz w:val="16"/>
          <w:szCs w:val="16"/>
        </w:rPr>
      </w:pPr>
      <w:r w:rsidRPr="00B345DA">
        <w:rPr>
          <w:b/>
          <w:sz w:val="16"/>
          <w:szCs w:val="16"/>
        </w:rPr>
        <w:t>Информационная компетенция</w:t>
      </w:r>
      <w:r w:rsidRPr="00B345DA">
        <w:rPr>
          <w:sz w:val="16"/>
          <w:szCs w:val="16"/>
        </w:rPr>
        <w:t xml:space="preserve"> – это </w:t>
      </w:r>
      <w:r w:rsidRPr="00B345DA">
        <w:rPr>
          <w:color w:val="000000"/>
          <w:sz w:val="16"/>
          <w:szCs w:val="16"/>
        </w:rPr>
        <w:t>«набор способностей, требуемых индивидууму для определения потребности в информации, способность находить, оценивать и эффективно использовать требуемую информацию». Она включает в себя:</w:t>
      </w:r>
      <w:r w:rsidR="00C127B3" w:rsidRPr="00B345DA">
        <w:rPr>
          <w:color w:val="000000"/>
          <w:sz w:val="16"/>
          <w:szCs w:val="16"/>
        </w:rPr>
        <w:t xml:space="preserve"> </w:t>
      </w:r>
      <w:r w:rsidRPr="00B345DA">
        <w:rPr>
          <w:color w:val="000000"/>
          <w:sz w:val="16"/>
          <w:szCs w:val="16"/>
        </w:rPr>
        <w:t>понимание  необходимости получения информации;</w:t>
      </w:r>
      <w:r w:rsidR="00C127B3" w:rsidRPr="00B345DA">
        <w:rPr>
          <w:color w:val="000000"/>
          <w:sz w:val="16"/>
          <w:szCs w:val="16"/>
        </w:rPr>
        <w:t xml:space="preserve"> </w:t>
      </w:r>
      <w:r w:rsidRPr="00B345DA">
        <w:rPr>
          <w:color w:val="000000"/>
          <w:sz w:val="16"/>
          <w:szCs w:val="16"/>
        </w:rPr>
        <w:t>знание о том, как найти нужную информацию;</w:t>
      </w:r>
      <w:r w:rsidR="00C127B3" w:rsidRPr="00B345DA">
        <w:rPr>
          <w:color w:val="000000"/>
          <w:sz w:val="16"/>
          <w:szCs w:val="16"/>
        </w:rPr>
        <w:t xml:space="preserve"> </w:t>
      </w:r>
      <w:r w:rsidRPr="00B345DA">
        <w:rPr>
          <w:color w:val="000000"/>
          <w:sz w:val="16"/>
          <w:szCs w:val="16"/>
        </w:rPr>
        <w:t>умение выбирать надлежащий источник и отбирать соответствующую информацию; умение анализировать и синтезировать информацию;</w:t>
      </w:r>
      <w:r w:rsidR="00C127B3" w:rsidRPr="00B345DA">
        <w:rPr>
          <w:color w:val="000000"/>
          <w:sz w:val="16"/>
          <w:szCs w:val="16"/>
        </w:rPr>
        <w:t xml:space="preserve"> </w:t>
      </w:r>
      <w:r w:rsidRPr="00B345DA">
        <w:rPr>
          <w:color w:val="000000"/>
          <w:sz w:val="16"/>
          <w:szCs w:val="16"/>
        </w:rPr>
        <w:t>умение использовать и передавать информацию.</w:t>
      </w:r>
      <w:r w:rsidRPr="00B345DA">
        <w:rPr>
          <w:sz w:val="16"/>
          <w:szCs w:val="16"/>
        </w:rPr>
        <w:t xml:space="preserve"> </w:t>
      </w:r>
    </w:p>
    <w:p w:rsidR="00EB28B0" w:rsidRPr="00B345DA" w:rsidRDefault="00EB28B0" w:rsidP="00EB28B0">
      <w:pPr>
        <w:pStyle w:val="a8"/>
        <w:spacing w:line="240" w:lineRule="auto"/>
        <w:ind w:firstLine="284"/>
        <w:rPr>
          <w:sz w:val="16"/>
          <w:szCs w:val="16"/>
        </w:rPr>
      </w:pPr>
      <w:r w:rsidRPr="00B345DA">
        <w:rPr>
          <w:sz w:val="16"/>
          <w:szCs w:val="16"/>
        </w:rPr>
        <w:t xml:space="preserve">В основу данной рабочей  программы положены актуальные в настоящее время  идеи личностно-ориентированного и деятельностного подходов  к обучению  русскому языку. Особенностью такого обучения является синтез языкового, речемыслительного и духовного развития учащихся, установление взаимосвязи между процессами изучения и использования языка, смещение традиционного акцента на запоминание теоретического материала к осмыслению  функционального потенциала языкового явления и овладению навыками уместного использования его в разных ситуациях речевого общения.  </w:t>
      </w:r>
    </w:p>
    <w:p w:rsidR="00EB28B0" w:rsidRPr="00B345DA" w:rsidRDefault="00EB28B0" w:rsidP="00EB28B0">
      <w:pPr>
        <w:pStyle w:val="a8"/>
        <w:spacing w:line="240" w:lineRule="auto"/>
        <w:ind w:firstLine="284"/>
        <w:rPr>
          <w:sz w:val="16"/>
          <w:szCs w:val="16"/>
        </w:rPr>
      </w:pPr>
      <w:r w:rsidRPr="00B345DA">
        <w:rPr>
          <w:sz w:val="16"/>
          <w:szCs w:val="16"/>
        </w:rPr>
        <w:t>В соответствии с вышеуказанными подходами  содержание представленной программы направлено на реализацию единства процесса усвоения основ лингвистики и процесса формирования коммуникативных умений, что  предполагает не только усвоение учащимися лингвистических знаний, но и освоение ими элементов современной теории речевого общения с целью формирования у них умений уместного использования языковых средств в разнообразных сферах общения.</w:t>
      </w:r>
    </w:p>
    <w:p w:rsidR="00C127B3" w:rsidRPr="00B345DA" w:rsidRDefault="00EB28B0" w:rsidP="00C127B3">
      <w:pPr>
        <w:pStyle w:val="FR2"/>
        <w:ind w:firstLine="284"/>
        <w:jc w:val="both"/>
        <w:rPr>
          <w:b w:val="0"/>
          <w:sz w:val="16"/>
          <w:szCs w:val="16"/>
        </w:rPr>
      </w:pPr>
      <w:r w:rsidRPr="00B345DA">
        <w:rPr>
          <w:b w:val="0"/>
          <w:sz w:val="16"/>
          <w:szCs w:val="16"/>
        </w:rPr>
        <w:t>Освоение тем, предусмотренных федеральным компонентом государственного стандарта, связанных с оценкой коммуникативных качеств и эффективности речи, с развитием навыков  использования различных видов чтения в зависимости от коммуникативной задачи и характера текста, с развитием навыков диалогической и монологической речи, с совершенствованием умений и навыков  создания текстов разных функционально-смысловых типов, стилей и жанров осуществляется в практическом применении непосредственно на уроках русского языка в процессе выполнения с</w:t>
      </w:r>
      <w:r w:rsidR="00C127B3" w:rsidRPr="00B345DA">
        <w:rPr>
          <w:b w:val="0"/>
          <w:sz w:val="16"/>
          <w:szCs w:val="16"/>
        </w:rPr>
        <w:t xml:space="preserve">пециально подобранных заданий. </w:t>
      </w:r>
    </w:p>
    <w:p w:rsidR="00C127B3" w:rsidRPr="00B345DA" w:rsidRDefault="00EB28B0" w:rsidP="00C127B3">
      <w:pPr>
        <w:pStyle w:val="FR2"/>
        <w:ind w:firstLine="284"/>
        <w:jc w:val="both"/>
        <w:rPr>
          <w:b w:val="0"/>
          <w:sz w:val="16"/>
          <w:szCs w:val="16"/>
        </w:rPr>
      </w:pPr>
      <w:r w:rsidRPr="00B345DA">
        <w:rPr>
          <w:b w:val="0"/>
          <w:sz w:val="16"/>
          <w:szCs w:val="16"/>
        </w:rPr>
        <w:t>Общее содержание рабочей программы направлено на повторение и углубление знаний учащихся по фонетике, лексике, фразеологии, грамматике; дальнейшее совершенствование орфографической, пунктуационной и речевой грамотности учащихся, изучение лингвистики текста,  а также закрепление и расширение знаний о коммуникативных качествах речи, об основных нормах современного русского языка, так как овладение основными нормами русского литературного языка способствует формированию умений опознавать, классифицировать, оценивать языковые факты с точки зрения нормативности, целесообразности их употребления в речи, что является необходимым условием успешной коммуникации.</w:t>
      </w:r>
      <w:r w:rsidR="00C127B3" w:rsidRPr="00B345DA">
        <w:rPr>
          <w:b w:val="0"/>
          <w:sz w:val="16"/>
          <w:szCs w:val="16"/>
        </w:rPr>
        <w:t xml:space="preserve"> В программе специально выделены часы на развитие связной речи – пятая часть всего учебного времени. Темы по развитию речи – речеведческие понятия и виды работы над текстом – пропорционально распределяются среди грамматического материала.</w:t>
      </w:r>
    </w:p>
    <w:p w:rsidR="00EB28B0" w:rsidRPr="00B345DA" w:rsidRDefault="00C127B3" w:rsidP="00EB28B0">
      <w:pPr>
        <w:pStyle w:val="FR2"/>
        <w:ind w:firstLine="284"/>
        <w:jc w:val="both"/>
        <w:rPr>
          <w:b w:val="0"/>
          <w:sz w:val="16"/>
          <w:szCs w:val="16"/>
        </w:rPr>
      </w:pPr>
      <w:r w:rsidRPr="00B345DA">
        <w:rPr>
          <w:b w:val="0"/>
          <w:sz w:val="16"/>
          <w:szCs w:val="16"/>
        </w:rPr>
        <w:t>Используются следующие м</w:t>
      </w:r>
      <w:r w:rsidR="00EB28B0" w:rsidRPr="00B345DA">
        <w:rPr>
          <w:b w:val="0"/>
          <w:sz w:val="16"/>
          <w:szCs w:val="16"/>
        </w:rPr>
        <w:t>етоды и приёмы  обучения:</w:t>
      </w:r>
    </w:p>
    <w:p w:rsidR="00EB28B0" w:rsidRPr="00B345DA" w:rsidRDefault="00EB28B0" w:rsidP="003040E2">
      <w:pPr>
        <w:pStyle w:val="FR2"/>
        <w:numPr>
          <w:ilvl w:val="0"/>
          <w:numId w:val="36"/>
        </w:numPr>
        <w:tabs>
          <w:tab w:val="left" w:pos="284"/>
        </w:tabs>
        <w:ind w:left="0" w:firstLine="0"/>
        <w:jc w:val="both"/>
        <w:rPr>
          <w:b w:val="0"/>
          <w:i/>
          <w:sz w:val="16"/>
          <w:szCs w:val="16"/>
        </w:rPr>
      </w:pPr>
      <w:r w:rsidRPr="00B345DA">
        <w:rPr>
          <w:b w:val="0"/>
          <w:sz w:val="16"/>
          <w:szCs w:val="16"/>
        </w:rPr>
        <w:t>обобщающая беседа по изученному материалу;</w:t>
      </w:r>
    </w:p>
    <w:p w:rsidR="00EB28B0" w:rsidRPr="00B345DA" w:rsidRDefault="00EB28B0" w:rsidP="003040E2">
      <w:pPr>
        <w:pStyle w:val="a8"/>
        <w:numPr>
          <w:ilvl w:val="0"/>
          <w:numId w:val="36"/>
        </w:numPr>
        <w:tabs>
          <w:tab w:val="left" w:pos="284"/>
        </w:tabs>
        <w:spacing w:line="240" w:lineRule="auto"/>
        <w:ind w:left="0" w:firstLine="0"/>
        <w:rPr>
          <w:sz w:val="16"/>
          <w:szCs w:val="16"/>
        </w:rPr>
      </w:pPr>
      <w:r w:rsidRPr="00B345DA">
        <w:rPr>
          <w:sz w:val="16"/>
          <w:szCs w:val="16"/>
        </w:rPr>
        <w:t>различные виды разбора (фонетический, лексический, словообразовательный, морфологический, синтаксический, лингвистический, речеведческий);</w:t>
      </w:r>
    </w:p>
    <w:p w:rsidR="00EB28B0" w:rsidRPr="00B345DA" w:rsidRDefault="00EB28B0" w:rsidP="003040E2">
      <w:pPr>
        <w:pStyle w:val="a8"/>
        <w:numPr>
          <w:ilvl w:val="0"/>
          <w:numId w:val="36"/>
        </w:numPr>
        <w:tabs>
          <w:tab w:val="left" w:pos="284"/>
        </w:tabs>
        <w:spacing w:line="240" w:lineRule="auto"/>
        <w:ind w:left="0" w:firstLine="0"/>
        <w:rPr>
          <w:sz w:val="16"/>
          <w:szCs w:val="16"/>
        </w:rPr>
      </w:pPr>
      <w:r w:rsidRPr="00B345DA">
        <w:rPr>
          <w:sz w:val="16"/>
          <w:szCs w:val="16"/>
        </w:rPr>
        <w:t>наблюдение за речью окружающих, сбор соответствующего речевого материала с последующим его использованием по заданию учителя;</w:t>
      </w:r>
    </w:p>
    <w:p w:rsidR="00EB28B0" w:rsidRPr="00B345DA" w:rsidRDefault="00EB28B0" w:rsidP="003040E2">
      <w:pPr>
        <w:pStyle w:val="a8"/>
        <w:numPr>
          <w:ilvl w:val="0"/>
          <w:numId w:val="36"/>
        </w:numPr>
        <w:tabs>
          <w:tab w:val="left" w:pos="284"/>
        </w:tabs>
        <w:spacing w:line="240" w:lineRule="auto"/>
        <w:ind w:left="0" w:firstLine="0"/>
        <w:rPr>
          <w:sz w:val="16"/>
          <w:szCs w:val="16"/>
        </w:rPr>
      </w:pPr>
      <w:r w:rsidRPr="00B345DA">
        <w:rPr>
          <w:sz w:val="16"/>
          <w:szCs w:val="16"/>
        </w:rPr>
        <w:t>изложения на основе текстов типа описания, рассуждения;</w:t>
      </w:r>
    </w:p>
    <w:p w:rsidR="00EB28B0" w:rsidRPr="00B345DA" w:rsidRDefault="00EB28B0" w:rsidP="003040E2">
      <w:pPr>
        <w:pStyle w:val="a8"/>
        <w:numPr>
          <w:ilvl w:val="0"/>
          <w:numId w:val="36"/>
        </w:numPr>
        <w:tabs>
          <w:tab w:val="left" w:pos="284"/>
        </w:tabs>
        <w:spacing w:line="240" w:lineRule="auto"/>
        <w:ind w:left="0" w:firstLine="0"/>
        <w:rPr>
          <w:sz w:val="16"/>
          <w:szCs w:val="16"/>
        </w:rPr>
      </w:pPr>
      <w:r w:rsidRPr="00B345DA">
        <w:rPr>
          <w:sz w:val="16"/>
          <w:szCs w:val="16"/>
        </w:rPr>
        <w:t>письмо под диктовку;</w:t>
      </w:r>
    </w:p>
    <w:p w:rsidR="00EB28B0" w:rsidRPr="00B345DA" w:rsidRDefault="00EB28B0" w:rsidP="003040E2">
      <w:pPr>
        <w:pStyle w:val="a8"/>
        <w:numPr>
          <w:ilvl w:val="0"/>
          <w:numId w:val="36"/>
        </w:numPr>
        <w:tabs>
          <w:tab w:val="left" w:pos="284"/>
        </w:tabs>
        <w:spacing w:line="240" w:lineRule="auto"/>
        <w:ind w:left="0" w:firstLine="0"/>
        <w:rPr>
          <w:sz w:val="16"/>
          <w:szCs w:val="16"/>
        </w:rPr>
      </w:pPr>
      <w:r w:rsidRPr="00B345DA">
        <w:rPr>
          <w:sz w:val="16"/>
          <w:szCs w:val="16"/>
        </w:rPr>
        <w:t>комментирование орфограмм и пунктограмм.</w:t>
      </w:r>
    </w:p>
    <w:p w:rsidR="00EB28B0" w:rsidRPr="00B345DA" w:rsidRDefault="00EB28B0" w:rsidP="00EB28B0">
      <w:pPr>
        <w:pStyle w:val="a8"/>
        <w:spacing w:line="240" w:lineRule="auto"/>
        <w:ind w:firstLine="284"/>
        <w:rPr>
          <w:sz w:val="16"/>
          <w:szCs w:val="16"/>
        </w:rPr>
      </w:pPr>
      <w:r w:rsidRPr="00B345DA">
        <w:rPr>
          <w:sz w:val="16"/>
          <w:szCs w:val="16"/>
        </w:rPr>
        <w:t>Виды деятельности учащихся на уроке:</w:t>
      </w:r>
    </w:p>
    <w:p w:rsidR="00EB28B0" w:rsidRPr="00B345DA" w:rsidRDefault="00EB28B0" w:rsidP="003040E2">
      <w:pPr>
        <w:pStyle w:val="a3"/>
        <w:widowControl w:val="0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оценивание устных и письменных высказываний/текстов с точки зрения языкового оформления, уместности, эффективности достижения поставленных коммуникативных задач;</w:t>
      </w:r>
    </w:p>
    <w:p w:rsidR="00EB28B0" w:rsidRPr="00B345DA" w:rsidRDefault="00EB28B0" w:rsidP="003040E2">
      <w:pPr>
        <w:pStyle w:val="a8"/>
        <w:numPr>
          <w:ilvl w:val="0"/>
          <w:numId w:val="37"/>
        </w:numPr>
        <w:tabs>
          <w:tab w:val="left" w:pos="284"/>
        </w:tabs>
        <w:spacing w:line="240" w:lineRule="auto"/>
        <w:ind w:left="0" w:firstLine="0"/>
        <w:rPr>
          <w:sz w:val="16"/>
          <w:szCs w:val="16"/>
        </w:rPr>
      </w:pPr>
      <w:r w:rsidRPr="00B345DA">
        <w:rPr>
          <w:sz w:val="16"/>
          <w:szCs w:val="16"/>
        </w:rPr>
        <w:t>разные виды разбора (фонетический, лексический, словообразовательный, морфологический, синтаксический, лингвистический, лексико-фразеологический, речеведческий);</w:t>
      </w:r>
    </w:p>
    <w:p w:rsidR="00EB28B0" w:rsidRPr="00B345DA" w:rsidRDefault="00EB28B0" w:rsidP="003040E2">
      <w:pPr>
        <w:pStyle w:val="a3"/>
        <w:widowControl w:val="0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аудирование;</w:t>
      </w:r>
    </w:p>
    <w:p w:rsidR="00EB28B0" w:rsidRPr="00B345DA" w:rsidRDefault="00EB28B0" w:rsidP="003040E2">
      <w:pPr>
        <w:pStyle w:val="a3"/>
        <w:widowControl w:val="0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информационная переработка устного и письменного текста: составление плана текста; пересказ текста по плану; пересказ текста с использованием цитат; переложение текста; продолжение текста;</w:t>
      </w:r>
    </w:p>
    <w:p w:rsidR="00EB28B0" w:rsidRPr="00B345DA" w:rsidRDefault="00EB28B0" w:rsidP="003040E2">
      <w:pPr>
        <w:pStyle w:val="a3"/>
        <w:widowControl w:val="0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создание  устных высказываний  различных типов и жанров в учебно-научной,  социально-культурной и деловой сферах общения, с учётом основных орфоэпических, лексических, грамматических норм современного русского литературного языка, применяемых в практике речевого общения;</w:t>
      </w:r>
    </w:p>
    <w:p w:rsidR="00EB28B0" w:rsidRPr="00B345DA" w:rsidRDefault="00EB28B0" w:rsidP="003040E2">
      <w:pPr>
        <w:pStyle w:val="a3"/>
        <w:widowControl w:val="0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составление орфографических и пунктуационных упражнений самими учащимися;</w:t>
      </w:r>
    </w:p>
    <w:p w:rsidR="00EB28B0" w:rsidRPr="00B345DA" w:rsidRDefault="00EB28B0" w:rsidP="003040E2">
      <w:pPr>
        <w:pStyle w:val="a3"/>
        <w:widowControl w:val="0"/>
        <w:numPr>
          <w:ilvl w:val="0"/>
          <w:numId w:val="3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работа с различными информационными источниками: учебно-научными текстами, справочной литературой, средствами массовой информации (в том числе представленных в электронном виде), конспектирование.</w:t>
      </w:r>
    </w:p>
    <w:p w:rsidR="00C73ACB" w:rsidRPr="00B345DA" w:rsidRDefault="00C73ACB" w:rsidP="00C73ACB">
      <w:pPr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Обучение русскому языку строится на принципах научности, систематичности и последовательности в обучении, преемственности, перспективности, доступности, сознательности, активности, наглядности, связи теории с практикой, прочности, индивидуального подхода к учащимся. </w:t>
      </w:r>
    </w:p>
    <w:p w:rsidR="00C73ACB" w:rsidRPr="00B345DA" w:rsidRDefault="00C73ACB" w:rsidP="00C73ACB">
      <w:pPr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Технологии, используемые в обучении: коммуникативно-деятельностная, развивающего обучения, обучения в сотрудничестве, проблемного обучения, развития исследовательских навыков, информационно-коммуникационные, здоровьесбережения, технологии АМО, интенсификация.</w:t>
      </w:r>
    </w:p>
    <w:p w:rsidR="00C25B99" w:rsidRPr="00B345DA" w:rsidRDefault="00C73ACB" w:rsidP="00E338B4">
      <w:pPr>
        <w:pStyle w:val="a7"/>
        <w:spacing w:before="0" w:beforeAutospacing="0" w:after="0" w:afterAutospacing="0"/>
        <w:ind w:firstLine="540"/>
        <w:jc w:val="both"/>
        <w:rPr>
          <w:sz w:val="16"/>
          <w:szCs w:val="16"/>
          <w:shd w:val="clear" w:color="auto" w:fill="FFFFFF"/>
        </w:rPr>
      </w:pPr>
      <w:r w:rsidRPr="00B345DA">
        <w:rPr>
          <w:sz w:val="16"/>
          <w:szCs w:val="16"/>
          <w:shd w:val="clear" w:color="auto" w:fill="FFFFFF"/>
        </w:rPr>
        <w:lastRenderedPageBreak/>
        <w:t xml:space="preserve">В качестве форм промежуточной аттестации учащихся используются традиционные </w:t>
      </w:r>
      <w:r w:rsidR="00512B2E" w:rsidRPr="00B345DA">
        <w:rPr>
          <w:sz w:val="16"/>
          <w:szCs w:val="16"/>
          <w:shd w:val="clear" w:color="auto" w:fill="FFFFFF"/>
        </w:rPr>
        <w:t xml:space="preserve">диктанты (контрольные, словарные), </w:t>
      </w:r>
      <w:r w:rsidRPr="00B345DA">
        <w:rPr>
          <w:sz w:val="16"/>
          <w:szCs w:val="16"/>
          <w:shd w:val="clear" w:color="auto" w:fill="FFFFFF"/>
        </w:rPr>
        <w:t>диагностические и контрольные работы, результаты проектной деятельности, разноуровневые тесты, в том числе с использованием компьютерных технологий.</w:t>
      </w:r>
      <w:r w:rsidR="00501A60" w:rsidRPr="00B345DA">
        <w:rPr>
          <w:sz w:val="16"/>
          <w:szCs w:val="16"/>
          <w:shd w:val="clear" w:color="auto" w:fill="FFFFFF"/>
        </w:rPr>
        <w:t xml:space="preserve"> </w:t>
      </w:r>
      <w:r w:rsidR="00501A60" w:rsidRPr="00B345DA">
        <w:rPr>
          <w:sz w:val="16"/>
          <w:szCs w:val="16"/>
        </w:rPr>
        <w:t>Контроль за результатами обучения при этом осуществляется по трём направлениям: учитываются умения учащегося производить разбор звуков речи, слова, предложения, текста, используя лингвистические знания, системно излагая их в связи с производимым разбором или по заданию учителя; учитываются речевые умения учащегося, практическое владение нормами произношения, словообразования, сочетаемости слов, конструирования предложений и текста, владение лексикой русского языка, его изобразительно-выразительными возможностями, нормами орфографии и пунктуации; учитывается способность учащегося выражать свои мысли, своё отношение к действительности  в соответствии с коммуникативными задачами в различных ситуациях и сферах общения.</w:t>
      </w:r>
    </w:p>
    <w:p w:rsidR="00B345DA" w:rsidRDefault="00B345DA" w:rsidP="00AE607D">
      <w:pPr>
        <w:ind w:firstLine="426"/>
        <w:jc w:val="center"/>
        <w:rPr>
          <w:b/>
          <w:sz w:val="16"/>
          <w:szCs w:val="16"/>
          <w:shd w:val="clear" w:color="auto" w:fill="FFFFFF"/>
        </w:rPr>
      </w:pPr>
    </w:p>
    <w:p w:rsidR="00AE607D" w:rsidRPr="00B345DA" w:rsidRDefault="00512B2E" w:rsidP="00AE607D">
      <w:pPr>
        <w:ind w:firstLine="426"/>
        <w:jc w:val="center"/>
        <w:rPr>
          <w:b/>
          <w:sz w:val="16"/>
          <w:szCs w:val="16"/>
          <w:shd w:val="clear" w:color="auto" w:fill="FFFFFF"/>
        </w:rPr>
      </w:pPr>
      <w:r w:rsidRPr="00B345DA">
        <w:rPr>
          <w:b/>
          <w:sz w:val="16"/>
          <w:szCs w:val="16"/>
          <w:shd w:val="clear" w:color="auto" w:fill="FFFFFF"/>
        </w:rPr>
        <w:t xml:space="preserve">ОПИСАНИЕ МЕСТА УЧЕБНОГО ПРЕДМЕТА, КУРСА </w:t>
      </w:r>
    </w:p>
    <w:p w:rsidR="00512B2E" w:rsidRPr="00B345DA" w:rsidRDefault="00512B2E" w:rsidP="00AE607D">
      <w:pPr>
        <w:ind w:firstLine="426"/>
        <w:jc w:val="center"/>
        <w:rPr>
          <w:b/>
          <w:sz w:val="16"/>
          <w:szCs w:val="16"/>
        </w:rPr>
      </w:pPr>
      <w:r w:rsidRPr="00B345DA">
        <w:rPr>
          <w:b/>
          <w:sz w:val="16"/>
          <w:szCs w:val="16"/>
          <w:shd w:val="clear" w:color="auto" w:fill="FFFFFF"/>
        </w:rPr>
        <w:t>В УЧЕБНОМ ПЛАНЕ</w:t>
      </w:r>
    </w:p>
    <w:p w:rsidR="00512B2E" w:rsidRPr="00B345DA" w:rsidRDefault="00512B2E" w:rsidP="00D924ED">
      <w:pPr>
        <w:ind w:firstLine="425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Федеральный базисный (образовательный) учебный план для образовательных учреждений Российской Федерации предусматривает обязательное изучение русского (родного) языка на этапе основного общего образования в 5 классе в объёме </w:t>
      </w:r>
      <w:r w:rsidR="005273AB" w:rsidRPr="00B345DA">
        <w:rPr>
          <w:sz w:val="16"/>
          <w:szCs w:val="16"/>
        </w:rPr>
        <w:t>17</w:t>
      </w:r>
      <w:r w:rsidR="00E338B4" w:rsidRPr="00B345DA">
        <w:rPr>
          <w:sz w:val="16"/>
          <w:szCs w:val="16"/>
        </w:rPr>
        <w:t>0</w:t>
      </w:r>
      <w:r w:rsidR="005273AB" w:rsidRPr="00B345DA">
        <w:rPr>
          <w:sz w:val="16"/>
          <w:szCs w:val="16"/>
        </w:rPr>
        <w:t xml:space="preserve"> </w:t>
      </w:r>
      <w:r w:rsidRPr="00B345DA">
        <w:rPr>
          <w:sz w:val="16"/>
          <w:szCs w:val="16"/>
        </w:rPr>
        <w:t>час</w:t>
      </w:r>
      <w:r w:rsidR="005273AB" w:rsidRPr="00B345DA">
        <w:rPr>
          <w:sz w:val="16"/>
          <w:szCs w:val="16"/>
        </w:rPr>
        <w:t>ов</w:t>
      </w:r>
      <w:r w:rsidRPr="00B345DA">
        <w:rPr>
          <w:sz w:val="16"/>
          <w:szCs w:val="16"/>
        </w:rPr>
        <w:t xml:space="preserve"> (</w:t>
      </w:r>
      <w:r w:rsidR="005273AB" w:rsidRPr="00B345DA">
        <w:rPr>
          <w:sz w:val="16"/>
          <w:szCs w:val="16"/>
        </w:rPr>
        <w:t>5</w:t>
      </w:r>
      <w:r w:rsidRPr="00B345DA">
        <w:rPr>
          <w:sz w:val="16"/>
          <w:szCs w:val="16"/>
        </w:rPr>
        <w:t xml:space="preserve"> часов в неделю). </w:t>
      </w:r>
    </w:p>
    <w:p w:rsidR="00B345DA" w:rsidRDefault="00B345DA" w:rsidP="00AA6703">
      <w:pPr>
        <w:pStyle w:val="a4"/>
        <w:ind w:firstLine="708"/>
        <w:jc w:val="center"/>
        <w:rPr>
          <w:rFonts w:ascii="Times New Roman" w:hAnsi="Times New Roman"/>
          <w:b/>
          <w:sz w:val="16"/>
          <w:szCs w:val="16"/>
        </w:rPr>
      </w:pPr>
    </w:p>
    <w:p w:rsidR="00B345DA" w:rsidRDefault="00B345DA" w:rsidP="00AA6703">
      <w:pPr>
        <w:pStyle w:val="a4"/>
        <w:ind w:firstLine="708"/>
        <w:jc w:val="center"/>
        <w:rPr>
          <w:rFonts w:ascii="Times New Roman" w:hAnsi="Times New Roman"/>
          <w:b/>
          <w:sz w:val="16"/>
          <w:szCs w:val="16"/>
        </w:rPr>
      </w:pPr>
    </w:p>
    <w:p w:rsidR="00EB28B0" w:rsidRDefault="00512B2E" w:rsidP="00AA6703">
      <w:pPr>
        <w:pStyle w:val="a4"/>
        <w:ind w:firstLine="708"/>
        <w:jc w:val="center"/>
        <w:rPr>
          <w:rFonts w:ascii="Times New Roman" w:hAnsi="Times New Roman"/>
          <w:b/>
          <w:sz w:val="16"/>
          <w:szCs w:val="16"/>
        </w:rPr>
      </w:pPr>
      <w:r w:rsidRPr="00B345DA">
        <w:rPr>
          <w:rFonts w:ascii="Times New Roman" w:hAnsi="Times New Roman"/>
          <w:b/>
          <w:sz w:val="16"/>
          <w:szCs w:val="16"/>
        </w:rPr>
        <w:t xml:space="preserve">ЛИЧНОСТНЫЕ, МЕТАПРЕДМЕТНЫЕ И ПРЕДМЕТНЫЕ </w:t>
      </w:r>
      <w:r w:rsidR="00EB28B0" w:rsidRPr="00B345DA">
        <w:rPr>
          <w:rFonts w:ascii="Times New Roman" w:hAnsi="Times New Roman"/>
          <w:b/>
          <w:sz w:val="16"/>
          <w:szCs w:val="16"/>
        </w:rPr>
        <w:t>РЕЗУЛЬТАТЫ</w:t>
      </w:r>
    </w:p>
    <w:p w:rsidR="00B345DA" w:rsidRPr="00B345DA" w:rsidRDefault="00B345DA" w:rsidP="00AA6703">
      <w:pPr>
        <w:pStyle w:val="a4"/>
        <w:ind w:firstLine="708"/>
        <w:jc w:val="center"/>
        <w:rPr>
          <w:rFonts w:ascii="Times New Roman" w:hAnsi="Times New Roman"/>
          <w:b/>
          <w:sz w:val="16"/>
          <w:szCs w:val="16"/>
        </w:rPr>
      </w:pPr>
    </w:p>
    <w:p w:rsidR="00AA6703" w:rsidRPr="00B345DA" w:rsidRDefault="00AA6703" w:rsidP="00AA6703">
      <w:pPr>
        <w:pStyle w:val="a4"/>
        <w:ind w:firstLine="284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 xml:space="preserve">Система планируемых результатов даёт представление о том, какими именно действиями </w:t>
      </w:r>
      <w:r w:rsidR="00141AF6" w:rsidRPr="00B345DA">
        <w:rPr>
          <w:rFonts w:ascii="Times New Roman" w:hAnsi="Times New Roman"/>
          <w:sz w:val="16"/>
          <w:szCs w:val="16"/>
        </w:rPr>
        <w:t>–</w:t>
      </w:r>
      <w:r w:rsidRPr="00B345DA">
        <w:rPr>
          <w:rFonts w:ascii="Times New Roman" w:hAnsi="Times New Roman"/>
          <w:sz w:val="16"/>
          <w:szCs w:val="16"/>
        </w:rPr>
        <w:t xml:space="preserve"> познавательными, личностными, регулятивными, коммуникативными, преломлёнными через специфику содержания предмета</w:t>
      </w:r>
      <w:r w:rsidR="00141AF6" w:rsidRPr="00B345DA">
        <w:rPr>
          <w:rFonts w:ascii="Times New Roman" w:hAnsi="Times New Roman"/>
          <w:sz w:val="16"/>
          <w:szCs w:val="16"/>
        </w:rPr>
        <w:t xml:space="preserve"> «русский язык»</w:t>
      </w:r>
      <w:r w:rsidRPr="00B345DA">
        <w:rPr>
          <w:rFonts w:ascii="Times New Roman" w:hAnsi="Times New Roman"/>
          <w:sz w:val="16"/>
          <w:szCs w:val="16"/>
        </w:rPr>
        <w:t xml:space="preserve">, </w:t>
      </w:r>
      <w:r w:rsidR="00141AF6" w:rsidRPr="00B345DA">
        <w:rPr>
          <w:rFonts w:ascii="Times New Roman" w:hAnsi="Times New Roman"/>
          <w:sz w:val="16"/>
          <w:szCs w:val="16"/>
        </w:rPr>
        <w:t>–</w:t>
      </w:r>
      <w:r w:rsidRPr="00B345DA">
        <w:rPr>
          <w:rFonts w:ascii="Times New Roman" w:hAnsi="Times New Roman"/>
          <w:sz w:val="16"/>
          <w:szCs w:val="16"/>
        </w:rPr>
        <w:t xml:space="preserve"> овладеют обучающиеся в ходе образовательного процесса. В системе планируемых результатов особо выделяется учебный материал, имеющий опорный характер, т. е. служащий основой для последующего обучения.</w:t>
      </w:r>
    </w:p>
    <w:p w:rsidR="00141AF6" w:rsidRPr="00B345DA" w:rsidRDefault="00141AF6" w:rsidP="00AA6703">
      <w:pPr>
        <w:pStyle w:val="a4"/>
        <w:ind w:firstLine="284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В результате изучения русского языка на ступени основного общего образования у выпускников будут сформированы личностные, регулятивные, познавательные и коммуникативные универсальные учебные действия как основа умения учиться.</w:t>
      </w:r>
    </w:p>
    <w:p w:rsidR="00EB28B0" w:rsidRPr="00B345DA" w:rsidRDefault="00EB28B0" w:rsidP="00AA6703">
      <w:pPr>
        <w:pStyle w:val="a4"/>
        <w:ind w:firstLine="426"/>
        <w:jc w:val="both"/>
        <w:rPr>
          <w:rFonts w:ascii="Times New Roman" w:hAnsi="Times New Roman"/>
          <w:b/>
          <w:sz w:val="16"/>
          <w:szCs w:val="16"/>
        </w:rPr>
      </w:pPr>
      <w:r w:rsidRPr="00B345DA">
        <w:rPr>
          <w:rFonts w:ascii="Times New Roman" w:hAnsi="Times New Roman"/>
          <w:b/>
          <w:sz w:val="16"/>
          <w:szCs w:val="16"/>
        </w:rPr>
        <w:t>Личностные.</w:t>
      </w:r>
    </w:p>
    <w:p w:rsidR="00EB28B0" w:rsidRPr="00B345DA" w:rsidRDefault="00EB28B0" w:rsidP="00AA6703">
      <w:pPr>
        <w:pStyle w:val="a4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 xml:space="preserve">1) </w:t>
      </w:r>
      <w:r w:rsidR="00F61594" w:rsidRPr="00B345DA">
        <w:rPr>
          <w:rFonts w:ascii="Times New Roman" w:hAnsi="Times New Roman"/>
          <w:sz w:val="16"/>
          <w:szCs w:val="16"/>
        </w:rPr>
        <w:t>л</w:t>
      </w:r>
      <w:r w:rsidR="00F61594" w:rsidRPr="00B345DA">
        <w:rPr>
          <w:rFonts w:ascii="Times New Roman" w:hAnsi="Times New Roman"/>
          <w:iCs/>
          <w:sz w:val="16"/>
          <w:szCs w:val="16"/>
        </w:rPr>
        <w:t xml:space="preserve">юбовь и уважение </w:t>
      </w:r>
      <w:r w:rsidR="00F61594" w:rsidRPr="00B345DA">
        <w:rPr>
          <w:rFonts w:ascii="Times New Roman" w:eastAsia="SchoolBookC" w:hAnsi="Times New Roman"/>
          <w:sz w:val="16"/>
          <w:szCs w:val="16"/>
        </w:rPr>
        <w:t xml:space="preserve">к Отечеству, его языку, культуре, истории; эмоционально положительное принятие своей этнической идентичности; </w:t>
      </w:r>
      <w:r w:rsidR="00F61594" w:rsidRPr="00B345DA">
        <w:rPr>
          <w:rFonts w:ascii="Times New Roman" w:hAnsi="Times New Roman"/>
          <w:iCs/>
          <w:sz w:val="16"/>
          <w:szCs w:val="16"/>
        </w:rPr>
        <w:t xml:space="preserve">уважение и принятие </w:t>
      </w:r>
      <w:r w:rsidR="00F61594" w:rsidRPr="00B345DA">
        <w:rPr>
          <w:rFonts w:ascii="Times New Roman" w:eastAsia="SchoolBookC" w:hAnsi="Times New Roman"/>
          <w:sz w:val="16"/>
          <w:szCs w:val="16"/>
        </w:rPr>
        <w:t xml:space="preserve">других народов России и мира, межэтническая </w:t>
      </w:r>
      <w:r w:rsidR="00F61594" w:rsidRPr="00B345DA">
        <w:rPr>
          <w:rFonts w:ascii="Times New Roman" w:hAnsi="Times New Roman"/>
          <w:iCs/>
          <w:sz w:val="16"/>
          <w:szCs w:val="16"/>
        </w:rPr>
        <w:t>толерантность</w:t>
      </w:r>
      <w:r w:rsidRPr="00B345DA">
        <w:rPr>
          <w:rFonts w:ascii="Times New Roman" w:hAnsi="Times New Roman"/>
          <w:sz w:val="16"/>
          <w:szCs w:val="16"/>
        </w:rPr>
        <w:t>;</w:t>
      </w:r>
    </w:p>
    <w:p w:rsidR="00EB28B0" w:rsidRPr="00B345DA" w:rsidRDefault="00EB28B0" w:rsidP="00AA6703">
      <w:pPr>
        <w:pStyle w:val="a4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 xml:space="preserve">2) </w:t>
      </w:r>
      <w:r w:rsidR="00F61594" w:rsidRPr="00B345DA">
        <w:rPr>
          <w:rFonts w:ascii="Times New Roman" w:hAnsi="Times New Roman"/>
          <w:sz w:val="16"/>
          <w:szCs w:val="16"/>
        </w:rPr>
        <w:t>л</w:t>
      </w:r>
      <w:r w:rsidR="00F61594" w:rsidRPr="00B345DA">
        <w:rPr>
          <w:rFonts w:ascii="Times New Roman" w:hAnsi="Times New Roman"/>
          <w:iCs/>
          <w:sz w:val="16"/>
          <w:szCs w:val="16"/>
        </w:rPr>
        <w:t>юбовь к природе, осознание ее уникальности, необходимости ее беречь, умение чувствовать красоту природы</w:t>
      </w:r>
      <w:r w:rsidRPr="00B345DA">
        <w:rPr>
          <w:rFonts w:ascii="Times New Roman" w:hAnsi="Times New Roman"/>
          <w:sz w:val="16"/>
          <w:szCs w:val="16"/>
        </w:rPr>
        <w:t>;</w:t>
      </w:r>
    </w:p>
    <w:p w:rsidR="00F61594" w:rsidRPr="00B345DA" w:rsidRDefault="00EB28B0" w:rsidP="00F61594">
      <w:pPr>
        <w:pStyle w:val="a4"/>
        <w:jc w:val="both"/>
        <w:rPr>
          <w:rFonts w:ascii="Times New Roman" w:eastAsia="SchoolBookC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 xml:space="preserve">3) </w:t>
      </w:r>
      <w:r w:rsidR="00F61594" w:rsidRPr="00B345DA">
        <w:rPr>
          <w:rFonts w:ascii="Times New Roman" w:hAnsi="Times New Roman"/>
          <w:sz w:val="16"/>
          <w:szCs w:val="16"/>
        </w:rPr>
        <w:t>п</w:t>
      </w:r>
      <w:r w:rsidR="00F61594" w:rsidRPr="00B345DA">
        <w:rPr>
          <w:rFonts w:ascii="Times New Roman" w:hAnsi="Times New Roman"/>
          <w:iCs/>
          <w:sz w:val="16"/>
          <w:szCs w:val="16"/>
        </w:rPr>
        <w:t xml:space="preserve">отребность </w:t>
      </w:r>
      <w:r w:rsidR="00F61594" w:rsidRPr="00B345DA">
        <w:rPr>
          <w:rFonts w:ascii="Times New Roman" w:eastAsia="SchoolBookC" w:hAnsi="Times New Roman"/>
          <w:sz w:val="16"/>
          <w:szCs w:val="16"/>
        </w:rPr>
        <w:t>в самовыражении через слово;</w:t>
      </w:r>
    </w:p>
    <w:p w:rsidR="00F61594" w:rsidRPr="00B345DA" w:rsidRDefault="00F61594" w:rsidP="00F61594">
      <w:pPr>
        <w:pStyle w:val="a4"/>
        <w:jc w:val="both"/>
        <w:rPr>
          <w:rFonts w:ascii="Times New Roman" w:eastAsia="SchoolBookC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sz w:val="16"/>
          <w:szCs w:val="16"/>
        </w:rPr>
        <w:t>4) у</w:t>
      </w:r>
      <w:r w:rsidRPr="00B345DA">
        <w:rPr>
          <w:rFonts w:ascii="Times New Roman" w:hAnsi="Times New Roman"/>
          <w:iCs/>
          <w:sz w:val="16"/>
          <w:szCs w:val="16"/>
        </w:rPr>
        <w:t xml:space="preserve">стойчивый познавательный интерес </w:t>
      </w:r>
      <w:r w:rsidRPr="00B345DA">
        <w:rPr>
          <w:rFonts w:ascii="Times New Roman" w:eastAsia="SchoolBookC" w:hAnsi="Times New Roman"/>
          <w:sz w:val="16"/>
          <w:szCs w:val="16"/>
        </w:rPr>
        <w:t xml:space="preserve">к чтению, к ведению диалога с автором текста; </w:t>
      </w:r>
      <w:r w:rsidRPr="00B345DA">
        <w:rPr>
          <w:rFonts w:ascii="Times New Roman" w:hAnsi="Times New Roman"/>
          <w:iCs/>
          <w:sz w:val="16"/>
          <w:szCs w:val="16"/>
        </w:rPr>
        <w:t xml:space="preserve">потребность </w:t>
      </w:r>
      <w:r w:rsidRPr="00B345DA">
        <w:rPr>
          <w:rFonts w:ascii="Times New Roman" w:eastAsia="SchoolBookC" w:hAnsi="Times New Roman"/>
          <w:sz w:val="16"/>
          <w:szCs w:val="16"/>
        </w:rPr>
        <w:t>в чтении;</w:t>
      </w:r>
    </w:p>
    <w:p w:rsidR="00F61594" w:rsidRPr="00B345DA" w:rsidRDefault="00F61594" w:rsidP="00F61594">
      <w:pPr>
        <w:pStyle w:val="a4"/>
        <w:jc w:val="both"/>
        <w:rPr>
          <w:rFonts w:ascii="Times New Roman" w:eastAsia="SchoolBookC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sz w:val="16"/>
          <w:szCs w:val="16"/>
        </w:rPr>
        <w:t>5) о</w:t>
      </w:r>
      <w:r w:rsidRPr="00B345DA">
        <w:rPr>
          <w:rFonts w:ascii="Times New Roman" w:hAnsi="Times New Roman"/>
          <w:iCs/>
          <w:sz w:val="16"/>
          <w:szCs w:val="16"/>
        </w:rPr>
        <w:t xml:space="preserve">риентация  </w:t>
      </w:r>
      <w:r w:rsidRPr="00B345DA">
        <w:rPr>
          <w:rFonts w:ascii="Times New Roman" w:eastAsia="SchoolBookC" w:hAnsi="Times New Roman"/>
          <w:sz w:val="16"/>
          <w:szCs w:val="16"/>
        </w:rPr>
        <w:t>в системе моральных норм и ценностей, их присвоение;</w:t>
      </w:r>
    </w:p>
    <w:p w:rsidR="00F61594" w:rsidRPr="00B345DA" w:rsidRDefault="00F61594" w:rsidP="00F61594">
      <w:pPr>
        <w:pStyle w:val="a4"/>
        <w:jc w:val="both"/>
        <w:rPr>
          <w:rFonts w:ascii="Times New Roman" w:eastAsia="SchoolBookC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sz w:val="16"/>
          <w:szCs w:val="16"/>
        </w:rPr>
        <w:t>6) с</w:t>
      </w:r>
      <w:r w:rsidRPr="00B345DA">
        <w:rPr>
          <w:rFonts w:ascii="Times New Roman" w:hAnsi="Times New Roman"/>
          <w:iCs/>
          <w:sz w:val="16"/>
          <w:szCs w:val="16"/>
        </w:rPr>
        <w:t xml:space="preserve">тремление </w:t>
      </w:r>
      <w:r w:rsidRPr="00B345DA">
        <w:rPr>
          <w:rFonts w:ascii="Times New Roman" w:eastAsia="SchoolBookC" w:hAnsi="Times New Roman"/>
          <w:sz w:val="16"/>
          <w:szCs w:val="16"/>
        </w:rPr>
        <w:t>к развитию и  совершенствованию собственной речи</w:t>
      </w:r>
    </w:p>
    <w:p w:rsidR="00EB28B0" w:rsidRPr="00B345DA" w:rsidRDefault="00EB28B0" w:rsidP="00F61594">
      <w:pPr>
        <w:pStyle w:val="a4"/>
        <w:ind w:firstLine="426"/>
        <w:jc w:val="both"/>
        <w:rPr>
          <w:rFonts w:ascii="Times New Roman" w:hAnsi="Times New Roman"/>
          <w:b/>
          <w:sz w:val="16"/>
          <w:szCs w:val="16"/>
        </w:rPr>
      </w:pPr>
      <w:r w:rsidRPr="00B345DA">
        <w:rPr>
          <w:rFonts w:ascii="Times New Roman" w:hAnsi="Times New Roman"/>
          <w:b/>
          <w:sz w:val="16"/>
          <w:szCs w:val="16"/>
        </w:rPr>
        <w:t>Метапредметные.</w:t>
      </w:r>
    </w:p>
    <w:p w:rsidR="00EB28B0" w:rsidRPr="00B345DA" w:rsidRDefault="00990A9E" w:rsidP="00F61594">
      <w:pPr>
        <w:pStyle w:val="a4"/>
        <w:ind w:firstLine="426"/>
        <w:jc w:val="both"/>
        <w:rPr>
          <w:rFonts w:ascii="Times New Roman" w:hAnsi="Times New Roman"/>
          <w:b/>
          <w:sz w:val="16"/>
          <w:szCs w:val="16"/>
        </w:rPr>
      </w:pPr>
      <w:r w:rsidRPr="00B345DA">
        <w:rPr>
          <w:rFonts w:ascii="Times New Roman" w:hAnsi="Times New Roman"/>
          <w:b/>
          <w:sz w:val="16"/>
          <w:szCs w:val="16"/>
        </w:rPr>
        <w:t>Регулятивные УУД:</w:t>
      </w:r>
    </w:p>
    <w:p w:rsidR="00990A9E" w:rsidRPr="00B345DA" w:rsidRDefault="00990A9E" w:rsidP="003040E2">
      <w:pPr>
        <w:pStyle w:val="a4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Times New Roman" w:eastAsia="SchoolBookC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sz w:val="16"/>
          <w:szCs w:val="16"/>
        </w:rPr>
        <w:t xml:space="preserve">самостоятельно </w:t>
      </w:r>
      <w:r w:rsidRPr="00B345DA">
        <w:rPr>
          <w:rFonts w:ascii="Times New Roman" w:hAnsi="Times New Roman"/>
          <w:iCs/>
          <w:sz w:val="16"/>
          <w:szCs w:val="16"/>
        </w:rPr>
        <w:t xml:space="preserve">анализировать </w:t>
      </w:r>
      <w:r w:rsidRPr="00B345DA">
        <w:rPr>
          <w:rFonts w:ascii="Times New Roman" w:eastAsia="SchoolBookC" w:hAnsi="Times New Roman"/>
          <w:sz w:val="16"/>
          <w:szCs w:val="16"/>
        </w:rPr>
        <w:t>условия и пути достижения цели;</w:t>
      </w:r>
    </w:p>
    <w:p w:rsidR="00990A9E" w:rsidRPr="00B345DA" w:rsidRDefault="00990A9E" w:rsidP="003040E2">
      <w:pPr>
        <w:pStyle w:val="a4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Times New Roman" w:eastAsia="SchoolBookC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sz w:val="16"/>
          <w:szCs w:val="16"/>
        </w:rPr>
        <w:t xml:space="preserve">самостоятельно </w:t>
      </w:r>
      <w:r w:rsidRPr="00B345DA">
        <w:rPr>
          <w:rFonts w:ascii="Times New Roman" w:hAnsi="Times New Roman"/>
          <w:iCs/>
          <w:sz w:val="16"/>
          <w:szCs w:val="16"/>
        </w:rPr>
        <w:t xml:space="preserve">составлять план </w:t>
      </w:r>
      <w:r w:rsidRPr="00B345DA">
        <w:rPr>
          <w:rFonts w:ascii="Times New Roman" w:eastAsia="SchoolBookC" w:hAnsi="Times New Roman"/>
          <w:sz w:val="16"/>
          <w:szCs w:val="16"/>
        </w:rPr>
        <w:t>решения учебной проблемы;</w:t>
      </w:r>
    </w:p>
    <w:p w:rsidR="00990A9E" w:rsidRPr="00B345DA" w:rsidRDefault="00990A9E" w:rsidP="003040E2">
      <w:pPr>
        <w:pStyle w:val="a4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Times New Roman" w:eastAsia="SchoolBookC" w:hAnsi="Times New Roman"/>
          <w:sz w:val="16"/>
          <w:szCs w:val="16"/>
        </w:rPr>
      </w:pPr>
      <w:r w:rsidRPr="00B345DA">
        <w:rPr>
          <w:rFonts w:ascii="Times New Roman" w:hAnsi="Times New Roman"/>
          <w:iCs/>
          <w:sz w:val="16"/>
          <w:szCs w:val="16"/>
        </w:rPr>
        <w:t xml:space="preserve">работать </w:t>
      </w:r>
      <w:r w:rsidRPr="00B345DA">
        <w:rPr>
          <w:rFonts w:ascii="Times New Roman" w:eastAsia="SchoolBookC" w:hAnsi="Times New Roman"/>
          <w:sz w:val="16"/>
          <w:szCs w:val="16"/>
        </w:rPr>
        <w:t xml:space="preserve">по плану, сверяя свои действия с целью, </w:t>
      </w:r>
      <w:r w:rsidRPr="00B345DA">
        <w:rPr>
          <w:rFonts w:ascii="Times New Roman" w:hAnsi="Times New Roman"/>
          <w:iCs/>
          <w:sz w:val="16"/>
          <w:szCs w:val="16"/>
        </w:rPr>
        <w:t xml:space="preserve">прогнозировать, корректировать </w:t>
      </w:r>
      <w:r w:rsidRPr="00B345DA">
        <w:rPr>
          <w:rFonts w:ascii="Times New Roman" w:eastAsia="SchoolBookC" w:hAnsi="Times New Roman"/>
          <w:sz w:val="16"/>
          <w:szCs w:val="16"/>
        </w:rPr>
        <w:t>свою деятельность;</w:t>
      </w:r>
    </w:p>
    <w:p w:rsidR="00990A9E" w:rsidRPr="00B345DA" w:rsidRDefault="00990A9E" w:rsidP="003040E2">
      <w:pPr>
        <w:pStyle w:val="a4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Times New Roman" w:eastAsia="SchoolBookC" w:hAnsi="Times New Roman"/>
          <w:sz w:val="16"/>
          <w:szCs w:val="16"/>
        </w:rPr>
      </w:pPr>
      <w:r w:rsidRPr="00B345DA">
        <w:rPr>
          <w:rFonts w:ascii="Times New Roman" w:hAnsi="Times New Roman"/>
          <w:iCs/>
          <w:sz w:val="16"/>
          <w:szCs w:val="16"/>
        </w:rPr>
        <w:t>использование знаково-символических средств представления информации для решения учебных и практических задач;</w:t>
      </w:r>
    </w:p>
    <w:p w:rsidR="00990A9E" w:rsidRPr="00B345DA" w:rsidRDefault="00990A9E" w:rsidP="003040E2">
      <w:pPr>
        <w:pStyle w:val="a4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Times New Roman" w:eastAsia="SchoolBookC" w:hAnsi="Times New Roman"/>
          <w:sz w:val="16"/>
          <w:szCs w:val="16"/>
        </w:rPr>
      </w:pPr>
      <w:r w:rsidRPr="00B345DA">
        <w:rPr>
          <w:rFonts w:ascii="Times New Roman" w:hAnsi="Times New Roman"/>
          <w:iCs/>
          <w:sz w:val="16"/>
          <w:szCs w:val="16"/>
        </w:rPr>
        <w:t>организовывать  исследовательскую работу: ставить учебные задачи, планировать деятельность;</w:t>
      </w:r>
    </w:p>
    <w:p w:rsidR="00990A9E" w:rsidRPr="00B345DA" w:rsidRDefault="00990A9E" w:rsidP="003040E2">
      <w:pPr>
        <w:pStyle w:val="a4"/>
        <w:numPr>
          <w:ilvl w:val="0"/>
          <w:numId w:val="39"/>
        </w:numPr>
        <w:tabs>
          <w:tab w:val="left" w:pos="284"/>
        </w:tabs>
        <w:ind w:left="0" w:firstLine="0"/>
        <w:jc w:val="both"/>
        <w:rPr>
          <w:rFonts w:ascii="Times New Roman" w:eastAsia="SchoolBookC" w:hAnsi="Times New Roman"/>
          <w:sz w:val="16"/>
          <w:szCs w:val="16"/>
        </w:rPr>
      </w:pPr>
      <w:r w:rsidRPr="00B345DA">
        <w:rPr>
          <w:rFonts w:ascii="Times New Roman" w:hAnsi="Times New Roman"/>
          <w:iCs/>
          <w:sz w:val="16"/>
          <w:szCs w:val="16"/>
        </w:rPr>
        <w:t>контролировать и оценивать свои действия в работе с учебным материалом при сотрудничестве с учителем, одноклассниками; действовать в учебном сотрудничестве в соответствии с принятой ролью; выполнять учебные действия в устной, письменной речи, во внутреннем плане – исследовать</w:t>
      </w:r>
    </w:p>
    <w:p w:rsidR="00B345DA" w:rsidRDefault="00B345DA" w:rsidP="00F61594">
      <w:pPr>
        <w:pStyle w:val="a4"/>
        <w:ind w:firstLine="426"/>
        <w:jc w:val="both"/>
        <w:rPr>
          <w:rFonts w:ascii="Times New Roman" w:hAnsi="Times New Roman"/>
          <w:b/>
          <w:sz w:val="16"/>
          <w:szCs w:val="16"/>
        </w:rPr>
      </w:pPr>
    </w:p>
    <w:p w:rsidR="00990A9E" w:rsidRPr="00B345DA" w:rsidRDefault="00990A9E" w:rsidP="00F61594">
      <w:pPr>
        <w:pStyle w:val="a4"/>
        <w:ind w:firstLine="426"/>
        <w:jc w:val="both"/>
        <w:rPr>
          <w:rFonts w:ascii="Times New Roman" w:hAnsi="Times New Roman"/>
          <w:b/>
          <w:sz w:val="16"/>
          <w:szCs w:val="16"/>
        </w:rPr>
      </w:pPr>
      <w:r w:rsidRPr="00B345DA">
        <w:rPr>
          <w:rFonts w:ascii="Times New Roman" w:hAnsi="Times New Roman"/>
          <w:b/>
          <w:sz w:val="16"/>
          <w:szCs w:val="16"/>
        </w:rPr>
        <w:t>Познавательные УУД:</w:t>
      </w:r>
    </w:p>
    <w:p w:rsidR="00990A9E" w:rsidRPr="00B345DA" w:rsidRDefault="00990A9E" w:rsidP="003040E2">
      <w:pPr>
        <w:pStyle w:val="a4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sz w:val="16"/>
          <w:szCs w:val="16"/>
        </w:rPr>
        <w:t xml:space="preserve">самостоятельно </w:t>
      </w:r>
      <w:r w:rsidRPr="00B345DA">
        <w:rPr>
          <w:rFonts w:ascii="Times New Roman" w:hAnsi="Times New Roman"/>
          <w:iCs/>
          <w:sz w:val="16"/>
          <w:szCs w:val="16"/>
        </w:rPr>
        <w:t xml:space="preserve">вычитывать </w:t>
      </w:r>
      <w:r w:rsidRPr="00B345DA">
        <w:rPr>
          <w:rFonts w:ascii="Times New Roman" w:eastAsia="SchoolBookC" w:hAnsi="Times New Roman"/>
          <w:sz w:val="16"/>
          <w:szCs w:val="16"/>
        </w:rPr>
        <w:t xml:space="preserve">все виды текстовой информации; адекватно </w:t>
      </w:r>
      <w:r w:rsidRPr="00B345DA">
        <w:rPr>
          <w:rFonts w:ascii="Times New Roman" w:hAnsi="Times New Roman"/>
          <w:iCs/>
          <w:sz w:val="16"/>
          <w:szCs w:val="16"/>
        </w:rPr>
        <w:t>понимать</w:t>
      </w:r>
      <w:r w:rsidRPr="00B345DA">
        <w:rPr>
          <w:rFonts w:ascii="Times New Roman" w:eastAsia="SchoolBookC" w:hAnsi="Times New Roman"/>
          <w:sz w:val="16"/>
          <w:szCs w:val="16"/>
        </w:rPr>
        <w:t xml:space="preserve"> основную и дополнительную информацию текста, воспринятого </w:t>
      </w:r>
      <w:r w:rsidRPr="00B345DA">
        <w:rPr>
          <w:rFonts w:ascii="Times New Roman" w:hAnsi="Times New Roman"/>
          <w:iCs/>
          <w:sz w:val="16"/>
          <w:szCs w:val="16"/>
        </w:rPr>
        <w:t>на</w:t>
      </w:r>
      <w:r w:rsidRPr="00B345DA">
        <w:rPr>
          <w:rFonts w:ascii="Times New Roman" w:eastAsia="SchoolBookC" w:hAnsi="Times New Roman"/>
          <w:sz w:val="16"/>
          <w:szCs w:val="16"/>
        </w:rPr>
        <w:t xml:space="preserve"> </w:t>
      </w:r>
      <w:r w:rsidRPr="00B345DA">
        <w:rPr>
          <w:rFonts w:ascii="Times New Roman" w:hAnsi="Times New Roman"/>
          <w:iCs/>
          <w:sz w:val="16"/>
          <w:szCs w:val="16"/>
        </w:rPr>
        <w:t>слух;</w:t>
      </w:r>
    </w:p>
    <w:p w:rsidR="00990A9E" w:rsidRPr="00B345DA" w:rsidRDefault="00990A9E" w:rsidP="003040E2">
      <w:pPr>
        <w:pStyle w:val="a4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искать и выделять необходимую информацию;</w:t>
      </w:r>
    </w:p>
    <w:p w:rsidR="00990A9E" w:rsidRPr="00B345DA" w:rsidRDefault="000C3FF4" w:rsidP="003040E2">
      <w:pPr>
        <w:pStyle w:val="a4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iCs/>
          <w:sz w:val="16"/>
          <w:szCs w:val="16"/>
        </w:rPr>
        <w:t xml:space="preserve">извлекать </w:t>
      </w:r>
      <w:r w:rsidRPr="00B345DA">
        <w:rPr>
          <w:rFonts w:ascii="Times New Roman" w:eastAsia="SchoolBookC" w:hAnsi="Times New Roman"/>
          <w:sz w:val="16"/>
          <w:szCs w:val="16"/>
        </w:rPr>
        <w:t>информацию, представленную в разных формах (сплошной текст; несплошной текст – иллюстрация, таблица, схема);</w:t>
      </w:r>
    </w:p>
    <w:p w:rsidR="000C3FF4" w:rsidRPr="00B345DA" w:rsidRDefault="000C3FF4" w:rsidP="003040E2">
      <w:pPr>
        <w:pStyle w:val="a4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iCs/>
          <w:sz w:val="16"/>
          <w:szCs w:val="16"/>
        </w:rPr>
        <w:t xml:space="preserve">моделировать: перерабатывать </w:t>
      </w:r>
      <w:r w:rsidRPr="00B345DA">
        <w:rPr>
          <w:rFonts w:ascii="Times New Roman" w:eastAsia="SchoolBookC" w:hAnsi="Times New Roman"/>
          <w:sz w:val="16"/>
          <w:szCs w:val="16"/>
        </w:rPr>
        <w:t xml:space="preserve">и </w:t>
      </w:r>
      <w:r w:rsidRPr="00B345DA">
        <w:rPr>
          <w:rFonts w:ascii="Times New Roman" w:eastAsia="SchoolBookC" w:hAnsi="Times New Roman"/>
          <w:iCs/>
          <w:sz w:val="16"/>
          <w:szCs w:val="16"/>
        </w:rPr>
        <w:t xml:space="preserve">преобразовывать </w:t>
      </w:r>
      <w:r w:rsidRPr="00B345DA">
        <w:rPr>
          <w:rFonts w:ascii="Times New Roman" w:eastAsia="SchoolBookC" w:hAnsi="Times New Roman"/>
          <w:sz w:val="16"/>
          <w:szCs w:val="16"/>
        </w:rPr>
        <w:t>информацию из одной формы в другую (составлять план, таблицу, схему);</w:t>
      </w:r>
    </w:p>
    <w:p w:rsidR="000C3FF4" w:rsidRPr="00B345DA" w:rsidRDefault="000C3FF4" w:rsidP="003040E2">
      <w:pPr>
        <w:pStyle w:val="a4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iCs/>
          <w:sz w:val="16"/>
          <w:szCs w:val="16"/>
        </w:rPr>
        <w:t xml:space="preserve">излагать </w:t>
      </w:r>
      <w:r w:rsidRPr="00B345DA">
        <w:rPr>
          <w:rFonts w:ascii="Times New Roman" w:eastAsia="SchoolBookC" w:hAnsi="Times New Roman"/>
          <w:sz w:val="16"/>
          <w:szCs w:val="16"/>
        </w:rPr>
        <w:t>содержание прочитанного (прослушанного) текста подробно, сжато, выборочно;</w:t>
      </w:r>
    </w:p>
    <w:p w:rsidR="000C3FF4" w:rsidRPr="00B345DA" w:rsidRDefault="000C3FF4" w:rsidP="003040E2">
      <w:pPr>
        <w:pStyle w:val="a4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iCs/>
          <w:sz w:val="16"/>
          <w:szCs w:val="16"/>
        </w:rPr>
        <w:t xml:space="preserve">пользоваться </w:t>
      </w:r>
      <w:r w:rsidRPr="00B345DA">
        <w:rPr>
          <w:rFonts w:ascii="Times New Roman" w:eastAsia="SchoolBookC" w:hAnsi="Times New Roman"/>
          <w:sz w:val="16"/>
          <w:szCs w:val="16"/>
        </w:rPr>
        <w:t>словарями, справочниками;</w:t>
      </w:r>
    </w:p>
    <w:p w:rsidR="000C3FF4" w:rsidRPr="00B345DA" w:rsidRDefault="000C3FF4" w:rsidP="003040E2">
      <w:pPr>
        <w:pStyle w:val="a4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iCs/>
          <w:sz w:val="16"/>
          <w:szCs w:val="16"/>
        </w:rPr>
        <w:t xml:space="preserve">осуществлять </w:t>
      </w:r>
      <w:r w:rsidRPr="00B345DA">
        <w:rPr>
          <w:rFonts w:ascii="Times New Roman" w:eastAsia="SchoolBookC" w:hAnsi="Times New Roman"/>
          <w:sz w:val="16"/>
          <w:szCs w:val="16"/>
        </w:rPr>
        <w:t>анализ и синтез;</w:t>
      </w:r>
    </w:p>
    <w:p w:rsidR="000C3FF4" w:rsidRPr="00B345DA" w:rsidRDefault="000C3FF4" w:rsidP="003040E2">
      <w:pPr>
        <w:pStyle w:val="a4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iCs/>
          <w:sz w:val="16"/>
          <w:szCs w:val="16"/>
        </w:rPr>
        <w:t xml:space="preserve">устанавливать </w:t>
      </w:r>
      <w:r w:rsidRPr="00B345DA">
        <w:rPr>
          <w:rFonts w:ascii="Times New Roman" w:eastAsia="SchoolBookC" w:hAnsi="Times New Roman"/>
          <w:sz w:val="16"/>
          <w:szCs w:val="16"/>
        </w:rPr>
        <w:t>причинно-следственные связи;</w:t>
      </w:r>
    </w:p>
    <w:p w:rsidR="000C3FF4" w:rsidRPr="00B345DA" w:rsidRDefault="000C3FF4" w:rsidP="003040E2">
      <w:pPr>
        <w:pStyle w:val="a4"/>
        <w:numPr>
          <w:ilvl w:val="0"/>
          <w:numId w:val="40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iCs/>
          <w:sz w:val="16"/>
          <w:szCs w:val="16"/>
        </w:rPr>
        <w:t>строить логическую  цепочку;</w:t>
      </w:r>
    </w:p>
    <w:p w:rsidR="000C3FF4" w:rsidRPr="00B345DA" w:rsidRDefault="000C3FF4" w:rsidP="003040E2">
      <w:pPr>
        <w:pStyle w:val="a4"/>
        <w:numPr>
          <w:ilvl w:val="0"/>
          <w:numId w:val="40"/>
        </w:numPr>
        <w:tabs>
          <w:tab w:val="left" w:pos="426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iCs/>
          <w:sz w:val="16"/>
          <w:szCs w:val="16"/>
        </w:rPr>
        <w:t>осваивать формы  познавательной и личностной рефлексии</w:t>
      </w:r>
    </w:p>
    <w:p w:rsidR="000C3FF4" w:rsidRPr="00B345DA" w:rsidRDefault="000C3FF4" w:rsidP="00F61594">
      <w:pPr>
        <w:pStyle w:val="a4"/>
        <w:tabs>
          <w:tab w:val="left" w:pos="426"/>
        </w:tabs>
        <w:ind w:firstLine="426"/>
        <w:jc w:val="both"/>
        <w:rPr>
          <w:rFonts w:ascii="Times New Roman" w:eastAsia="SchoolBookC" w:hAnsi="Times New Roman"/>
          <w:b/>
          <w:iCs/>
          <w:sz w:val="16"/>
          <w:szCs w:val="16"/>
        </w:rPr>
      </w:pPr>
      <w:r w:rsidRPr="00B345DA">
        <w:rPr>
          <w:rFonts w:ascii="Times New Roman" w:eastAsia="SchoolBookC" w:hAnsi="Times New Roman"/>
          <w:b/>
          <w:iCs/>
          <w:sz w:val="16"/>
          <w:szCs w:val="16"/>
        </w:rPr>
        <w:t>Коммуникативные УУД:</w:t>
      </w:r>
    </w:p>
    <w:p w:rsidR="000C3FF4" w:rsidRPr="00B345DA" w:rsidRDefault="00F61594" w:rsidP="003040E2">
      <w:pPr>
        <w:pStyle w:val="a4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iCs/>
          <w:sz w:val="16"/>
          <w:szCs w:val="16"/>
        </w:rPr>
        <w:t xml:space="preserve">оформлять </w:t>
      </w:r>
      <w:r w:rsidRPr="00B345DA">
        <w:rPr>
          <w:rFonts w:ascii="Times New Roman" w:eastAsia="SchoolBookC" w:hAnsi="Times New Roman"/>
          <w:sz w:val="16"/>
          <w:szCs w:val="16"/>
        </w:rPr>
        <w:t xml:space="preserve">свои мысли в устной и письменной форме с учётом речевой ситуации; </w:t>
      </w:r>
      <w:r w:rsidRPr="00B345DA">
        <w:rPr>
          <w:rFonts w:ascii="Times New Roman" w:hAnsi="Times New Roman"/>
          <w:iCs/>
          <w:sz w:val="16"/>
          <w:szCs w:val="16"/>
        </w:rPr>
        <w:t xml:space="preserve">создавать </w:t>
      </w:r>
      <w:r w:rsidRPr="00B345DA">
        <w:rPr>
          <w:rFonts w:ascii="Times New Roman" w:eastAsia="SchoolBookC" w:hAnsi="Times New Roman"/>
          <w:sz w:val="16"/>
          <w:szCs w:val="16"/>
        </w:rPr>
        <w:t>тексты различного типа, стиля, жанра;</w:t>
      </w:r>
    </w:p>
    <w:p w:rsidR="00F61594" w:rsidRPr="00B345DA" w:rsidRDefault="00F61594" w:rsidP="003040E2">
      <w:pPr>
        <w:pStyle w:val="a4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eastAsia="SchoolBookC" w:hAnsi="Times New Roman"/>
          <w:sz w:val="16"/>
          <w:szCs w:val="16"/>
        </w:rPr>
        <w:t>осуществлять взаимный контроль и оказывать в сотрудничестве необходимую взаимопомощь;</w:t>
      </w:r>
    </w:p>
    <w:p w:rsidR="00F61594" w:rsidRPr="00B345DA" w:rsidRDefault="00F61594" w:rsidP="003040E2">
      <w:pPr>
        <w:pStyle w:val="a4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совершенствовать орфоэпические навыки;</w:t>
      </w:r>
    </w:p>
    <w:p w:rsidR="00F61594" w:rsidRPr="00B345DA" w:rsidRDefault="00F61594" w:rsidP="003040E2">
      <w:pPr>
        <w:pStyle w:val="a4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количественно и качественно обогащать словарный запас;</w:t>
      </w:r>
    </w:p>
    <w:p w:rsidR="00F61594" w:rsidRPr="00B345DA" w:rsidRDefault="00F61594" w:rsidP="003040E2">
      <w:pPr>
        <w:pStyle w:val="a4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оперировать стилистическими ресурсами языка;</w:t>
      </w:r>
    </w:p>
    <w:p w:rsidR="00F61594" w:rsidRPr="00B345DA" w:rsidRDefault="00F61594" w:rsidP="003040E2">
      <w:pPr>
        <w:pStyle w:val="a4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развивать связную устную и письменную речь;</w:t>
      </w:r>
    </w:p>
    <w:p w:rsidR="00F61594" w:rsidRPr="00B345DA" w:rsidRDefault="00F61594" w:rsidP="003040E2">
      <w:pPr>
        <w:pStyle w:val="a4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правильно общаться – выражать и принимать сочувствие, не обижать собеседника;</w:t>
      </w:r>
    </w:p>
    <w:p w:rsidR="00F61594" w:rsidRPr="00B345DA" w:rsidRDefault="00F61594" w:rsidP="003040E2">
      <w:pPr>
        <w:pStyle w:val="a4"/>
        <w:numPr>
          <w:ilvl w:val="0"/>
          <w:numId w:val="41"/>
        </w:numPr>
        <w:tabs>
          <w:tab w:val="left" w:pos="284"/>
          <w:tab w:val="left" w:pos="426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lastRenderedPageBreak/>
        <w:t>участвовать  в коллективном обсуждении проблемы, уметь выражать свои мысли в соответствии с поставленными задачами и условиями, владеть монологической и диалогической формами речи  в соответствии с нормами родного языка</w:t>
      </w:r>
    </w:p>
    <w:p w:rsidR="00EB28B0" w:rsidRPr="00B345DA" w:rsidRDefault="00EB28B0" w:rsidP="00AA6703">
      <w:pPr>
        <w:pStyle w:val="a4"/>
        <w:ind w:firstLine="426"/>
        <w:jc w:val="both"/>
        <w:rPr>
          <w:rFonts w:ascii="Times New Roman" w:hAnsi="Times New Roman"/>
          <w:b/>
          <w:sz w:val="16"/>
          <w:szCs w:val="16"/>
        </w:rPr>
      </w:pPr>
      <w:r w:rsidRPr="00B345DA">
        <w:rPr>
          <w:rFonts w:ascii="Times New Roman" w:hAnsi="Times New Roman"/>
          <w:b/>
          <w:sz w:val="16"/>
          <w:szCs w:val="16"/>
        </w:rPr>
        <w:t>Предметные.</w:t>
      </w:r>
    </w:p>
    <w:p w:rsidR="00512B2E" w:rsidRPr="00B345DA" w:rsidRDefault="00512B2E" w:rsidP="00512B2E">
      <w:pPr>
        <w:pStyle w:val="dash041e0431044b0447043d044b0439"/>
        <w:jc w:val="both"/>
        <w:rPr>
          <w:sz w:val="16"/>
          <w:szCs w:val="16"/>
        </w:rPr>
      </w:pPr>
      <w:r w:rsidRPr="00B345DA">
        <w:rPr>
          <w:rStyle w:val="dash041e0431044b0447043d044b0439char1"/>
          <w:sz w:val="16"/>
          <w:szCs w:val="16"/>
        </w:rPr>
        <w:t>1) совершенствование видов речевой деятельности (аудирования, чтения, говорения и письма), обеспечивающих эффективное овладение разными учебными предметами и взаимодействие с окружающими людьми в ситуациях формального и неформального межличностного и межкультурного общения;</w:t>
      </w:r>
    </w:p>
    <w:p w:rsidR="00512B2E" w:rsidRPr="00B345DA" w:rsidRDefault="00512B2E" w:rsidP="00512B2E">
      <w:pPr>
        <w:pStyle w:val="dash041e0431044b0447043d044b0439"/>
        <w:jc w:val="both"/>
        <w:rPr>
          <w:sz w:val="16"/>
          <w:szCs w:val="16"/>
        </w:rPr>
      </w:pPr>
      <w:r w:rsidRPr="00B345DA">
        <w:rPr>
          <w:rStyle w:val="dash041e0431044b0447043d044b0439char1"/>
          <w:sz w:val="16"/>
          <w:szCs w:val="16"/>
        </w:rPr>
        <w:t xml:space="preserve">2) понимание определяющей роли языка в развитии интеллектуальных и творческих способностей личности, в процессе образования и самообразования;  </w:t>
      </w:r>
    </w:p>
    <w:p w:rsidR="00512B2E" w:rsidRPr="00B345DA" w:rsidRDefault="00512B2E" w:rsidP="00512B2E">
      <w:pPr>
        <w:pStyle w:val="dash041e0431044b0447043d044b0439"/>
        <w:jc w:val="both"/>
        <w:rPr>
          <w:sz w:val="16"/>
          <w:szCs w:val="16"/>
        </w:rPr>
      </w:pPr>
      <w:r w:rsidRPr="00B345DA">
        <w:rPr>
          <w:rStyle w:val="dash041e0431044b0447043d044b0439char1"/>
          <w:sz w:val="16"/>
          <w:szCs w:val="16"/>
        </w:rPr>
        <w:t>3) использование коммуникативно-эстетических возможностей русского и родного языков;</w:t>
      </w:r>
    </w:p>
    <w:p w:rsidR="00512B2E" w:rsidRPr="00B345DA" w:rsidRDefault="00512B2E" w:rsidP="00512B2E">
      <w:pPr>
        <w:pStyle w:val="dash041e0431044b0447043d044b0439"/>
        <w:jc w:val="both"/>
        <w:rPr>
          <w:sz w:val="16"/>
          <w:szCs w:val="16"/>
        </w:rPr>
      </w:pPr>
      <w:r w:rsidRPr="00B345DA">
        <w:rPr>
          <w:rStyle w:val="dash041e0431044b0447043d044b0439char1"/>
          <w:sz w:val="16"/>
          <w:szCs w:val="16"/>
        </w:rPr>
        <w:t>4) расширение и систематизацию научных знаний о языке; осознание взаимосвязи его уровней и единиц; освоение базовых понятий лингвистики, основных единиц и грамматических категорий языка;</w:t>
      </w:r>
    </w:p>
    <w:p w:rsidR="00512B2E" w:rsidRPr="00B345DA" w:rsidRDefault="00512B2E" w:rsidP="00512B2E">
      <w:pPr>
        <w:pStyle w:val="dash041e0431044b0447043d044b0439"/>
        <w:jc w:val="both"/>
        <w:rPr>
          <w:sz w:val="16"/>
          <w:szCs w:val="16"/>
        </w:rPr>
      </w:pPr>
      <w:r w:rsidRPr="00B345DA">
        <w:rPr>
          <w:rStyle w:val="dash041e0431044b0447043d044b0439char1"/>
          <w:sz w:val="16"/>
          <w:szCs w:val="16"/>
        </w:rPr>
        <w:t xml:space="preserve">5) формирование навыков проведения различных видов анализа слова (фонетического, морфемного, словообразовательного, лексического, морфологического), синтаксического анализа словосочетания и предложения, а также многоаспектного анализа текста; </w:t>
      </w:r>
    </w:p>
    <w:p w:rsidR="00512B2E" w:rsidRPr="00B345DA" w:rsidRDefault="00512B2E" w:rsidP="00512B2E">
      <w:pPr>
        <w:pStyle w:val="dash041e0431044b0447043d044b0439"/>
        <w:jc w:val="both"/>
        <w:rPr>
          <w:sz w:val="16"/>
          <w:szCs w:val="16"/>
        </w:rPr>
      </w:pPr>
      <w:r w:rsidRPr="00B345DA">
        <w:rPr>
          <w:rStyle w:val="dash041e0431044b0447043d044b0439char1"/>
          <w:sz w:val="16"/>
          <w:szCs w:val="16"/>
        </w:rPr>
        <w:t>6) обогащение активного и потенциального словарного запаса, расширение объёма используемых в речи грамматических средств для свободного выражения мыслей и чувств адекватно ситуации и стилю общения;</w:t>
      </w:r>
    </w:p>
    <w:p w:rsidR="00512B2E" w:rsidRPr="00B345DA" w:rsidRDefault="00512B2E" w:rsidP="00512B2E">
      <w:pPr>
        <w:pStyle w:val="dash041e0431044b0447043d044b0439"/>
        <w:jc w:val="both"/>
        <w:rPr>
          <w:sz w:val="16"/>
          <w:szCs w:val="16"/>
        </w:rPr>
      </w:pPr>
      <w:r w:rsidRPr="00B345DA">
        <w:rPr>
          <w:rStyle w:val="dash041e0431044b0447043d044b0439char1"/>
          <w:sz w:val="16"/>
          <w:szCs w:val="16"/>
        </w:rPr>
        <w:t>7) овладение основными стилистическими ресурсами лексики и фразеологии языка, основными нормами литературного языка (орфоэпическими, лексическими, грамматическими, орфографическими, пунктуационными), нормами речевого этикета; приобретение опыта их использования в речевой практике при создании устных и письменных высказываний; стремление к речевому самосовершенствованию;</w:t>
      </w:r>
    </w:p>
    <w:p w:rsidR="00512B2E" w:rsidRPr="00B345DA" w:rsidRDefault="00512B2E" w:rsidP="00512B2E">
      <w:pPr>
        <w:pStyle w:val="dash041e0431044b0447043d044b0439"/>
        <w:jc w:val="both"/>
        <w:rPr>
          <w:sz w:val="16"/>
          <w:szCs w:val="16"/>
        </w:rPr>
      </w:pPr>
      <w:r w:rsidRPr="00B345DA">
        <w:rPr>
          <w:rStyle w:val="dash041e0431044b0447043d044b0439char1"/>
          <w:sz w:val="16"/>
          <w:szCs w:val="16"/>
        </w:rPr>
        <w:t>8) формирование ответственности за языковую культуру как общечеловеческую ценность.</w:t>
      </w:r>
    </w:p>
    <w:p w:rsidR="00B345DA" w:rsidRDefault="00B345DA" w:rsidP="00B65098">
      <w:pPr>
        <w:pStyle w:val="a4"/>
        <w:jc w:val="center"/>
        <w:rPr>
          <w:rFonts w:ascii="Times New Roman" w:hAnsi="Times New Roman"/>
          <w:b/>
          <w:sz w:val="16"/>
          <w:szCs w:val="16"/>
        </w:rPr>
      </w:pPr>
    </w:p>
    <w:p w:rsidR="00512B2E" w:rsidRPr="00B345DA" w:rsidRDefault="00B65098" w:rsidP="00B65098">
      <w:pPr>
        <w:pStyle w:val="a4"/>
        <w:jc w:val="center"/>
        <w:rPr>
          <w:rFonts w:ascii="Times New Roman" w:hAnsi="Times New Roman"/>
          <w:b/>
          <w:sz w:val="16"/>
          <w:szCs w:val="16"/>
        </w:rPr>
      </w:pPr>
      <w:r w:rsidRPr="00B345DA">
        <w:rPr>
          <w:rFonts w:ascii="Times New Roman" w:hAnsi="Times New Roman"/>
          <w:b/>
          <w:sz w:val="16"/>
          <w:szCs w:val="16"/>
        </w:rPr>
        <w:t>СОДЕРЖАНИЕ ПРОГРАММЫ ПО ПРЕДМЕТУ «РУССКИЙ ЯЗЫК»</w:t>
      </w:r>
    </w:p>
    <w:p w:rsidR="00B65098" w:rsidRPr="00B345DA" w:rsidRDefault="00B65098" w:rsidP="00D31E64">
      <w:pPr>
        <w:tabs>
          <w:tab w:val="left" w:pos="284"/>
        </w:tabs>
        <w:ind w:firstLine="426"/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Содержание, обеспечивающее формирование коммуникативной компетенции</w:t>
      </w:r>
    </w:p>
    <w:p w:rsidR="00B65098" w:rsidRPr="00B345DA" w:rsidRDefault="00B65098" w:rsidP="00B65098">
      <w:pPr>
        <w:tabs>
          <w:tab w:val="left" w:pos="284"/>
        </w:tabs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1. Речь и речевое общение</w:t>
      </w:r>
    </w:p>
    <w:p w:rsidR="00B65098" w:rsidRPr="00B345DA" w:rsidRDefault="00B65098" w:rsidP="003040E2">
      <w:pPr>
        <w:numPr>
          <w:ilvl w:val="0"/>
          <w:numId w:val="19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Речь и речевое общение. Речевая ситуация. Речь устная и письменная. Речь диалогическая и монологическая. Монолог и его виды. Диалог и его виды.</w:t>
      </w:r>
    </w:p>
    <w:p w:rsidR="00B65098" w:rsidRPr="00B345DA" w:rsidRDefault="00B65098" w:rsidP="003040E2">
      <w:pPr>
        <w:numPr>
          <w:ilvl w:val="0"/>
          <w:numId w:val="19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Осознание основных особенностей устной и письменной речи. Различение диалогической и монологической речи. Владение различными видами диалога и монолога. Владение нормами речевого поведения в типичных ситуациях формального и неформального межличностного общения.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2. Речевая деятельность</w:t>
      </w:r>
    </w:p>
    <w:p w:rsidR="00B65098" w:rsidRPr="00B345DA" w:rsidRDefault="00B65098" w:rsidP="003040E2">
      <w:pPr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Виды речевой деятельности: чтение, аудирование (слушание), говорение, письмо.</w:t>
      </w:r>
    </w:p>
    <w:p w:rsidR="00B65098" w:rsidRPr="00B345DA" w:rsidRDefault="00B65098" w:rsidP="003040E2">
      <w:pPr>
        <w:numPr>
          <w:ilvl w:val="0"/>
          <w:numId w:val="20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Овладение основными видами речевой деятельности. Адекватное понимание основной и дополнительной информации текста, воспринимаемого зрительно или на слух. Передача содержания прочитанного или прослушанного текста в сжатом или развёрнутом виде в соответствии с ситуацией речевого общения. Овладение практическими умениями просмотрового, ознакомительного, изучающего чтения, приёмами работы с учебной книгой и другими информационными источниками. Овладение различными видами аудирования Создание устных и письменных монологических, а также устных диалогических высказываний разной коммуникативной направленности с учётом целей и ситуации общения. Отбор и систематизация материала на определённую тему.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3. Текст</w:t>
      </w:r>
    </w:p>
    <w:p w:rsidR="00B65098" w:rsidRPr="00B345DA" w:rsidRDefault="00B65098" w:rsidP="003040E2">
      <w:pPr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Понятие текста, основные признаки текста (членимость, смысловая цельность, связность). Тема, основная мысль текста. Микротема текста. Функционально-смысловые типы речи: описание, повествование, рассуждение. </w:t>
      </w:r>
    </w:p>
    <w:p w:rsidR="00B65098" w:rsidRPr="00B345DA" w:rsidRDefault="00B65098" w:rsidP="003040E2">
      <w:pPr>
        <w:numPr>
          <w:ilvl w:val="0"/>
          <w:numId w:val="21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Анализ текста с точки зрения его темы, основной мысли, структуры, принадлежности к функционально-смысловому типу речи. Деление текста на смысловые части и составление плана. Соблюдение норм построения текста (логичность, последовательность, связность, соответствие теме и т. д.). Оценивание и редактирование устного и письменного речевого высказывания.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4. Функциональные разновидности языка</w:t>
      </w:r>
    </w:p>
    <w:p w:rsidR="00B65098" w:rsidRPr="00B345DA" w:rsidRDefault="00B65098" w:rsidP="003040E2">
      <w:pPr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Функциональные разновидности языка: разговорный язык; функциональные стили: научный, язык художественной литературы. Основные жанры разговорной речи (рассказ, беседа).</w:t>
      </w:r>
    </w:p>
    <w:p w:rsidR="00B65098" w:rsidRPr="00B345DA" w:rsidRDefault="00B65098" w:rsidP="003040E2">
      <w:pPr>
        <w:numPr>
          <w:ilvl w:val="0"/>
          <w:numId w:val="22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Установление принадлежности текста к определённой функциональной разновидности языка. Создание письменных высказываний разных типов речи: описание, повествование, рассуждение.</w:t>
      </w:r>
    </w:p>
    <w:p w:rsidR="00B65098" w:rsidRPr="00B345DA" w:rsidRDefault="00B65098" w:rsidP="00D31E64">
      <w:pPr>
        <w:tabs>
          <w:tab w:val="left" w:pos="284"/>
        </w:tabs>
        <w:ind w:firstLine="426"/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Содержание, обеспечивающее формирование языковой и лингвистической (языковедческой) компетенций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5. Общие сведения о языке</w:t>
      </w:r>
    </w:p>
    <w:p w:rsidR="00B65098" w:rsidRPr="00B345DA" w:rsidRDefault="00B65098" w:rsidP="003040E2">
      <w:pPr>
        <w:numPr>
          <w:ilvl w:val="0"/>
          <w:numId w:val="23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Осознание важности коммуникативных умений в жизни человека, понимание роли русского языка в жизни общества и государства в современном мире. Осознание красоты, богатства, выразительности русского языка.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6. Фонетика и орфоэпия</w:t>
      </w:r>
    </w:p>
    <w:p w:rsidR="00B65098" w:rsidRPr="00B345DA" w:rsidRDefault="00B65098" w:rsidP="003040E2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Фонетика как раздел лингвистики. Звук как единица языка. Система гласных звуков. Система согласных звуков. Изменение звуков в речевом потоке. Элементы фонетической транскрипции. Слог ударение. </w:t>
      </w:r>
    </w:p>
    <w:p w:rsidR="00B65098" w:rsidRPr="00B345DA" w:rsidRDefault="00B65098" w:rsidP="003040E2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Орфоэпия как раздел лингвистики. Основные правила нормативного произношения и ударения. Орфоэпический словарь.</w:t>
      </w:r>
    </w:p>
    <w:p w:rsidR="00B65098" w:rsidRPr="00B345DA" w:rsidRDefault="00B65098" w:rsidP="003040E2">
      <w:pPr>
        <w:numPr>
          <w:ilvl w:val="0"/>
          <w:numId w:val="24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Совершенствование навыков различения ударных и безударных гласных, звонких и глухих, твёрдых и мягких согласных. Объяснение с помощью элементов транскрипции особенностей произношения и написания слов. Проведение фонетического разбора слов. Нормативное произношение слов. Оценка собственной и чужой речи с точки зрения орфоэпической правильности. Использование орфоэпического словаря для овладения произносительной культурой.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7. Графика</w:t>
      </w:r>
    </w:p>
    <w:p w:rsidR="00B65098" w:rsidRPr="00B345DA" w:rsidRDefault="00B65098" w:rsidP="003040E2">
      <w:pPr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Графика как раздел лингвистики. Соотношение звука и буквы. Обозначение на письме твёрдости и мягкости согласных. Способы обозначения [j]. </w:t>
      </w:r>
    </w:p>
    <w:p w:rsidR="00B65098" w:rsidRPr="00B345DA" w:rsidRDefault="00B65098" w:rsidP="003040E2">
      <w:pPr>
        <w:numPr>
          <w:ilvl w:val="0"/>
          <w:numId w:val="25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Совершенствование навыков сопоставления звукового и буквенного состава слова. Использование знания алфавита при поиске информации в словарях, справочниках, энциклопедиях, в СМС-сообщениях.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8. Морфемика и словообразование</w:t>
      </w:r>
    </w:p>
    <w:p w:rsidR="00B65098" w:rsidRPr="00B345DA" w:rsidRDefault="00B65098" w:rsidP="003040E2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Морфемика как раздел лингвистики. Морфема как минимальная значимая единица языка. Словообразующие и формообразующие морфемы. Окончание как формообразующая морфема. Приставка, суффикс как словообразующие морфемы. Корень. Однокоренные слова. Чередование гласных и согласных в корнях слов. Варианты морфем. </w:t>
      </w:r>
    </w:p>
    <w:p w:rsidR="00B65098" w:rsidRPr="00B345DA" w:rsidRDefault="00B65098" w:rsidP="003040E2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Возможность исторических изменений в структуре слова. Понятие об этимологии. Этимологический словарь.</w:t>
      </w:r>
    </w:p>
    <w:p w:rsidR="00B65098" w:rsidRPr="00B345DA" w:rsidRDefault="00B65098" w:rsidP="003040E2">
      <w:pPr>
        <w:numPr>
          <w:ilvl w:val="0"/>
          <w:numId w:val="2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Осмысление морфемы как значимой единицы языка. Осознание роли морфем в процессах формо- и словообразования. Применение знаний по морфемике в практике правописания.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9. Лексикология и фразеология</w:t>
      </w:r>
    </w:p>
    <w:p w:rsidR="00B65098" w:rsidRPr="00B345DA" w:rsidRDefault="00B65098" w:rsidP="003040E2">
      <w:pPr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Лексикология как раздел лингвистики. Слово как единица языка. Лексическое значение слова. Однозначные и многозначные слова; прямое и переносное значения слова. Переносное значение слов как основа тропов. Синонимы. Антонимы. Омонимы. Словари синонимов и антонимов русского языка. Разные виды лексических словарей и их роль в овладении словарным богатством родного языка.</w:t>
      </w:r>
    </w:p>
    <w:p w:rsidR="00B65098" w:rsidRPr="00B345DA" w:rsidRDefault="00B65098" w:rsidP="003040E2">
      <w:pPr>
        <w:numPr>
          <w:ilvl w:val="0"/>
          <w:numId w:val="2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Извлечение необходимой информации из лексических словарей различных типов (толкового словаря, словарей синонимов, антонимов, фразеологического словаря и т. п.) и использование её в различных видах деятельности.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lastRenderedPageBreak/>
        <w:t>Раздел 10. Морфология</w:t>
      </w:r>
    </w:p>
    <w:p w:rsidR="00B65098" w:rsidRPr="00B345DA" w:rsidRDefault="00B65098" w:rsidP="003040E2">
      <w:pPr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Морфология как раздел грамматики. Части речи как лексико-грамматические разряды слов. Система частей речи в русском языке. Самостоятельные (знаменательные) части речи. Общее грамматическое значение, морфологические и синтаксические свойства имени существительного, имени прилагательного, местоимения, глагола, наречия. Словари грамматических трудностей.</w:t>
      </w:r>
    </w:p>
    <w:p w:rsidR="00B65098" w:rsidRPr="00B345DA" w:rsidRDefault="00B65098" w:rsidP="003040E2">
      <w:pPr>
        <w:numPr>
          <w:ilvl w:val="0"/>
          <w:numId w:val="28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Распознавание частей речи по грамматическому значению, морфологическим признакам и синтаксической роли. Проведение морфологического разбора слов разных частей речи. Нормативное употребление форм слов различных частей речи. Применение морфологических знаний и умений в практике правописания.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11. Синтаксис</w:t>
      </w:r>
    </w:p>
    <w:p w:rsidR="00B65098" w:rsidRPr="00B345DA" w:rsidRDefault="00B65098" w:rsidP="003040E2">
      <w:pPr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Синтаксис как раздел грамматики. Словосочетание и предложение как единицы синтаксиса. Виды предложений по цели высказывания и эмоциональной окраске. Грамматическая основа предложения, главные и второстепенные члены. Структурные типы простых предложений: двусоставные и односоставные, распространённые и нераспространённые, предложения осложнённой и неосложнённой структуры. Однородные члены предложения, обращение. Классификация сложных предложений. Прямая речь</w:t>
      </w:r>
    </w:p>
    <w:p w:rsidR="00B65098" w:rsidRPr="00B345DA" w:rsidRDefault="00B65098" w:rsidP="003040E2">
      <w:pPr>
        <w:numPr>
          <w:ilvl w:val="0"/>
          <w:numId w:val="29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Проведение синтаксического разбора словосочетаний и предложений разных видов. Оценка собственной и чужой речи с точки зрения правильности, уместности и выразительности употребления синтаксических конструкций. Применение синтаксических знаний и умений в практике правописания.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12. Правописание: орфография и пунктуация</w:t>
      </w:r>
    </w:p>
    <w:p w:rsidR="00B65098" w:rsidRPr="00B345DA" w:rsidRDefault="00B65098" w:rsidP="003040E2">
      <w:pPr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Орфография как система правил правописания. Понятие орфограммы. Правописание гласных и согласных в составе морфем. Правописание Ъ и Ь. Употребление прописной и строчной буквы. Перенос слов. Орфографические словари и справочники. </w:t>
      </w:r>
    </w:p>
    <w:p w:rsidR="00B65098" w:rsidRPr="00B345DA" w:rsidRDefault="00B65098" w:rsidP="00B65098">
      <w:pPr>
        <w:tabs>
          <w:tab w:val="left" w:pos="284"/>
        </w:tabs>
        <w:jc w:val="both"/>
        <w:rPr>
          <w:sz w:val="16"/>
          <w:szCs w:val="16"/>
        </w:rPr>
      </w:pPr>
      <w:r w:rsidRPr="00B345DA">
        <w:rPr>
          <w:sz w:val="16"/>
          <w:szCs w:val="16"/>
        </w:rPr>
        <w:t>Пунктуация как система правил правописания. Знаки препинания и их функции. Знаки препинания в конце предложения. Знаки препинания в простом неосложнённом предложении. Знаки препинания в простом осложнённом предложении. Знаки препинания в сложном предложении. Знаки препинания при прямой речи, в диалоге.</w:t>
      </w:r>
    </w:p>
    <w:p w:rsidR="00B65098" w:rsidRPr="00B345DA" w:rsidRDefault="00B65098" w:rsidP="003040E2">
      <w:pPr>
        <w:numPr>
          <w:ilvl w:val="0"/>
          <w:numId w:val="30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Овладение орфографической и пунктуационной зоркостью. Соблюдение основных орфографических и пунктуационных норм в письменной речи. Опора на фонетический, морфемный и морфологический анализ при выборе правильного написания слова. Опора на грамматико-интонационный анализ при объяснении расстановки знаков препинания в предложении. Использование орфографических словарей и справочников по правописанию.</w:t>
      </w:r>
    </w:p>
    <w:p w:rsidR="00B65098" w:rsidRPr="00B345DA" w:rsidRDefault="00B65098" w:rsidP="00D31E64">
      <w:pPr>
        <w:tabs>
          <w:tab w:val="left" w:pos="284"/>
        </w:tabs>
        <w:ind w:firstLine="426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Содержание, обеспечивающее формирование культуроведческой компетенции</w:t>
      </w:r>
    </w:p>
    <w:p w:rsidR="00B65098" w:rsidRPr="00B345DA" w:rsidRDefault="00B65098" w:rsidP="00B65098">
      <w:pPr>
        <w:tabs>
          <w:tab w:val="left" w:pos="284"/>
        </w:tabs>
        <w:jc w:val="both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Раздел 13. Язык и культура</w:t>
      </w:r>
    </w:p>
    <w:p w:rsidR="00B65098" w:rsidRPr="00B345DA" w:rsidRDefault="00B65098" w:rsidP="003040E2">
      <w:pPr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Взаимосвязь языка и культуры, истории народа. Русский речевой этикет.</w:t>
      </w:r>
    </w:p>
    <w:p w:rsidR="00B65098" w:rsidRPr="00B345DA" w:rsidRDefault="00B65098" w:rsidP="003040E2">
      <w:pPr>
        <w:numPr>
          <w:ilvl w:val="0"/>
          <w:numId w:val="31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Уместное использование правил русского речевого этикета в учебной деятельности и повседневной жизни.</w:t>
      </w:r>
    </w:p>
    <w:p w:rsidR="00AC03CF" w:rsidRPr="00B345DA" w:rsidRDefault="00AC03CF" w:rsidP="00AC03CF">
      <w:pPr>
        <w:tabs>
          <w:tab w:val="left" w:pos="284"/>
        </w:tabs>
        <w:jc w:val="both"/>
        <w:rPr>
          <w:sz w:val="16"/>
          <w:szCs w:val="16"/>
        </w:rPr>
      </w:pPr>
    </w:p>
    <w:p w:rsidR="00B65098" w:rsidRPr="00B345DA" w:rsidRDefault="00B65098" w:rsidP="00B65098">
      <w:pPr>
        <w:ind w:left="720"/>
        <w:jc w:val="center"/>
        <w:rPr>
          <w:color w:val="000000"/>
          <w:spacing w:val="4"/>
          <w:sz w:val="16"/>
          <w:szCs w:val="16"/>
        </w:rPr>
      </w:pPr>
    </w:p>
    <w:p w:rsidR="00B345DA" w:rsidRPr="00B345DA" w:rsidRDefault="00B345DA" w:rsidP="00B345DA">
      <w:pPr>
        <w:jc w:val="center"/>
        <w:rPr>
          <w:b/>
          <w:bCs/>
          <w:iCs/>
          <w:sz w:val="16"/>
          <w:szCs w:val="16"/>
        </w:rPr>
      </w:pPr>
      <w:r w:rsidRPr="00B345DA">
        <w:rPr>
          <w:b/>
          <w:bCs/>
          <w:iCs/>
          <w:sz w:val="16"/>
          <w:szCs w:val="16"/>
        </w:rPr>
        <w:t>ПЛАНИРУЕМЫЕ РЕЗУЛЬТАТЫ</w:t>
      </w:r>
    </w:p>
    <w:p w:rsidR="00B345DA" w:rsidRPr="00B345DA" w:rsidRDefault="00B345DA" w:rsidP="00B345DA">
      <w:pPr>
        <w:jc w:val="both"/>
        <w:rPr>
          <w:b/>
          <w:bCs/>
          <w:iCs/>
          <w:sz w:val="16"/>
          <w:szCs w:val="16"/>
        </w:rPr>
      </w:pPr>
      <w:r w:rsidRPr="00B345DA">
        <w:rPr>
          <w:bCs/>
          <w:iCs/>
          <w:sz w:val="16"/>
          <w:szCs w:val="16"/>
        </w:rPr>
        <w:t>Учащиеся должны</w:t>
      </w:r>
      <w:r w:rsidRPr="00B345DA">
        <w:rPr>
          <w:b/>
          <w:bCs/>
          <w:iCs/>
          <w:sz w:val="16"/>
          <w:szCs w:val="16"/>
        </w:rPr>
        <w:t xml:space="preserve"> знать:</w:t>
      </w:r>
    </w:p>
    <w:p w:rsidR="00B345DA" w:rsidRPr="00B345DA" w:rsidRDefault="00B345DA" w:rsidP="00B345DA">
      <w:pPr>
        <w:numPr>
          <w:ilvl w:val="0"/>
          <w:numId w:val="18"/>
        </w:numPr>
        <w:tabs>
          <w:tab w:val="left" w:pos="284"/>
          <w:tab w:val="left" w:pos="432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основные сведения о языке, изученные в 5 классе;</w:t>
      </w:r>
    </w:p>
    <w:p w:rsidR="00B345DA" w:rsidRPr="00B345DA" w:rsidRDefault="00B345DA" w:rsidP="00B345DA">
      <w:pPr>
        <w:numPr>
          <w:ilvl w:val="0"/>
          <w:numId w:val="18"/>
        </w:numPr>
        <w:tabs>
          <w:tab w:val="left" w:pos="284"/>
          <w:tab w:val="left" w:pos="432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роль русского языка как национального языка рус</w:t>
      </w:r>
      <w:r w:rsidRPr="00B345DA">
        <w:rPr>
          <w:sz w:val="16"/>
          <w:szCs w:val="16"/>
        </w:rPr>
        <w:softHyphen/>
        <w:t>ского народа, государственного языка Российской Федерации и средства межнационального общения;</w:t>
      </w:r>
    </w:p>
    <w:p w:rsidR="00B345DA" w:rsidRPr="00B345DA" w:rsidRDefault="00B345DA" w:rsidP="00B345DA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смысл понятий: речь устная и письменная, моно</w:t>
      </w:r>
      <w:r w:rsidRPr="00B345DA">
        <w:rPr>
          <w:sz w:val="16"/>
          <w:szCs w:val="16"/>
        </w:rPr>
        <w:softHyphen/>
        <w:t xml:space="preserve">лог, диалог, сфера и ситуация речевого общения; </w:t>
      </w:r>
    </w:p>
    <w:p w:rsidR="00B345DA" w:rsidRPr="00B345DA" w:rsidRDefault="00B345DA" w:rsidP="00B345DA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основные признаки разговорной речи, научного, публицистического, официально-делового стилей, языка художественной литературы; </w:t>
      </w:r>
    </w:p>
    <w:p w:rsidR="00B345DA" w:rsidRPr="00B345DA" w:rsidRDefault="00B345DA" w:rsidP="00B345DA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особенности основных жанров научного, публици</w:t>
      </w:r>
      <w:r w:rsidRPr="00B345DA">
        <w:rPr>
          <w:sz w:val="16"/>
          <w:szCs w:val="16"/>
        </w:rPr>
        <w:softHyphen/>
        <w:t>стического, официально-делового стилей и разго</w:t>
      </w:r>
      <w:r w:rsidRPr="00B345DA">
        <w:rPr>
          <w:sz w:val="16"/>
          <w:szCs w:val="16"/>
        </w:rPr>
        <w:softHyphen/>
        <w:t>ворной речи;</w:t>
      </w:r>
    </w:p>
    <w:p w:rsidR="00B345DA" w:rsidRPr="00B345DA" w:rsidRDefault="00B345DA" w:rsidP="00B345DA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признаки текста и его функционально-смысловых типов (повествования, описания, рассуждения); </w:t>
      </w:r>
    </w:p>
    <w:p w:rsidR="00B345DA" w:rsidRPr="00B345DA" w:rsidRDefault="00B345DA" w:rsidP="00B345DA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основные единицы языка, их признаки; основные нормы русского литературного языка (орфоэпические, лексические, грамматические, орфографические, пунктуационные); нормы ре</w:t>
      </w:r>
      <w:r w:rsidRPr="00B345DA">
        <w:rPr>
          <w:sz w:val="16"/>
          <w:szCs w:val="16"/>
        </w:rPr>
        <w:softHyphen/>
        <w:t xml:space="preserve">чевого этикета. </w:t>
      </w:r>
    </w:p>
    <w:p w:rsidR="00B345DA" w:rsidRPr="00B345DA" w:rsidRDefault="00B345DA" w:rsidP="00B345DA">
      <w:pPr>
        <w:jc w:val="both"/>
        <w:rPr>
          <w:b/>
          <w:bCs/>
          <w:iCs/>
          <w:sz w:val="16"/>
          <w:szCs w:val="16"/>
        </w:rPr>
      </w:pPr>
      <w:r w:rsidRPr="00B345DA">
        <w:rPr>
          <w:bCs/>
          <w:iCs/>
          <w:sz w:val="16"/>
          <w:szCs w:val="16"/>
        </w:rPr>
        <w:t>Учащиеся должны</w:t>
      </w:r>
      <w:r w:rsidRPr="00B345DA">
        <w:rPr>
          <w:b/>
          <w:bCs/>
          <w:iCs/>
          <w:sz w:val="16"/>
          <w:szCs w:val="16"/>
        </w:rPr>
        <w:t xml:space="preserve"> уметь: </w:t>
      </w:r>
    </w:p>
    <w:p w:rsidR="00B345DA" w:rsidRPr="00B345DA" w:rsidRDefault="00B345DA" w:rsidP="00B345DA">
      <w:pPr>
        <w:jc w:val="both"/>
        <w:rPr>
          <w:bCs/>
          <w:i/>
          <w:iCs/>
          <w:sz w:val="16"/>
          <w:szCs w:val="16"/>
        </w:rPr>
      </w:pPr>
      <w:r w:rsidRPr="00B345DA">
        <w:rPr>
          <w:bCs/>
          <w:i/>
          <w:iCs/>
          <w:sz w:val="16"/>
          <w:szCs w:val="16"/>
        </w:rPr>
        <w:t>аудирование</w:t>
      </w:r>
    </w:p>
    <w:p w:rsidR="00B345DA" w:rsidRPr="00B345DA" w:rsidRDefault="00B345DA" w:rsidP="00B345D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 xml:space="preserve">понимать основное содержание небольшого по объему научно-учебного и художественного текста, воспринимаемого на слух; </w:t>
      </w:r>
    </w:p>
    <w:p w:rsidR="00B345DA" w:rsidRPr="00B345DA" w:rsidRDefault="00B345DA" w:rsidP="00B345DA">
      <w:pPr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выделять основную мысль, структурные части ис</w:t>
      </w:r>
      <w:r w:rsidRPr="00B345DA">
        <w:rPr>
          <w:sz w:val="16"/>
          <w:szCs w:val="16"/>
        </w:rPr>
        <w:softHyphen/>
        <w:t xml:space="preserve">ходного текста; </w:t>
      </w:r>
    </w:p>
    <w:p w:rsidR="00B345DA" w:rsidRPr="00B345DA" w:rsidRDefault="00B345DA" w:rsidP="00B345DA">
      <w:pPr>
        <w:jc w:val="both"/>
        <w:rPr>
          <w:bCs/>
          <w:i/>
          <w:iCs/>
          <w:sz w:val="16"/>
          <w:szCs w:val="16"/>
        </w:rPr>
      </w:pPr>
      <w:r w:rsidRPr="00B345DA">
        <w:rPr>
          <w:bCs/>
          <w:i/>
          <w:iCs/>
          <w:sz w:val="16"/>
          <w:szCs w:val="16"/>
        </w:rPr>
        <w:t>фонетика и графика</w:t>
      </w:r>
    </w:p>
    <w:p w:rsidR="00B345DA" w:rsidRPr="00B345DA" w:rsidRDefault="00B345DA" w:rsidP="00B345D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выделять в слове звуки речи;</w:t>
      </w:r>
    </w:p>
    <w:p w:rsidR="00B345DA" w:rsidRPr="00B345DA" w:rsidRDefault="00B345DA" w:rsidP="00B345D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давать им фонетиче</w:t>
      </w:r>
      <w:r w:rsidRPr="00B345DA">
        <w:rPr>
          <w:sz w:val="16"/>
          <w:szCs w:val="16"/>
        </w:rPr>
        <w:softHyphen/>
        <w:t>скую характеристику;</w:t>
      </w:r>
    </w:p>
    <w:p w:rsidR="00B345DA" w:rsidRPr="00B345DA" w:rsidRDefault="00B345DA" w:rsidP="00B345D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различать ударные и безударные слоги; не смешивать звуки и буквы; свободно пользоваться алфавитом, работая со словарями;</w:t>
      </w:r>
    </w:p>
    <w:p w:rsidR="00B345DA" w:rsidRPr="00B345DA" w:rsidRDefault="00B345DA" w:rsidP="00B345DA">
      <w:pPr>
        <w:numPr>
          <w:ilvl w:val="0"/>
          <w:numId w:val="8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разбирать слова фонетически; </w:t>
      </w:r>
    </w:p>
    <w:p w:rsidR="00B345DA" w:rsidRPr="00B345DA" w:rsidRDefault="00B345DA" w:rsidP="00B345DA">
      <w:pPr>
        <w:jc w:val="both"/>
        <w:rPr>
          <w:bCs/>
          <w:i/>
          <w:iCs/>
          <w:sz w:val="16"/>
          <w:szCs w:val="16"/>
        </w:rPr>
      </w:pPr>
      <w:r w:rsidRPr="00B345DA">
        <w:rPr>
          <w:bCs/>
          <w:i/>
          <w:iCs/>
          <w:sz w:val="16"/>
          <w:szCs w:val="16"/>
        </w:rPr>
        <w:t>орфоэпия</w:t>
      </w:r>
    </w:p>
    <w:p w:rsidR="00B345DA" w:rsidRPr="00B345DA" w:rsidRDefault="00B345DA" w:rsidP="00B345D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правильно произносить гласные, согласные и их сочетания в составе слова;</w:t>
      </w:r>
    </w:p>
    <w:p w:rsidR="00B345DA" w:rsidRPr="00B345DA" w:rsidRDefault="00B345DA" w:rsidP="00B345D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опознавать звукопись как поэтическое средство;</w:t>
      </w:r>
    </w:p>
    <w:p w:rsidR="00B345DA" w:rsidRPr="00B345DA" w:rsidRDefault="00B345DA" w:rsidP="00B345D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использовать логическое ударение для усиления выразительности речи;</w:t>
      </w:r>
    </w:p>
    <w:p w:rsidR="00B345DA" w:rsidRPr="00B345DA" w:rsidRDefault="00B345DA" w:rsidP="00B345D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разбирать слова орфоэпически;</w:t>
      </w:r>
    </w:p>
    <w:p w:rsidR="00B345DA" w:rsidRPr="00B345DA" w:rsidRDefault="00B345DA" w:rsidP="00B345DA">
      <w:pPr>
        <w:numPr>
          <w:ilvl w:val="0"/>
          <w:numId w:val="9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работать с орфоэпическим словарем;</w:t>
      </w:r>
    </w:p>
    <w:p w:rsidR="00B345DA" w:rsidRPr="00B345DA" w:rsidRDefault="00B345DA" w:rsidP="00B345DA">
      <w:pPr>
        <w:jc w:val="both"/>
        <w:rPr>
          <w:bCs/>
          <w:i/>
          <w:iCs/>
          <w:sz w:val="16"/>
          <w:szCs w:val="16"/>
        </w:rPr>
      </w:pPr>
      <w:r w:rsidRPr="00B345DA">
        <w:rPr>
          <w:bCs/>
          <w:i/>
          <w:iCs/>
          <w:sz w:val="16"/>
          <w:szCs w:val="16"/>
        </w:rPr>
        <w:t>лексика</w:t>
      </w:r>
    </w:p>
    <w:p w:rsidR="00B345DA" w:rsidRPr="00B345DA" w:rsidRDefault="00B345DA" w:rsidP="00B345D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употреблять слова в соответствии с их лексическим значением;</w:t>
      </w:r>
    </w:p>
    <w:p w:rsidR="00B345DA" w:rsidRPr="00B345DA" w:rsidRDefault="00B345DA" w:rsidP="00B345D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 xml:space="preserve">толковать лексическое значение известных слов и подбирать к словам синонимы и антонимы; </w:t>
      </w:r>
    </w:p>
    <w:p w:rsidR="00B345DA" w:rsidRPr="00B345DA" w:rsidRDefault="00B345DA" w:rsidP="00B345D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опознавать эпитеты, метафоры, олицетворения как средства выразительности речи;</w:t>
      </w:r>
    </w:p>
    <w:p w:rsidR="00B345DA" w:rsidRPr="00B345DA" w:rsidRDefault="00B345DA" w:rsidP="00B345DA">
      <w:pPr>
        <w:numPr>
          <w:ilvl w:val="0"/>
          <w:numId w:val="10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 xml:space="preserve">пользоваться толковым словарем; </w:t>
      </w:r>
    </w:p>
    <w:p w:rsidR="00B345DA" w:rsidRDefault="00B345DA" w:rsidP="00B345DA">
      <w:pPr>
        <w:jc w:val="both"/>
        <w:rPr>
          <w:bCs/>
          <w:i/>
          <w:iCs/>
          <w:sz w:val="16"/>
          <w:szCs w:val="16"/>
        </w:rPr>
      </w:pPr>
    </w:p>
    <w:p w:rsidR="00B345DA" w:rsidRPr="00B345DA" w:rsidRDefault="00B345DA" w:rsidP="00B345DA">
      <w:pPr>
        <w:jc w:val="both"/>
        <w:rPr>
          <w:bCs/>
          <w:i/>
          <w:iCs/>
          <w:sz w:val="16"/>
          <w:szCs w:val="16"/>
        </w:rPr>
      </w:pPr>
      <w:r w:rsidRPr="00B345DA">
        <w:rPr>
          <w:bCs/>
          <w:i/>
          <w:iCs/>
          <w:sz w:val="16"/>
          <w:szCs w:val="16"/>
        </w:rPr>
        <w:t>словообразование</w:t>
      </w:r>
    </w:p>
    <w:p w:rsidR="00B345DA" w:rsidRPr="00B345DA" w:rsidRDefault="00B345DA" w:rsidP="00B345DA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выделять морфемы на основе смыслового и слово</w:t>
      </w:r>
      <w:r w:rsidRPr="00B345DA">
        <w:rPr>
          <w:sz w:val="16"/>
          <w:szCs w:val="16"/>
        </w:rPr>
        <w:softHyphen/>
        <w:t>образовательного анализа слова (в словах неслож</w:t>
      </w:r>
      <w:r w:rsidRPr="00B345DA">
        <w:rPr>
          <w:sz w:val="16"/>
          <w:szCs w:val="16"/>
        </w:rPr>
        <w:softHyphen/>
        <w:t>ной структуры);</w:t>
      </w:r>
    </w:p>
    <w:p w:rsidR="00B345DA" w:rsidRPr="00B345DA" w:rsidRDefault="00B345DA" w:rsidP="00B345DA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подбирать однокоренные слова с учетом значения слов;</w:t>
      </w:r>
    </w:p>
    <w:p w:rsidR="00B345DA" w:rsidRPr="00B345DA" w:rsidRDefault="00B345DA" w:rsidP="00B345DA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 xml:space="preserve">по типичным суффиксам и окончанию определять части речи и их формы; </w:t>
      </w:r>
    </w:p>
    <w:p w:rsidR="00B345DA" w:rsidRPr="00B345DA" w:rsidRDefault="00B345DA" w:rsidP="00B345DA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разбирать слова по составу;</w:t>
      </w:r>
    </w:p>
    <w:p w:rsidR="00B345DA" w:rsidRPr="00B345DA" w:rsidRDefault="00B345DA" w:rsidP="00B345DA">
      <w:pPr>
        <w:numPr>
          <w:ilvl w:val="0"/>
          <w:numId w:val="11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 xml:space="preserve">пользоваться словарем морфемного строения слов; </w:t>
      </w:r>
    </w:p>
    <w:p w:rsidR="00B345DA" w:rsidRPr="00B345DA" w:rsidRDefault="00B345DA" w:rsidP="00B345DA">
      <w:pPr>
        <w:jc w:val="both"/>
        <w:rPr>
          <w:bCs/>
          <w:i/>
          <w:iCs/>
          <w:sz w:val="16"/>
          <w:szCs w:val="16"/>
        </w:rPr>
      </w:pPr>
      <w:r w:rsidRPr="00B345DA">
        <w:rPr>
          <w:bCs/>
          <w:i/>
          <w:iCs/>
          <w:sz w:val="16"/>
          <w:szCs w:val="16"/>
        </w:rPr>
        <w:t>морфология</w:t>
      </w:r>
    </w:p>
    <w:p w:rsidR="00B345DA" w:rsidRPr="00B345DA" w:rsidRDefault="00B345DA" w:rsidP="00B345D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квалифицировать слово как часть речи по вопросу и общему значению;</w:t>
      </w:r>
    </w:p>
    <w:p w:rsidR="00B345DA" w:rsidRPr="00B345DA" w:rsidRDefault="00B345DA" w:rsidP="00B345D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правильно определять грамматические признаки изученных частей речи;</w:t>
      </w:r>
    </w:p>
    <w:p w:rsidR="00B345DA" w:rsidRPr="00B345DA" w:rsidRDefault="00B345DA" w:rsidP="00B345D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образовывать формы изученных частей речи в со</w:t>
      </w:r>
      <w:r w:rsidRPr="00B345DA">
        <w:rPr>
          <w:sz w:val="16"/>
          <w:szCs w:val="16"/>
        </w:rPr>
        <w:softHyphen/>
        <w:t>ответствии с нормами литературного языка;</w:t>
      </w:r>
    </w:p>
    <w:p w:rsidR="00B345DA" w:rsidRPr="00B345DA" w:rsidRDefault="00B345DA" w:rsidP="00B345DA">
      <w:pPr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 xml:space="preserve">разбирать слово морфологически; </w:t>
      </w:r>
    </w:p>
    <w:p w:rsidR="00B345DA" w:rsidRPr="00B345DA" w:rsidRDefault="00B345DA" w:rsidP="00B345DA">
      <w:pPr>
        <w:tabs>
          <w:tab w:val="left" w:pos="187"/>
        </w:tabs>
        <w:jc w:val="both"/>
        <w:rPr>
          <w:i/>
          <w:sz w:val="16"/>
          <w:szCs w:val="16"/>
        </w:rPr>
      </w:pPr>
      <w:r w:rsidRPr="00B345DA">
        <w:rPr>
          <w:bCs/>
          <w:i/>
          <w:iCs/>
          <w:sz w:val="16"/>
          <w:szCs w:val="16"/>
        </w:rPr>
        <w:t>синтаксис</w:t>
      </w:r>
    </w:p>
    <w:p w:rsidR="00B345DA" w:rsidRPr="00B345DA" w:rsidRDefault="00B345DA" w:rsidP="00B345D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выделять словосочетания в предложении;</w:t>
      </w:r>
    </w:p>
    <w:p w:rsidR="00B345DA" w:rsidRPr="00B345DA" w:rsidRDefault="00B345DA" w:rsidP="00B345D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определять главное и зависимое слово;</w:t>
      </w:r>
    </w:p>
    <w:p w:rsidR="00B345DA" w:rsidRPr="00B345DA" w:rsidRDefault="00B345DA" w:rsidP="00B345D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определять вид предложения по цели высказыва</w:t>
      </w:r>
      <w:r w:rsidRPr="00B345DA">
        <w:rPr>
          <w:sz w:val="16"/>
          <w:szCs w:val="16"/>
        </w:rPr>
        <w:softHyphen/>
        <w:t>ния, интонации, наличию или отсутствию второ</w:t>
      </w:r>
      <w:r w:rsidRPr="00B345DA">
        <w:rPr>
          <w:sz w:val="16"/>
          <w:szCs w:val="16"/>
        </w:rPr>
        <w:softHyphen/>
        <w:t>степенных членов предложения, количеству грам</w:t>
      </w:r>
      <w:r w:rsidRPr="00B345DA">
        <w:rPr>
          <w:sz w:val="16"/>
          <w:szCs w:val="16"/>
        </w:rPr>
        <w:softHyphen/>
        <w:t>матических основ;</w:t>
      </w:r>
    </w:p>
    <w:p w:rsidR="00B345DA" w:rsidRPr="00B345DA" w:rsidRDefault="00B345DA" w:rsidP="00B345D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составлять простые и сложные предложения из</w:t>
      </w:r>
      <w:r w:rsidRPr="00B345DA">
        <w:rPr>
          <w:sz w:val="16"/>
          <w:szCs w:val="16"/>
        </w:rPr>
        <w:softHyphen/>
        <w:t>ученных видов;</w:t>
      </w:r>
    </w:p>
    <w:p w:rsidR="00B345DA" w:rsidRPr="00B345DA" w:rsidRDefault="00B345DA" w:rsidP="00B345DA">
      <w:pPr>
        <w:numPr>
          <w:ilvl w:val="0"/>
          <w:numId w:val="13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разбирать простое предложение синтаксически; </w:t>
      </w:r>
    </w:p>
    <w:p w:rsidR="00B345DA" w:rsidRPr="00B345DA" w:rsidRDefault="00B345DA" w:rsidP="00B345DA">
      <w:pPr>
        <w:tabs>
          <w:tab w:val="left" w:pos="187"/>
        </w:tabs>
        <w:jc w:val="both"/>
        <w:rPr>
          <w:i/>
          <w:sz w:val="16"/>
          <w:szCs w:val="16"/>
        </w:rPr>
      </w:pPr>
      <w:r w:rsidRPr="00B345DA">
        <w:rPr>
          <w:bCs/>
          <w:i/>
          <w:iCs/>
          <w:sz w:val="16"/>
          <w:szCs w:val="16"/>
        </w:rPr>
        <w:t>орфография</w:t>
      </w:r>
    </w:p>
    <w:p w:rsidR="00B345DA" w:rsidRPr="00B345DA" w:rsidRDefault="00B345DA" w:rsidP="00B345D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находить в словах изученные орфограммы, уметь обосновывать их выбор и правильно писать слова с изученными орфограммами;</w:t>
      </w:r>
    </w:p>
    <w:p w:rsidR="00B345DA" w:rsidRPr="00B345DA" w:rsidRDefault="00B345DA" w:rsidP="00B345D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правильно писать слова с непроверяемыми соглас</w:t>
      </w:r>
      <w:r w:rsidRPr="00B345DA">
        <w:rPr>
          <w:sz w:val="16"/>
          <w:szCs w:val="16"/>
        </w:rPr>
        <w:softHyphen/>
        <w:t>ными, изученными в 5 классе;</w:t>
      </w:r>
    </w:p>
    <w:p w:rsidR="00B345DA" w:rsidRPr="00B345DA" w:rsidRDefault="00B345DA" w:rsidP="00B345DA">
      <w:pPr>
        <w:numPr>
          <w:ilvl w:val="0"/>
          <w:numId w:val="14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пользоваться орфографическим словарем; </w:t>
      </w:r>
    </w:p>
    <w:p w:rsidR="00B345DA" w:rsidRPr="00B345DA" w:rsidRDefault="00B345DA" w:rsidP="00B345DA">
      <w:pPr>
        <w:tabs>
          <w:tab w:val="left" w:pos="187"/>
        </w:tabs>
        <w:jc w:val="both"/>
        <w:rPr>
          <w:i/>
          <w:sz w:val="16"/>
          <w:szCs w:val="16"/>
        </w:rPr>
      </w:pPr>
      <w:r w:rsidRPr="00B345DA">
        <w:rPr>
          <w:bCs/>
          <w:i/>
          <w:iCs/>
          <w:sz w:val="16"/>
          <w:szCs w:val="16"/>
        </w:rPr>
        <w:t>пунктуация</w:t>
      </w:r>
    </w:p>
    <w:p w:rsidR="00B345DA" w:rsidRPr="00B345DA" w:rsidRDefault="00B345DA" w:rsidP="00B345DA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находить в предложениях места для постановки знаков препинания;</w:t>
      </w:r>
    </w:p>
    <w:p w:rsidR="00B345DA" w:rsidRPr="00B345DA" w:rsidRDefault="00B345DA" w:rsidP="00B345DA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обосновывать выбор знаков препинания;</w:t>
      </w:r>
    </w:p>
    <w:p w:rsidR="00B345DA" w:rsidRPr="00B345DA" w:rsidRDefault="00B345DA" w:rsidP="00B345DA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расставлять знаки препинания в предложениях в соответствии с изученными правилами; </w:t>
      </w:r>
    </w:p>
    <w:p w:rsidR="00B345DA" w:rsidRPr="00B345DA" w:rsidRDefault="00B345DA" w:rsidP="00B345DA">
      <w:pPr>
        <w:tabs>
          <w:tab w:val="left" w:pos="187"/>
        </w:tabs>
        <w:jc w:val="both"/>
        <w:rPr>
          <w:i/>
          <w:sz w:val="16"/>
          <w:szCs w:val="16"/>
        </w:rPr>
      </w:pPr>
      <w:r w:rsidRPr="00B345DA">
        <w:rPr>
          <w:bCs/>
          <w:i/>
          <w:iCs/>
          <w:sz w:val="16"/>
          <w:szCs w:val="16"/>
        </w:rPr>
        <w:t>связная речь</w:t>
      </w:r>
    </w:p>
    <w:p w:rsidR="00B345DA" w:rsidRPr="00B345DA" w:rsidRDefault="00B345DA" w:rsidP="00B345DA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определять тему и основную мысль текста, его стиль;</w:t>
      </w:r>
    </w:p>
    <w:p w:rsidR="00B345DA" w:rsidRPr="00B345DA" w:rsidRDefault="00B345DA" w:rsidP="00B345DA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составлять простой план текста;</w:t>
      </w:r>
    </w:p>
    <w:p w:rsidR="00B345DA" w:rsidRPr="00B345DA" w:rsidRDefault="00B345DA" w:rsidP="00B345DA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подробно и сжато излагать повествовательные тек</w:t>
      </w:r>
      <w:r w:rsidRPr="00B345DA">
        <w:rPr>
          <w:sz w:val="16"/>
          <w:szCs w:val="16"/>
        </w:rPr>
        <w:softHyphen/>
        <w:t>сты (в том числе с элементами описания предме</w:t>
      </w:r>
      <w:r w:rsidRPr="00B345DA">
        <w:rPr>
          <w:sz w:val="16"/>
          <w:szCs w:val="16"/>
        </w:rPr>
        <w:softHyphen/>
        <w:t>тов, животных);</w:t>
      </w:r>
    </w:p>
    <w:p w:rsidR="00B345DA" w:rsidRPr="00B345DA" w:rsidRDefault="00B345DA" w:rsidP="00B345DA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писать сочинения повествовательного характера;</w:t>
      </w:r>
    </w:p>
    <w:p w:rsidR="00B345DA" w:rsidRPr="00B345DA" w:rsidRDefault="00B345DA" w:rsidP="00B345DA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совершенствовать содержание и языковое оформ</w:t>
      </w:r>
      <w:r w:rsidRPr="00B345DA">
        <w:rPr>
          <w:sz w:val="16"/>
          <w:szCs w:val="16"/>
        </w:rPr>
        <w:softHyphen/>
        <w:t>ление (в соответствии с изученным языковым ма</w:t>
      </w:r>
      <w:r w:rsidRPr="00B345DA">
        <w:rPr>
          <w:sz w:val="16"/>
          <w:szCs w:val="16"/>
        </w:rPr>
        <w:softHyphen/>
        <w:t>териалом).</w:t>
      </w:r>
    </w:p>
    <w:p w:rsidR="00B345DA" w:rsidRPr="00B345DA" w:rsidRDefault="00B345DA" w:rsidP="00B345DA">
      <w:pPr>
        <w:jc w:val="both"/>
        <w:rPr>
          <w:b/>
          <w:bCs/>
          <w:iCs/>
          <w:sz w:val="16"/>
          <w:szCs w:val="16"/>
        </w:rPr>
      </w:pPr>
      <w:r w:rsidRPr="00B345DA">
        <w:rPr>
          <w:b/>
          <w:bCs/>
          <w:iCs/>
          <w:sz w:val="16"/>
          <w:szCs w:val="16"/>
        </w:rPr>
        <w:t>Учащиеся должны использовать приобретенные зна</w:t>
      </w:r>
      <w:r w:rsidRPr="00B345DA">
        <w:rPr>
          <w:b/>
          <w:bCs/>
          <w:iCs/>
          <w:sz w:val="16"/>
          <w:szCs w:val="16"/>
        </w:rPr>
        <w:softHyphen/>
        <w:t>ния и умения в практической деятельности и повседневной жизни для:</w:t>
      </w:r>
    </w:p>
    <w:p w:rsidR="00B345DA" w:rsidRPr="00B345DA" w:rsidRDefault="00B345DA" w:rsidP="00B345DA">
      <w:pPr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осознания роли родного языка в развитии интел</w:t>
      </w:r>
      <w:r w:rsidRPr="00B345DA">
        <w:rPr>
          <w:sz w:val="16"/>
          <w:szCs w:val="16"/>
        </w:rPr>
        <w:softHyphen/>
        <w:t>лектуальных и творческих способностей личности, значения родного языка в жизни человека и обще</w:t>
      </w:r>
      <w:r w:rsidRPr="00B345DA">
        <w:rPr>
          <w:sz w:val="16"/>
          <w:szCs w:val="16"/>
        </w:rPr>
        <w:softHyphen/>
        <w:t>ства;</w:t>
      </w:r>
    </w:p>
    <w:p w:rsidR="00B345DA" w:rsidRPr="00B345DA" w:rsidRDefault="00B345DA" w:rsidP="00B345DA">
      <w:pPr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развития речевой культуры, бережного и созна</w:t>
      </w:r>
      <w:r w:rsidRPr="00B345DA">
        <w:rPr>
          <w:sz w:val="16"/>
          <w:szCs w:val="16"/>
        </w:rPr>
        <w:softHyphen/>
        <w:t>тельного отношения к родному языку;</w:t>
      </w:r>
    </w:p>
    <w:p w:rsidR="00B345DA" w:rsidRPr="00B345DA" w:rsidRDefault="00B345DA" w:rsidP="00B345DA">
      <w:pPr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удовлетворения коммуникативных потребностей в учебных, бытовых, социально-культурных ситуа</w:t>
      </w:r>
      <w:r w:rsidRPr="00B345DA">
        <w:rPr>
          <w:sz w:val="16"/>
          <w:szCs w:val="16"/>
        </w:rPr>
        <w:softHyphen/>
        <w:t>циях общения;</w:t>
      </w:r>
    </w:p>
    <w:p w:rsidR="00B345DA" w:rsidRPr="00B345DA" w:rsidRDefault="00B345DA" w:rsidP="00B345DA">
      <w:pPr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увеличения словарного запаса, расширения круга используемых грамматических средств, развития способности к самооценке;</w:t>
      </w:r>
    </w:p>
    <w:p w:rsidR="00B345DA" w:rsidRPr="00B345DA" w:rsidRDefault="00B345DA" w:rsidP="00B345DA">
      <w:pPr>
        <w:numPr>
          <w:ilvl w:val="0"/>
          <w:numId w:val="17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b/>
          <w:bCs/>
          <w:i/>
          <w:iCs/>
          <w:sz w:val="16"/>
          <w:szCs w:val="16"/>
        </w:rPr>
      </w:pPr>
      <w:r w:rsidRPr="00B345DA">
        <w:rPr>
          <w:sz w:val="16"/>
          <w:szCs w:val="16"/>
        </w:rPr>
        <w:t>получения знаний по другим учебным предметам.</w:t>
      </w:r>
    </w:p>
    <w:p w:rsidR="00B345DA" w:rsidRPr="00B345DA" w:rsidRDefault="00B345DA" w:rsidP="00B345DA">
      <w:pPr>
        <w:jc w:val="both"/>
        <w:rPr>
          <w:rFonts w:eastAsia="Calibri"/>
          <w:b/>
          <w:bCs/>
          <w:sz w:val="16"/>
          <w:szCs w:val="16"/>
        </w:rPr>
      </w:pPr>
      <w:r w:rsidRPr="00B345DA">
        <w:rPr>
          <w:rFonts w:eastAsia="Calibri"/>
          <w:b/>
          <w:bCs/>
          <w:sz w:val="16"/>
          <w:szCs w:val="16"/>
        </w:rPr>
        <w:t>Формирование ИКТ – компетентности обучающихся:</w:t>
      </w:r>
    </w:p>
    <w:p w:rsidR="00B345DA" w:rsidRPr="00B345DA" w:rsidRDefault="00B345DA" w:rsidP="00B345DA">
      <w:pPr>
        <w:jc w:val="both"/>
        <w:rPr>
          <w:bCs/>
          <w:sz w:val="16"/>
          <w:szCs w:val="16"/>
        </w:rPr>
      </w:pPr>
      <w:r w:rsidRPr="00B345DA">
        <w:rPr>
          <w:rFonts w:eastAsia="Calibri"/>
          <w:bCs/>
          <w:sz w:val="16"/>
          <w:szCs w:val="16"/>
        </w:rPr>
        <w:t>Коммуникация и социальное взаимодействие</w:t>
      </w:r>
    </w:p>
    <w:p w:rsidR="00B345DA" w:rsidRPr="00B345DA" w:rsidRDefault="00B345DA" w:rsidP="00B345DA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16"/>
          <w:szCs w:val="16"/>
        </w:rPr>
      </w:pPr>
      <w:r w:rsidRPr="00B345DA">
        <w:rPr>
          <w:rFonts w:ascii="Times New Roman" w:hAnsi="Times New Roman"/>
          <w:bCs/>
          <w:sz w:val="16"/>
          <w:szCs w:val="16"/>
        </w:rPr>
        <w:t>выступать с аудио-видео поддержкой, включая выступление перед дистанционной аудиторией;</w:t>
      </w:r>
    </w:p>
    <w:p w:rsidR="00B345DA" w:rsidRPr="00B345DA" w:rsidRDefault="00B345DA" w:rsidP="00B345DA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16"/>
          <w:szCs w:val="16"/>
        </w:rPr>
      </w:pPr>
      <w:r w:rsidRPr="00B345DA">
        <w:rPr>
          <w:rFonts w:ascii="Times New Roman" w:hAnsi="Times New Roman"/>
          <w:bCs/>
          <w:sz w:val="16"/>
          <w:szCs w:val="16"/>
        </w:rPr>
        <w:t>участвовать в обсуждении (видео-аудио, текстовый форум) с использованием возможностей Интернета;</w:t>
      </w:r>
    </w:p>
    <w:p w:rsidR="00B345DA" w:rsidRPr="00B345DA" w:rsidRDefault="00B345DA" w:rsidP="00B345DA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16"/>
          <w:szCs w:val="16"/>
        </w:rPr>
      </w:pPr>
      <w:r w:rsidRPr="00B345DA">
        <w:rPr>
          <w:rFonts w:ascii="Times New Roman" w:hAnsi="Times New Roman"/>
          <w:bCs/>
          <w:sz w:val="16"/>
          <w:szCs w:val="16"/>
        </w:rPr>
        <w:t>использовать возможности электронной почты для информационного обмена;</w:t>
      </w:r>
    </w:p>
    <w:p w:rsidR="00B345DA" w:rsidRPr="00B345DA" w:rsidRDefault="00B345DA" w:rsidP="00B345DA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16"/>
          <w:szCs w:val="16"/>
        </w:rPr>
      </w:pPr>
      <w:r w:rsidRPr="00B345DA">
        <w:rPr>
          <w:rFonts w:ascii="Times New Roman" w:hAnsi="Times New Roman"/>
          <w:bCs/>
          <w:sz w:val="16"/>
          <w:szCs w:val="16"/>
        </w:rPr>
        <w:t>вести личный дневник (блог) с использованием возможностей Интернета;</w:t>
      </w:r>
    </w:p>
    <w:p w:rsidR="00B345DA" w:rsidRPr="00B345DA" w:rsidRDefault="00B345DA" w:rsidP="00B345DA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Cs/>
          <w:sz w:val="16"/>
          <w:szCs w:val="16"/>
        </w:rPr>
      </w:pPr>
      <w:r w:rsidRPr="00B345DA">
        <w:rPr>
          <w:rFonts w:ascii="Times New Roman" w:hAnsi="Times New Roman"/>
          <w:bCs/>
          <w:sz w:val="16"/>
          <w:szCs w:val="16"/>
        </w:rPr>
        <w:t>осуществлять образовательное взаимодействие в информационном пространстве образовательного учреждения (получение и выполнение заданий, получение комментариев, совершенствование своей работы, формирование портфолио);</w:t>
      </w:r>
    </w:p>
    <w:p w:rsidR="00B345DA" w:rsidRPr="00B345DA" w:rsidRDefault="00B345DA" w:rsidP="00B345DA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bCs/>
          <w:sz w:val="16"/>
          <w:szCs w:val="16"/>
        </w:rPr>
      </w:pPr>
      <w:r w:rsidRPr="00B345DA">
        <w:rPr>
          <w:rFonts w:ascii="Times New Roman" w:hAnsi="Times New Roman"/>
          <w:bCs/>
          <w:sz w:val="16"/>
          <w:szCs w:val="16"/>
        </w:rPr>
        <w:t>соблюдать нормы информационной культуры, этики и права; с уважением относиться к частной информации и информационным правам других людей</w:t>
      </w:r>
    </w:p>
    <w:p w:rsidR="00B345DA" w:rsidRPr="00B345DA" w:rsidRDefault="00B345DA" w:rsidP="00B345DA">
      <w:pPr>
        <w:jc w:val="both"/>
        <w:rPr>
          <w:rFonts w:eastAsia="Calibri"/>
          <w:bCs/>
          <w:sz w:val="16"/>
          <w:szCs w:val="16"/>
        </w:rPr>
      </w:pPr>
      <w:r w:rsidRPr="00B345DA">
        <w:rPr>
          <w:rFonts w:eastAsia="Calibri"/>
          <w:bCs/>
          <w:iCs/>
          <w:sz w:val="16"/>
          <w:szCs w:val="16"/>
        </w:rPr>
        <w:t>Выпускник получит возможность</w:t>
      </w:r>
      <w:r w:rsidRPr="00B345DA">
        <w:rPr>
          <w:rFonts w:eastAsia="Calibri"/>
          <w:bCs/>
          <w:sz w:val="16"/>
          <w:szCs w:val="16"/>
        </w:rPr>
        <w:t>:</w:t>
      </w:r>
    </w:p>
    <w:p w:rsidR="00B345DA" w:rsidRPr="00B345DA" w:rsidRDefault="00B345DA" w:rsidP="00B345DA">
      <w:pPr>
        <w:pStyle w:val="a3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bCs/>
          <w:iCs/>
          <w:sz w:val="16"/>
          <w:szCs w:val="16"/>
        </w:rPr>
      </w:pPr>
      <w:r w:rsidRPr="00B345DA">
        <w:rPr>
          <w:rFonts w:ascii="Times New Roman" w:hAnsi="Times New Roman"/>
          <w:bCs/>
          <w:iCs/>
          <w:sz w:val="16"/>
          <w:szCs w:val="16"/>
        </w:rPr>
        <w:t>приобрести опыт игрового и театрального взаимодействия с использованием возможностей Интернета;</w:t>
      </w:r>
    </w:p>
    <w:p w:rsidR="00B345DA" w:rsidRPr="00B345DA" w:rsidRDefault="00B345DA" w:rsidP="00B345DA">
      <w:pPr>
        <w:pStyle w:val="a3"/>
        <w:numPr>
          <w:ilvl w:val="0"/>
          <w:numId w:val="17"/>
        </w:numPr>
        <w:tabs>
          <w:tab w:val="left" w:pos="284"/>
        </w:tabs>
        <w:ind w:left="0" w:firstLine="0"/>
        <w:jc w:val="both"/>
        <w:rPr>
          <w:rFonts w:ascii="Times New Roman" w:hAnsi="Times New Roman"/>
          <w:b/>
          <w:bCs/>
          <w:sz w:val="16"/>
          <w:szCs w:val="16"/>
        </w:rPr>
      </w:pPr>
      <w:r w:rsidRPr="00B345DA">
        <w:rPr>
          <w:rFonts w:ascii="Times New Roman" w:hAnsi="Times New Roman"/>
          <w:bCs/>
          <w:iCs/>
          <w:sz w:val="16"/>
          <w:szCs w:val="16"/>
        </w:rPr>
        <w:t>анализировать результаты своей деятельности и затрачиваемых ресурсов</w:t>
      </w:r>
    </w:p>
    <w:p w:rsidR="00523E75" w:rsidRDefault="00523E75" w:rsidP="00B345DA">
      <w:pPr>
        <w:ind w:firstLine="851"/>
        <w:jc w:val="center"/>
        <w:rPr>
          <w:b/>
          <w:sz w:val="16"/>
          <w:szCs w:val="16"/>
        </w:rPr>
      </w:pPr>
    </w:p>
    <w:p w:rsidR="00523E75" w:rsidRDefault="00523E75" w:rsidP="00B345DA">
      <w:pPr>
        <w:ind w:firstLine="851"/>
        <w:jc w:val="center"/>
        <w:rPr>
          <w:b/>
          <w:sz w:val="16"/>
          <w:szCs w:val="16"/>
        </w:rPr>
      </w:pPr>
    </w:p>
    <w:p w:rsidR="00523E75" w:rsidRDefault="00523E75" w:rsidP="00B345DA">
      <w:pPr>
        <w:ind w:firstLine="851"/>
        <w:jc w:val="center"/>
        <w:rPr>
          <w:b/>
          <w:sz w:val="16"/>
          <w:szCs w:val="16"/>
        </w:rPr>
      </w:pPr>
    </w:p>
    <w:p w:rsidR="00B345DA" w:rsidRDefault="00B345DA" w:rsidP="00B345DA">
      <w:pPr>
        <w:ind w:firstLine="851"/>
        <w:jc w:val="center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 xml:space="preserve">УЧЕБНО-МЕТОДИЧЕСКОЕ ОБЕСПЕЧЕНИЕ КУРСА </w:t>
      </w:r>
    </w:p>
    <w:p w:rsidR="00B345DA" w:rsidRPr="00B345DA" w:rsidRDefault="00B345DA" w:rsidP="00B345DA">
      <w:pPr>
        <w:ind w:firstLine="851"/>
        <w:jc w:val="center"/>
        <w:rPr>
          <w:b/>
          <w:sz w:val="16"/>
          <w:szCs w:val="16"/>
        </w:rPr>
      </w:pPr>
    </w:p>
    <w:p w:rsidR="00B345DA" w:rsidRPr="00B345DA" w:rsidRDefault="00B345DA" w:rsidP="00B345DA">
      <w:pPr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Для реализации целей и задач обучения русскому языку по данной программе используется следующее УМК:</w:t>
      </w:r>
    </w:p>
    <w:p w:rsidR="00B345DA" w:rsidRPr="00B345DA" w:rsidRDefault="00B345DA" w:rsidP="00B345DA">
      <w:pPr>
        <w:jc w:val="both"/>
        <w:rPr>
          <w:b/>
          <w:sz w:val="16"/>
          <w:szCs w:val="16"/>
        </w:rPr>
      </w:pPr>
      <w:r w:rsidRPr="00B345DA">
        <w:rPr>
          <w:sz w:val="16"/>
          <w:szCs w:val="16"/>
        </w:rPr>
        <w:t xml:space="preserve">Русский язык. 5 класс: учеб. В 2-х ч. Для общеобразоват. Учреждений /М.Т. Баранов, Т.А. Ладыженская, Л.А. Тростенцова и др. – М.: Просвещение, 2016. </w:t>
      </w:r>
    </w:p>
    <w:p w:rsidR="00B345DA" w:rsidRDefault="00B345DA" w:rsidP="00B345DA">
      <w:pPr>
        <w:jc w:val="center"/>
        <w:rPr>
          <w:b/>
          <w:sz w:val="16"/>
          <w:szCs w:val="16"/>
        </w:rPr>
      </w:pPr>
    </w:p>
    <w:p w:rsidR="00B345DA" w:rsidRDefault="00B345DA" w:rsidP="00B345DA">
      <w:pPr>
        <w:jc w:val="center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МАТЕРИАЛЬНО-ТЕХНИЧЕСКОЕ ОБЕСПЕЧЕНИЕ</w:t>
      </w:r>
    </w:p>
    <w:p w:rsidR="00B345DA" w:rsidRPr="00B345DA" w:rsidRDefault="00B345DA" w:rsidP="00B345DA">
      <w:pPr>
        <w:jc w:val="center"/>
        <w:rPr>
          <w:b/>
          <w:sz w:val="16"/>
          <w:szCs w:val="16"/>
        </w:rPr>
      </w:pPr>
    </w:p>
    <w:p w:rsidR="00B345DA" w:rsidRPr="00B345DA" w:rsidRDefault="00B345DA" w:rsidP="00B345DA">
      <w:pPr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К техническим средствам обучения, имеющимся в ОУ, которые используются на уроках русского языка, относятся компьютер,  интерактивная доска.</w:t>
      </w:r>
    </w:p>
    <w:p w:rsidR="00B345DA" w:rsidRPr="00B345DA" w:rsidRDefault="00B345DA" w:rsidP="00B345DA">
      <w:pPr>
        <w:ind w:firstLine="426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Работы  при использовании компьютера:</w:t>
      </w:r>
    </w:p>
    <w:p w:rsidR="00B345DA" w:rsidRPr="00B345DA" w:rsidRDefault="00B345DA" w:rsidP="00B345DA">
      <w:pPr>
        <w:pStyle w:val="a3"/>
        <w:numPr>
          <w:ilvl w:val="0"/>
          <w:numId w:val="42"/>
        </w:numPr>
        <w:tabs>
          <w:tab w:val="left" w:pos="284"/>
        </w:tabs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поиск дополнительной информации в Интернете для ответа на проблемные вопросы;</w:t>
      </w:r>
    </w:p>
    <w:p w:rsidR="00B345DA" w:rsidRDefault="00B345DA" w:rsidP="00B345DA">
      <w:pPr>
        <w:pStyle w:val="a3"/>
        <w:numPr>
          <w:ilvl w:val="0"/>
          <w:numId w:val="4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16"/>
          <w:szCs w:val="16"/>
        </w:rPr>
      </w:pPr>
      <w:r w:rsidRPr="00B345DA">
        <w:rPr>
          <w:rFonts w:ascii="Times New Roman" w:hAnsi="Times New Roman"/>
          <w:sz w:val="16"/>
          <w:szCs w:val="16"/>
        </w:rPr>
        <w:t>создание мультимедийных презентаций (текстов с рисунками, фотографиями и т.д.), в том числе для представления результатов исследовательской и проектной деятельности.</w:t>
      </w:r>
    </w:p>
    <w:p w:rsidR="00B345DA" w:rsidRDefault="00B345DA" w:rsidP="00B345DA">
      <w:pPr>
        <w:tabs>
          <w:tab w:val="left" w:pos="284"/>
        </w:tabs>
        <w:jc w:val="both"/>
        <w:rPr>
          <w:sz w:val="16"/>
          <w:szCs w:val="16"/>
        </w:rPr>
      </w:pPr>
    </w:p>
    <w:tbl>
      <w:tblPr>
        <w:tblW w:w="10881" w:type="dxa"/>
        <w:tblInd w:w="11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6"/>
        <w:gridCol w:w="5387"/>
        <w:gridCol w:w="1417"/>
        <w:gridCol w:w="1701"/>
      </w:tblGrid>
      <w:tr w:rsidR="00B345DA" w:rsidRPr="00B345DA" w:rsidTr="00523E75">
        <w:trPr>
          <w:trHeight w:val="184"/>
        </w:trPr>
        <w:tc>
          <w:tcPr>
            <w:tcW w:w="2376" w:type="dxa"/>
            <w:vMerge w:val="restart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раздел</w:t>
            </w:r>
          </w:p>
        </w:tc>
        <w:tc>
          <w:tcPr>
            <w:tcW w:w="5387" w:type="dxa"/>
            <w:vMerge w:val="restart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наименование</w:t>
            </w:r>
          </w:p>
        </w:tc>
        <w:tc>
          <w:tcPr>
            <w:tcW w:w="3118" w:type="dxa"/>
            <w:gridSpan w:val="2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количество</w:t>
            </w:r>
          </w:p>
        </w:tc>
      </w:tr>
      <w:tr w:rsidR="00B345DA" w:rsidRPr="00B345DA" w:rsidTr="00523E75">
        <w:trPr>
          <w:trHeight w:val="374"/>
        </w:trPr>
        <w:tc>
          <w:tcPr>
            <w:tcW w:w="2376" w:type="dxa"/>
            <w:vMerge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87" w:type="dxa"/>
            <w:vMerge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1417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для педагога</w:t>
            </w:r>
          </w:p>
        </w:tc>
        <w:tc>
          <w:tcPr>
            <w:tcW w:w="1701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для обучающихся</w:t>
            </w:r>
          </w:p>
        </w:tc>
      </w:tr>
      <w:tr w:rsidR="00B345DA" w:rsidRPr="00B345DA" w:rsidTr="00523E75">
        <w:tc>
          <w:tcPr>
            <w:tcW w:w="2376" w:type="dxa"/>
            <w:vMerge w:val="restart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Технические средства обучения</w:t>
            </w:r>
          </w:p>
        </w:tc>
        <w:tc>
          <w:tcPr>
            <w:tcW w:w="5387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Персональный компьютер с предустановленным программным обеспечением</w:t>
            </w:r>
          </w:p>
        </w:tc>
        <w:tc>
          <w:tcPr>
            <w:tcW w:w="1417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345DA" w:rsidRPr="00B345DA" w:rsidTr="00523E75">
        <w:tc>
          <w:tcPr>
            <w:tcW w:w="2376" w:type="dxa"/>
            <w:vMerge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Мультимедийный проектор</w:t>
            </w:r>
          </w:p>
        </w:tc>
        <w:tc>
          <w:tcPr>
            <w:tcW w:w="1417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345DA" w:rsidRPr="00B345DA" w:rsidTr="00523E75">
        <w:tc>
          <w:tcPr>
            <w:tcW w:w="2376" w:type="dxa"/>
            <w:vMerge w:val="restart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Наглядные пособия по русскому языку</w:t>
            </w:r>
          </w:p>
        </w:tc>
        <w:tc>
          <w:tcPr>
            <w:tcW w:w="5387" w:type="dxa"/>
            <w:shd w:val="clear" w:color="auto" w:fill="auto"/>
          </w:tcPr>
          <w:p w:rsidR="00B345DA" w:rsidRPr="00B345DA" w:rsidRDefault="00B345DA" w:rsidP="00E46570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Информационно-коммуникативные средства (электронные библиотеки, игровые программы, ЭОР, ЦОР)</w:t>
            </w:r>
          </w:p>
        </w:tc>
        <w:tc>
          <w:tcPr>
            <w:tcW w:w="1417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345DA" w:rsidRPr="00B345DA" w:rsidTr="00523E75">
        <w:tc>
          <w:tcPr>
            <w:tcW w:w="2376" w:type="dxa"/>
            <w:vMerge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auto"/>
          </w:tcPr>
          <w:p w:rsidR="00B345DA" w:rsidRPr="00B345DA" w:rsidRDefault="00B345DA" w:rsidP="00E46570">
            <w:pPr>
              <w:tabs>
                <w:tab w:val="left" w:pos="0"/>
              </w:tabs>
              <w:jc w:val="both"/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Экранно-звуковые пособия (слайды, диафильмы, видеофильмы)</w:t>
            </w:r>
          </w:p>
        </w:tc>
        <w:tc>
          <w:tcPr>
            <w:tcW w:w="1417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-</w:t>
            </w:r>
          </w:p>
        </w:tc>
      </w:tr>
      <w:tr w:rsidR="00B345DA" w:rsidRPr="00B345DA" w:rsidTr="00523E75">
        <w:tc>
          <w:tcPr>
            <w:tcW w:w="2376" w:type="dxa"/>
            <w:vMerge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auto"/>
          </w:tcPr>
          <w:p w:rsidR="00B345DA" w:rsidRPr="00B345DA" w:rsidRDefault="00B345DA" w:rsidP="00E46570">
            <w:pPr>
              <w:tabs>
                <w:tab w:val="left" w:pos="0"/>
              </w:tabs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Печатные пособия (таблицы, схемы, репродукции картин, плакаты, демонстрационные карточки, альбомы демонстрационного и раздаточного материала)</w:t>
            </w:r>
          </w:p>
        </w:tc>
        <w:tc>
          <w:tcPr>
            <w:tcW w:w="1417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В учебниках</w:t>
            </w:r>
          </w:p>
        </w:tc>
      </w:tr>
      <w:tr w:rsidR="00B345DA" w:rsidRPr="00B345DA" w:rsidTr="00523E75">
        <w:tc>
          <w:tcPr>
            <w:tcW w:w="2376" w:type="dxa"/>
            <w:vMerge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5387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16"/>
                <w:szCs w:val="16"/>
              </w:rPr>
            </w:pPr>
            <w:bookmarkStart w:id="1" w:name="284"/>
            <w:r w:rsidRPr="00B345DA">
              <w:rPr>
                <w:rFonts w:ascii="Times New Roman" w:hAnsi="Times New Roman"/>
                <w:bCs/>
                <w:sz w:val="16"/>
                <w:szCs w:val="16"/>
                <w:shd w:val="clear" w:color="auto" w:fill="FFFFFF"/>
              </w:rPr>
              <w:t>Портреты лингвистов (комплект)</w:t>
            </w:r>
            <w:bookmarkEnd w:id="1"/>
          </w:p>
        </w:tc>
        <w:tc>
          <w:tcPr>
            <w:tcW w:w="1417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B345DA">
              <w:rPr>
                <w:rFonts w:ascii="Times New Roman" w:hAnsi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B345DA" w:rsidRPr="00B345DA" w:rsidRDefault="00B345DA" w:rsidP="00E4657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2D7FA6" w:rsidRDefault="002D7FA6" w:rsidP="00B345DA">
      <w:pPr>
        <w:jc w:val="center"/>
        <w:rPr>
          <w:b/>
          <w:color w:val="000000"/>
          <w:spacing w:val="4"/>
          <w:sz w:val="16"/>
          <w:szCs w:val="16"/>
        </w:rPr>
      </w:pPr>
    </w:p>
    <w:p w:rsidR="00B345DA" w:rsidRDefault="00B345DA" w:rsidP="00B345DA">
      <w:pPr>
        <w:jc w:val="center"/>
        <w:rPr>
          <w:b/>
          <w:color w:val="000000"/>
          <w:spacing w:val="4"/>
          <w:sz w:val="16"/>
          <w:szCs w:val="16"/>
        </w:rPr>
      </w:pPr>
      <w:r w:rsidRPr="00B345DA">
        <w:rPr>
          <w:b/>
          <w:color w:val="000000"/>
          <w:spacing w:val="4"/>
          <w:sz w:val="16"/>
          <w:szCs w:val="16"/>
        </w:rPr>
        <w:t>ПЕРЕЧЕНЬ ДОПОЛНИТЕЛЬНОЙ ЛИТЕРАТУРЫ</w:t>
      </w:r>
    </w:p>
    <w:p w:rsidR="00B345DA" w:rsidRPr="00B345DA" w:rsidRDefault="00B345DA" w:rsidP="00B345DA">
      <w:pPr>
        <w:jc w:val="center"/>
        <w:rPr>
          <w:b/>
          <w:color w:val="000000"/>
          <w:spacing w:val="4"/>
          <w:sz w:val="16"/>
          <w:szCs w:val="16"/>
        </w:rPr>
      </w:pPr>
    </w:p>
    <w:p w:rsidR="00B345DA" w:rsidRPr="00B345DA" w:rsidRDefault="00B345DA" w:rsidP="00B345DA">
      <w:pPr>
        <w:jc w:val="center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Основная литература</w:t>
      </w:r>
    </w:p>
    <w:p w:rsidR="00B345DA" w:rsidRPr="00B345DA" w:rsidRDefault="00B345DA" w:rsidP="00B345DA">
      <w:pPr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b/>
          <w:sz w:val="16"/>
          <w:szCs w:val="16"/>
        </w:rPr>
      </w:pPr>
      <w:r w:rsidRPr="00B345DA">
        <w:rPr>
          <w:sz w:val="16"/>
          <w:szCs w:val="16"/>
        </w:rPr>
        <w:t>Богданова Г.А Уроки русского языка в 5 классе/ Г.А. Богданова. СПБ., 2004</w:t>
      </w:r>
    </w:p>
    <w:p w:rsidR="00B345DA" w:rsidRPr="00B345DA" w:rsidRDefault="00B345DA" w:rsidP="00B345DA">
      <w:pPr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Баранов М.Т., Ладыженская Т.А., Шанский Н.М. Программы общеобразовательных учреждений.  Русский язык  5-9  классы. – М., 2008.</w:t>
      </w:r>
    </w:p>
    <w:p w:rsidR="00B345DA" w:rsidRPr="00B345DA" w:rsidRDefault="00B345DA" w:rsidP="00B345DA">
      <w:pPr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Баранов М.Т., Ладыженская Т,А. Тростенцова Л.А..   Русский язык.  Учебник для 5 класса общеобразовательных учреждений. - М.: Просвещение, 2012.</w:t>
      </w:r>
    </w:p>
    <w:p w:rsidR="00B345DA" w:rsidRPr="00B345DA" w:rsidRDefault="00B345DA" w:rsidP="00B345DA">
      <w:pPr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Ганжина И.Ю., Назарова Н.Ф. Сборник изложений 5-7 класс.- Саратов:  «Лицей», 2000.</w:t>
      </w:r>
    </w:p>
    <w:p w:rsidR="00B345DA" w:rsidRPr="00B345DA" w:rsidRDefault="00B345DA" w:rsidP="00B345DA">
      <w:pPr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Егорова Н.В.. Поурочные разработки по русскому языку. 5 класс.- М.: «Вако», 2006 </w:t>
      </w:r>
    </w:p>
    <w:p w:rsidR="00B345DA" w:rsidRPr="00B345DA" w:rsidRDefault="00B345DA" w:rsidP="00B345DA">
      <w:pPr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Инструктивно-методическое письмо о преподавании русского языка в 2010-2011 учебном году    в общеобразовательных учреждениях Белгородской области.</w:t>
      </w:r>
    </w:p>
    <w:p w:rsidR="00B345DA" w:rsidRPr="00B345DA" w:rsidRDefault="00B345DA" w:rsidP="00B345DA">
      <w:pPr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Костяевой Т.А. Проверочные и контрольные работы по русскому языку 5 класс.- М.:  Айрис пресс, 2000.</w:t>
      </w:r>
    </w:p>
    <w:p w:rsidR="00B345DA" w:rsidRPr="00B345DA" w:rsidRDefault="00B345DA" w:rsidP="00B345DA">
      <w:pPr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Никитина Е.И. Уроки развития речи. К учебнику « Русская речь. Развитие речи» 5- 7 классы.- М.: -Дрофа, 2002.</w:t>
      </w:r>
    </w:p>
    <w:p w:rsidR="00B345DA" w:rsidRPr="00B345DA" w:rsidRDefault="00B345DA" w:rsidP="00B345DA">
      <w:pPr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Панов М.В. Русский язык. 5 класс. М.: Ассоциация «Гуманитарное знание», 1994</w:t>
      </w:r>
    </w:p>
    <w:p w:rsidR="00B345DA" w:rsidRPr="00B345DA" w:rsidRDefault="00B345DA" w:rsidP="00B345DA">
      <w:pPr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Тростенцова Л.А. Дидактический материал по русскому языку 5 класс. – М.: «Образование», 2007.</w:t>
      </w:r>
    </w:p>
    <w:p w:rsidR="00B345DA" w:rsidRDefault="00B345DA" w:rsidP="00B345DA">
      <w:pPr>
        <w:numPr>
          <w:ilvl w:val="0"/>
          <w:numId w:val="47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Рабочая программа А.В. Торговой (Чувашская Республика) – при составлении ТК</w:t>
      </w:r>
    </w:p>
    <w:p w:rsidR="00B345DA" w:rsidRPr="00B345DA" w:rsidRDefault="00B345DA" w:rsidP="00B345DA">
      <w:pPr>
        <w:tabs>
          <w:tab w:val="left" w:pos="284"/>
        </w:tabs>
        <w:jc w:val="both"/>
        <w:rPr>
          <w:sz w:val="16"/>
          <w:szCs w:val="16"/>
        </w:rPr>
      </w:pPr>
    </w:p>
    <w:p w:rsidR="00B345DA" w:rsidRPr="00B345DA" w:rsidRDefault="00B345DA" w:rsidP="00B345DA">
      <w:pPr>
        <w:tabs>
          <w:tab w:val="left" w:pos="284"/>
        </w:tabs>
        <w:jc w:val="center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Дополнительная учебная  литература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b/>
          <w:sz w:val="16"/>
          <w:szCs w:val="16"/>
        </w:rPr>
      </w:pPr>
      <w:r w:rsidRPr="00B345DA">
        <w:rPr>
          <w:sz w:val="16"/>
          <w:szCs w:val="16"/>
        </w:rPr>
        <w:t>Арсирий А.Т. Занимательные материалы по русскому языку. – М.:  Просвещение, 2001.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Александрова Г.В. Занимательный русский язык. – СПб., 1998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Богданова Г.А. Опрос на уроках русского языка. – М.: «Просвещение», 1989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Валгина Н.С., Светлышева В.Н. Орфография и пунктуация. Справочник. – М.: Высшая школа, 1993.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Гольдин З.Д. Русский язык в таблицах 5-11 классы. М., 2007.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Голуб И.Б., Розенталь Д.Э. Русский язык. Орфография. Пунктуация.- М.:  Айрис пресс, 2000.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Иоффе И.В. Тесты  по русскому языку для 5 класса. – М.: Свет, 2009.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i/>
          <w:sz w:val="16"/>
          <w:szCs w:val="16"/>
        </w:rPr>
      </w:pPr>
      <w:r w:rsidRPr="00B345DA">
        <w:rPr>
          <w:bCs/>
          <w:sz w:val="16"/>
          <w:szCs w:val="16"/>
        </w:rPr>
        <w:t>Иссерс О.И. Тесты. Русский язык 5 класс. – М.: Разум, 2008.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</w:tabs>
        <w:ind w:left="0" w:firstLine="0"/>
        <w:jc w:val="both"/>
        <w:rPr>
          <w:i/>
          <w:sz w:val="16"/>
          <w:szCs w:val="16"/>
        </w:rPr>
      </w:pPr>
      <w:r w:rsidRPr="00B345DA">
        <w:rPr>
          <w:bCs/>
          <w:sz w:val="16"/>
          <w:szCs w:val="16"/>
        </w:rPr>
        <w:t>Книгина М.П. Русский язык. 5 класс. Тесты: В. 2 ч. – саратов: Лицей, 2006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 Малюшкин А.Б. Иконицкая Л.Н. Тестовые задания для проверки знаний учащихся по русскому языку, 5 класс – М.:  « Сфера», 2006.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 Обучение русскому языку в 5 классе. Методические рекомендации к учебнику для 5 класса общеобразовательных учреждений. – М.: Просвещение, 2002.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Панов Б.Т. Типы и структура уроков русского языка. - М.:  Просвещение, 1986.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lastRenderedPageBreak/>
        <w:t>Панов М.В. Занимательная орфография. – М.: Образ, 2004.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Рик Т.Г. Здравствуйте, Имя Существительное! – М.: Самовар, 2001.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Рик Т.Г. Здравствуй, дядюшка Глагол! – М.: Самовар, 2001.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Рик Т.Г. Доброе утро, Имя Прилагательное!  – М.: Самовар, 2001.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Петрановская Л. Игры на уроках русского языка. – М.: Мирос, 2000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Ткаченко Н. Русский язык. Диктанты 5 класс. – М.: АЙРИС ПРЕСС, 2002.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Францман Е.К. Сборник диктантов по русскому языку: 5-9 классы М.:  Просвещение. 2006.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Халикова Н.В. Контрольные и проверочные работы по русскому языку: 5-9 классы. – М.: Дрофа, 2003.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Шапиро Н.А. Русский язык в упражнениях: 5-7 классы. – М.: Сентябрь, 2000.</w:t>
      </w:r>
    </w:p>
    <w:p w:rsidR="00B345DA" w:rsidRPr="00B345DA" w:rsidRDefault="00B345DA" w:rsidP="00B345DA">
      <w:pPr>
        <w:numPr>
          <w:ilvl w:val="0"/>
          <w:numId w:val="45"/>
        </w:numPr>
        <w:tabs>
          <w:tab w:val="left" w:pos="284"/>
          <w:tab w:val="left" w:pos="426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Шапиро Н.А. учимся понимать и строить текст: 5-9 классы. – М.: Сентябрь, 2000.</w:t>
      </w:r>
    </w:p>
    <w:p w:rsidR="00B345DA" w:rsidRDefault="00B345DA" w:rsidP="00B345DA">
      <w:pPr>
        <w:tabs>
          <w:tab w:val="left" w:pos="284"/>
        </w:tabs>
        <w:jc w:val="center"/>
        <w:rPr>
          <w:b/>
          <w:sz w:val="16"/>
          <w:szCs w:val="16"/>
        </w:rPr>
      </w:pPr>
    </w:p>
    <w:p w:rsidR="00B345DA" w:rsidRPr="00B345DA" w:rsidRDefault="00B345DA" w:rsidP="00B345DA">
      <w:pPr>
        <w:tabs>
          <w:tab w:val="left" w:pos="284"/>
        </w:tabs>
        <w:jc w:val="center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t>Ресурсы ИКТ</w:t>
      </w:r>
    </w:p>
    <w:p w:rsidR="00B345DA" w:rsidRPr="00B345DA" w:rsidRDefault="00B345DA" w:rsidP="00B345DA">
      <w:pPr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Диск « Виртуальная школа Кирилла и Мефодия. Уроки русского языка Кирилла и Мефодия 5 класс».</w:t>
      </w:r>
    </w:p>
    <w:p w:rsidR="00B345DA" w:rsidRPr="00B345DA" w:rsidRDefault="00B345DA" w:rsidP="00B345DA">
      <w:pPr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Диск «Обучающая программа (орфографический тренажер) для школьников от 10 лет и абитуриентов. Возраст: 5 – 11 классы».</w:t>
      </w:r>
    </w:p>
    <w:p w:rsidR="00B345DA" w:rsidRPr="00B345DA" w:rsidRDefault="00B345DA" w:rsidP="00B345DA">
      <w:pPr>
        <w:pStyle w:val="text"/>
        <w:numPr>
          <w:ilvl w:val="0"/>
          <w:numId w:val="46"/>
        </w:numPr>
        <w:tabs>
          <w:tab w:val="left" w:pos="284"/>
        </w:tabs>
        <w:spacing w:before="0" w:after="0"/>
        <w:ind w:left="0" w:firstLine="0"/>
        <w:outlineLvl w:val="4"/>
        <w:rPr>
          <w:sz w:val="16"/>
          <w:szCs w:val="16"/>
        </w:rPr>
      </w:pPr>
      <w:r w:rsidRPr="00B345DA">
        <w:rPr>
          <w:rStyle w:val="af4"/>
          <w:bCs/>
          <w:i w:val="0"/>
          <w:sz w:val="16"/>
          <w:szCs w:val="16"/>
        </w:rPr>
        <w:t>Диск « Русские словари</w:t>
      </w:r>
      <w:r w:rsidRPr="00B345DA">
        <w:rPr>
          <w:sz w:val="16"/>
          <w:szCs w:val="16"/>
        </w:rPr>
        <w:t>: Толковый,  Иностранных слов, Толковый словарь В. Даля, Географические наименования, Синонимы, Антонимы и Паронимы.  240 000 терминов».</w:t>
      </w:r>
    </w:p>
    <w:p w:rsidR="00B345DA" w:rsidRPr="00B345DA" w:rsidRDefault="00B345DA" w:rsidP="00B345DA">
      <w:pPr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Диск « Репетитор «Русский язык» Обучающая программа для учащихся 5 -11 классов». Диск «Репетитор по русскому языку Кирилла и Мефодия»</w:t>
      </w:r>
    </w:p>
    <w:p w:rsidR="00B345DA" w:rsidRPr="00B345DA" w:rsidRDefault="00B345DA" w:rsidP="00B345DA">
      <w:pPr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Диск « Тесты по орфографии. Обучающая программа для учащихся 5-11 классов».</w:t>
      </w:r>
    </w:p>
    <w:p w:rsidR="00B345DA" w:rsidRPr="00B345DA" w:rsidRDefault="00B345DA" w:rsidP="00B345DA">
      <w:pPr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Диск « Тесты по пунктуации. Обучающая программа для учащихся 5-11 классов».</w:t>
      </w:r>
    </w:p>
    <w:p w:rsidR="00B345DA" w:rsidRPr="00B345DA" w:rsidRDefault="00B345DA" w:rsidP="00B345DA">
      <w:pPr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 xml:space="preserve">Диск «Уроки русского языка Кирилла и Мефодия 5-6 класс».  </w:t>
      </w:r>
    </w:p>
    <w:p w:rsidR="00B345DA" w:rsidRPr="00B345DA" w:rsidRDefault="00B345DA" w:rsidP="00B345DA">
      <w:pPr>
        <w:numPr>
          <w:ilvl w:val="0"/>
          <w:numId w:val="46"/>
        </w:numPr>
        <w:tabs>
          <w:tab w:val="left" w:pos="284"/>
        </w:tabs>
        <w:ind w:left="0" w:firstLine="0"/>
        <w:jc w:val="both"/>
        <w:rPr>
          <w:sz w:val="16"/>
          <w:szCs w:val="16"/>
        </w:rPr>
      </w:pPr>
      <w:r w:rsidRPr="00B345DA">
        <w:rPr>
          <w:sz w:val="16"/>
          <w:szCs w:val="16"/>
        </w:rPr>
        <w:t>Диск «Учим правило по алгоритму 5 класс».</w:t>
      </w:r>
    </w:p>
    <w:p w:rsidR="004F5DCD" w:rsidRDefault="004F5DCD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523E75" w:rsidRDefault="00523E75" w:rsidP="0099593E">
      <w:pPr>
        <w:jc w:val="center"/>
        <w:rPr>
          <w:b/>
          <w:sz w:val="16"/>
          <w:szCs w:val="16"/>
        </w:rPr>
      </w:pPr>
    </w:p>
    <w:p w:rsidR="0099593E" w:rsidRPr="00B345DA" w:rsidRDefault="0099593E" w:rsidP="0099593E">
      <w:pPr>
        <w:jc w:val="center"/>
        <w:rPr>
          <w:b/>
          <w:sz w:val="16"/>
          <w:szCs w:val="16"/>
        </w:rPr>
      </w:pPr>
      <w:r w:rsidRPr="00B345DA">
        <w:rPr>
          <w:b/>
          <w:sz w:val="16"/>
          <w:szCs w:val="16"/>
        </w:rPr>
        <w:lastRenderedPageBreak/>
        <w:t>КАЛЕНДАРНО-ТЕМАТИЧЕСКИЙ ПЛАН</w:t>
      </w:r>
    </w:p>
    <w:p w:rsidR="007B1BD6" w:rsidRPr="00B345DA" w:rsidRDefault="007B1BD6" w:rsidP="0099593E">
      <w:pPr>
        <w:pStyle w:val="a3"/>
        <w:spacing w:after="0" w:line="240" w:lineRule="auto"/>
        <w:ind w:left="0" w:firstLine="426"/>
        <w:rPr>
          <w:rFonts w:ascii="Times New Roman" w:hAnsi="Times New Roman"/>
          <w:b/>
          <w:sz w:val="16"/>
          <w:szCs w:val="16"/>
        </w:rPr>
      </w:pPr>
    </w:p>
    <w:tbl>
      <w:tblPr>
        <w:tblW w:w="14459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559"/>
        <w:gridCol w:w="709"/>
        <w:gridCol w:w="709"/>
        <w:gridCol w:w="709"/>
        <w:gridCol w:w="10206"/>
      </w:tblGrid>
      <w:tr w:rsidR="006E2E05" w:rsidRPr="00B345DA" w:rsidTr="00523E75">
        <w:trPr>
          <w:cantSplit/>
          <w:trHeight w:val="403"/>
          <w:tblHeader/>
        </w:trPr>
        <w:tc>
          <w:tcPr>
            <w:tcW w:w="567" w:type="dxa"/>
            <w:vMerge w:val="restart"/>
            <w:shd w:val="clear" w:color="auto" w:fill="FFFFCC"/>
            <w:vAlign w:val="center"/>
          </w:tcPr>
          <w:p w:rsidR="006E2E05" w:rsidRPr="00B345DA" w:rsidRDefault="006E2E05" w:rsidP="001555D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345DA">
              <w:rPr>
                <w:b/>
                <w:bCs/>
                <w:sz w:val="16"/>
                <w:szCs w:val="16"/>
              </w:rPr>
              <w:t>№</w:t>
            </w:r>
          </w:p>
        </w:tc>
        <w:tc>
          <w:tcPr>
            <w:tcW w:w="1559" w:type="dxa"/>
            <w:vMerge w:val="restart"/>
            <w:shd w:val="clear" w:color="auto" w:fill="FFFFCC"/>
            <w:vAlign w:val="center"/>
          </w:tcPr>
          <w:p w:rsidR="006E2E05" w:rsidRPr="00B345DA" w:rsidRDefault="006E2E05" w:rsidP="001555D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345DA">
              <w:rPr>
                <w:b/>
                <w:bCs/>
                <w:sz w:val="16"/>
                <w:szCs w:val="16"/>
              </w:rPr>
              <w:t xml:space="preserve">Модуль </w:t>
            </w:r>
          </w:p>
        </w:tc>
        <w:tc>
          <w:tcPr>
            <w:tcW w:w="2127" w:type="dxa"/>
            <w:gridSpan w:val="3"/>
            <w:shd w:val="clear" w:color="auto" w:fill="FFFFCC"/>
            <w:vAlign w:val="center"/>
          </w:tcPr>
          <w:p w:rsidR="006E2E05" w:rsidRPr="00B345DA" w:rsidRDefault="006E2E05" w:rsidP="001555DC">
            <w:pPr>
              <w:jc w:val="center"/>
              <w:rPr>
                <w:b/>
                <w:bCs/>
                <w:sz w:val="16"/>
                <w:szCs w:val="16"/>
              </w:rPr>
            </w:pPr>
            <w:r w:rsidRPr="00B345DA">
              <w:rPr>
                <w:b/>
                <w:bCs/>
                <w:sz w:val="16"/>
                <w:szCs w:val="16"/>
              </w:rPr>
              <w:t>часы</w:t>
            </w:r>
          </w:p>
        </w:tc>
        <w:tc>
          <w:tcPr>
            <w:tcW w:w="10206" w:type="dxa"/>
            <w:vMerge w:val="restart"/>
            <w:shd w:val="clear" w:color="auto" w:fill="FFFFCC"/>
            <w:vAlign w:val="center"/>
          </w:tcPr>
          <w:p w:rsidR="006E2E05" w:rsidRPr="00B345DA" w:rsidRDefault="006E2E05" w:rsidP="001555D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345DA">
              <w:rPr>
                <w:b/>
                <w:bCs/>
                <w:sz w:val="16"/>
                <w:szCs w:val="16"/>
              </w:rPr>
              <w:t>Виды деятельности учащихся</w:t>
            </w:r>
          </w:p>
        </w:tc>
      </w:tr>
      <w:tr w:rsidR="006E2E05" w:rsidRPr="00B345DA" w:rsidTr="00523E75">
        <w:trPr>
          <w:cantSplit/>
          <w:trHeight w:val="982"/>
          <w:tblHeader/>
        </w:trPr>
        <w:tc>
          <w:tcPr>
            <w:tcW w:w="567" w:type="dxa"/>
            <w:vMerge/>
            <w:shd w:val="clear" w:color="auto" w:fill="auto"/>
            <w:textDirection w:val="btLr"/>
            <w:vAlign w:val="center"/>
          </w:tcPr>
          <w:p w:rsidR="006E2E05" w:rsidRPr="00B345DA" w:rsidRDefault="006E2E05" w:rsidP="001555D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1559" w:type="dxa"/>
            <w:vMerge/>
            <w:shd w:val="clear" w:color="auto" w:fill="auto"/>
            <w:textDirection w:val="btLr"/>
            <w:vAlign w:val="center"/>
          </w:tcPr>
          <w:p w:rsidR="006E2E05" w:rsidRPr="00B345DA" w:rsidRDefault="006E2E05" w:rsidP="001555D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CC"/>
            <w:textDirection w:val="btLr"/>
            <w:vAlign w:val="center"/>
          </w:tcPr>
          <w:p w:rsidR="006E2E05" w:rsidRPr="00B345DA" w:rsidRDefault="006E2E05" w:rsidP="001555D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345DA">
              <w:rPr>
                <w:b/>
                <w:bCs/>
                <w:sz w:val="16"/>
                <w:szCs w:val="16"/>
              </w:rPr>
              <w:t xml:space="preserve">Всего </w:t>
            </w:r>
          </w:p>
        </w:tc>
        <w:tc>
          <w:tcPr>
            <w:tcW w:w="709" w:type="dxa"/>
            <w:shd w:val="clear" w:color="auto" w:fill="FFFFCC"/>
            <w:textDirection w:val="btLr"/>
            <w:vAlign w:val="center"/>
          </w:tcPr>
          <w:p w:rsidR="006E2E05" w:rsidRPr="00B345DA" w:rsidRDefault="006E2E05" w:rsidP="001555D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345DA">
              <w:rPr>
                <w:b/>
                <w:bCs/>
                <w:sz w:val="16"/>
                <w:szCs w:val="16"/>
              </w:rPr>
              <w:t xml:space="preserve">Из них  </w:t>
            </w:r>
          </w:p>
          <w:p w:rsidR="006E2E05" w:rsidRPr="00B345DA" w:rsidRDefault="006E2E05" w:rsidP="001555D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345DA">
              <w:rPr>
                <w:b/>
                <w:bCs/>
                <w:sz w:val="16"/>
                <w:szCs w:val="16"/>
              </w:rPr>
              <w:t>р/речи</w:t>
            </w:r>
          </w:p>
        </w:tc>
        <w:tc>
          <w:tcPr>
            <w:tcW w:w="709" w:type="dxa"/>
            <w:shd w:val="clear" w:color="auto" w:fill="FFFFCC"/>
            <w:textDirection w:val="btLr"/>
            <w:vAlign w:val="center"/>
          </w:tcPr>
          <w:p w:rsidR="006E2E05" w:rsidRPr="00B345DA" w:rsidRDefault="006E2E05" w:rsidP="001555D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  <w:r w:rsidRPr="00B345DA">
              <w:rPr>
                <w:b/>
                <w:bCs/>
                <w:sz w:val="16"/>
                <w:szCs w:val="16"/>
              </w:rPr>
              <w:t>Из них к/работ</w:t>
            </w:r>
          </w:p>
        </w:tc>
        <w:tc>
          <w:tcPr>
            <w:tcW w:w="10206" w:type="dxa"/>
            <w:vMerge/>
            <w:shd w:val="clear" w:color="auto" w:fill="auto"/>
            <w:textDirection w:val="btLr"/>
            <w:vAlign w:val="center"/>
          </w:tcPr>
          <w:p w:rsidR="006E2E05" w:rsidRPr="00B345DA" w:rsidRDefault="006E2E05" w:rsidP="001555DC">
            <w:pPr>
              <w:ind w:left="113" w:right="113"/>
              <w:jc w:val="center"/>
              <w:rPr>
                <w:b/>
                <w:bCs/>
                <w:sz w:val="16"/>
                <w:szCs w:val="16"/>
              </w:rPr>
            </w:pPr>
          </w:p>
        </w:tc>
      </w:tr>
      <w:tr w:rsidR="006E2E05" w:rsidRPr="00B345DA" w:rsidTr="00523E75">
        <w:tc>
          <w:tcPr>
            <w:tcW w:w="567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:rsidR="006E2E05" w:rsidRPr="00B345DA" w:rsidRDefault="006E2E05" w:rsidP="001555DC">
            <w:pPr>
              <w:rPr>
                <w:sz w:val="16"/>
                <w:szCs w:val="16"/>
              </w:rPr>
            </w:pPr>
            <w:r w:rsidRPr="00B345DA">
              <w:rPr>
                <w:color w:val="000000"/>
                <w:sz w:val="16"/>
                <w:szCs w:val="16"/>
              </w:rPr>
              <w:t>Язык и общение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</w:p>
        </w:tc>
        <w:tc>
          <w:tcPr>
            <w:tcW w:w="10206" w:type="dxa"/>
            <w:shd w:val="clear" w:color="auto" w:fill="auto"/>
          </w:tcPr>
          <w:p w:rsidR="006E2E05" w:rsidRPr="00B345DA" w:rsidRDefault="006E2E05" w:rsidP="001555DC">
            <w:pPr>
              <w:tabs>
                <w:tab w:val="num" w:pos="-567"/>
                <w:tab w:val="left" w:pos="1688"/>
                <w:tab w:val="left" w:pos="2178"/>
                <w:tab w:val="left" w:pos="3308"/>
              </w:tabs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Работа с пословицами, поговорками; подбор текстов о языке; определение функции языка; особенности письменной и устной речи; выделять главное в высказывании.</w:t>
            </w:r>
          </w:p>
          <w:p w:rsidR="006E2E05" w:rsidRPr="00B345DA" w:rsidRDefault="006E2E05" w:rsidP="001555DC">
            <w:pPr>
              <w:tabs>
                <w:tab w:val="num" w:pos="-567"/>
                <w:tab w:val="left" w:pos="1688"/>
                <w:tab w:val="left" w:pos="2178"/>
                <w:tab w:val="left" w:pos="3308"/>
              </w:tabs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Понимать информацию устного и письменного сообщения, осознавать значение родного языка в жизни человека и общества;</w:t>
            </w:r>
          </w:p>
          <w:p w:rsidR="006E2E05" w:rsidRPr="00B345DA" w:rsidRDefault="006E2E05" w:rsidP="001555DC">
            <w:pPr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соблюдать нормы русского речевого этикета, извлекать информацию из различных источников, понимать основное содержание текста.</w:t>
            </w:r>
          </w:p>
        </w:tc>
      </w:tr>
      <w:tr w:rsidR="006E2E05" w:rsidRPr="00B345DA" w:rsidTr="00523E75">
        <w:tc>
          <w:tcPr>
            <w:tcW w:w="567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:rsidR="006E2E05" w:rsidRPr="00B345DA" w:rsidRDefault="006E2E05" w:rsidP="001555DC">
            <w:pPr>
              <w:rPr>
                <w:sz w:val="16"/>
                <w:szCs w:val="16"/>
              </w:rPr>
            </w:pPr>
            <w:r w:rsidRPr="00B345DA">
              <w:rPr>
                <w:color w:val="000000"/>
                <w:sz w:val="16"/>
                <w:szCs w:val="16"/>
              </w:rPr>
              <w:t>Вспоминаем повторяем, изучаем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4F5DCD" w:rsidP="00155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>
              <w:rPr>
                <w:color w:val="000000"/>
                <w:spacing w:val="4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2</w:t>
            </w:r>
          </w:p>
        </w:tc>
        <w:tc>
          <w:tcPr>
            <w:tcW w:w="10206" w:type="dxa"/>
            <w:shd w:val="clear" w:color="auto" w:fill="auto"/>
          </w:tcPr>
          <w:p w:rsidR="006E2E05" w:rsidRPr="00B345DA" w:rsidRDefault="006E2E05" w:rsidP="001555DC">
            <w:pPr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Повторение изученного в начальных классах: опознавать признаки орфограммы;  работа с деформированным текстом; морфемный, морфологический разборы; комментируемое письмо, шарады, вставить пропущенные буквы, выборочный, распределительный диктанты,</w:t>
            </w:r>
          </w:p>
        </w:tc>
      </w:tr>
      <w:tr w:rsidR="006E2E05" w:rsidRPr="00B345DA" w:rsidTr="00523E75">
        <w:tc>
          <w:tcPr>
            <w:tcW w:w="567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:rsidR="006E2E05" w:rsidRPr="00B345DA" w:rsidRDefault="006E2E05" w:rsidP="001555DC">
            <w:pPr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Синтаксис. Пунктуация. Культура речи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4F5DCD" w:rsidP="00155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>
              <w:rPr>
                <w:color w:val="000000"/>
                <w:spacing w:val="4"/>
                <w:sz w:val="16"/>
                <w:szCs w:val="16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>
              <w:rPr>
                <w:color w:val="000000"/>
                <w:spacing w:val="4"/>
                <w:sz w:val="16"/>
                <w:szCs w:val="16"/>
              </w:rPr>
              <w:t>2</w:t>
            </w:r>
          </w:p>
        </w:tc>
        <w:tc>
          <w:tcPr>
            <w:tcW w:w="10206" w:type="dxa"/>
            <w:shd w:val="clear" w:color="auto" w:fill="auto"/>
          </w:tcPr>
          <w:p w:rsidR="006E2E05" w:rsidRPr="00B345DA" w:rsidRDefault="006E2E05" w:rsidP="001555DC">
            <w:pPr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Выделение словосочетаний из предложений, замена глагольных словосочетаний на именные и наоборот, синтаксический разбор словосочетания, простого и сложного предложения, построение схем предложений; конструирование предложений, работа над интонацией; функционирование в предложении слов разных частей речи; определение признаков членов предложения; лингвистический анализ текста</w:t>
            </w:r>
          </w:p>
        </w:tc>
      </w:tr>
      <w:tr w:rsidR="006E2E05" w:rsidRPr="00B345DA" w:rsidTr="00523E75">
        <w:tc>
          <w:tcPr>
            <w:tcW w:w="567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:rsidR="006E2E05" w:rsidRPr="00B345DA" w:rsidRDefault="006E2E05" w:rsidP="001555DC">
            <w:pPr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Фонетика. Орфоэпия. Графика. Орфография Культура речи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3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6E2E05" w:rsidRPr="00B345DA" w:rsidRDefault="006E2E05" w:rsidP="001555DC">
            <w:pPr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Решение лингвистических  задач, различение паронимов, работа с аллитерацией, ассонансом;  различение звука и буквы; составление транскрипции; работа по алгоритму (фонетический разбор); работа со словарями (орфоэпическими); работа над правильным произношением</w:t>
            </w:r>
          </w:p>
        </w:tc>
      </w:tr>
      <w:tr w:rsidR="006E2E05" w:rsidRPr="00B345DA" w:rsidTr="00523E75">
        <w:tc>
          <w:tcPr>
            <w:tcW w:w="567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:rsidR="006E2E05" w:rsidRPr="00B345DA" w:rsidRDefault="006E2E05" w:rsidP="001555DC">
            <w:pPr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Лексика. Культура речи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>
              <w:rPr>
                <w:color w:val="000000"/>
                <w:spacing w:val="4"/>
                <w:sz w:val="16"/>
                <w:szCs w:val="16"/>
              </w:rPr>
              <w:t>1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>
              <w:rPr>
                <w:color w:val="000000"/>
                <w:spacing w:val="4"/>
                <w:sz w:val="16"/>
                <w:szCs w:val="16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6E2E05" w:rsidRPr="00B345DA" w:rsidRDefault="006E2E05" w:rsidP="001555DC">
            <w:pPr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 xml:space="preserve">Работа со словарями; различение многозначных слов и омонимов, умение находить омонимы, синонимы, антонимы, однозначные и многозначные слова; слова в прямом и  переносном смысле; анализ текста (в частности, поэтического) </w:t>
            </w:r>
          </w:p>
        </w:tc>
      </w:tr>
      <w:tr w:rsidR="006E2E05" w:rsidRPr="00B345DA" w:rsidTr="00523E75">
        <w:tc>
          <w:tcPr>
            <w:tcW w:w="567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:rsidR="006E2E05" w:rsidRPr="00B345DA" w:rsidRDefault="006E2E05" w:rsidP="001555DC">
            <w:pPr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Морфемика. Орфография Культура речи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6E2E05" w:rsidRPr="00B345DA" w:rsidRDefault="006E2E05" w:rsidP="001555DC">
            <w:pPr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Морфемный разбор, состав слова; назначение морфем; орфограммы в морфемах, условия выбора букв, применять правила на практике; составление «словообразовательных деревьев»; составление слов по схемам</w:t>
            </w:r>
          </w:p>
        </w:tc>
      </w:tr>
      <w:tr w:rsidR="006E2E05" w:rsidRPr="00B345DA" w:rsidTr="00523E75">
        <w:tc>
          <w:tcPr>
            <w:tcW w:w="567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:rsidR="006E2E05" w:rsidRPr="00B345DA" w:rsidRDefault="006E2E05" w:rsidP="001555DC">
            <w:pPr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Имя существительное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>
              <w:rPr>
                <w:color w:val="000000"/>
                <w:spacing w:val="4"/>
                <w:sz w:val="16"/>
                <w:szCs w:val="16"/>
              </w:rPr>
              <w:t>4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6E2E05" w:rsidRPr="00B345DA" w:rsidRDefault="006E2E05" w:rsidP="001555DC">
            <w:pPr>
              <w:tabs>
                <w:tab w:val="num" w:pos="-567"/>
                <w:tab w:val="left" w:pos="1688"/>
                <w:tab w:val="left" w:pos="2178"/>
                <w:tab w:val="left" w:pos="3308"/>
              </w:tabs>
              <w:rPr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 xml:space="preserve">Морфологические признаки имени существительного: одушевленность – неодушевленность, собственные – нарицательные и т.д.;  </w:t>
            </w:r>
            <w:r w:rsidRPr="00B345DA">
              <w:rPr>
                <w:sz w:val="16"/>
                <w:szCs w:val="16"/>
              </w:rPr>
              <w:t>правописание гласных в падежных окончаниях существительных; окончания существительных на –ия, -ие, -ий в родительном, дательном и предложном падежах;</w:t>
            </w:r>
          </w:p>
          <w:p w:rsidR="006E2E05" w:rsidRPr="00B345DA" w:rsidRDefault="006E2E05" w:rsidP="001555DC">
            <w:pPr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правописание гласных и падежных окончаний имен существительных;  правописание о-е после шипящих и ц в окончаниях существительных; работа по алгоритму (морфологический разбор); пользоваться теоретическими правилами на практике.</w:t>
            </w:r>
          </w:p>
        </w:tc>
      </w:tr>
      <w:tr w:rsidR="006E2E05" w:rsidRPr="00B345DA" w:rsidTr="00523E75">
        <w:tc>
          <w:tcPr>
            <w:tcW w:w="567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:rsidR="006E2E05" w:rsidRPr="00B345DA" w:rsidRDefault="006E2E05" w:rsidP="001555DC">
            <w:pPr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Имя прилагательное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6E2E05" w:rsidRPr="00B345DA" w:rsidRDefault="006E2E05" w:rsidP="001555DC">
            <w:pPr>
              <w:tabs>
                <w:tab w:val="num" w:pos="-567"/>
                <w:tab w:val="left" w:pos="1688"/>
                <w:tab w:val="left" w:pos="2178"/>
                <w:tab w:val="left" w:pos="3308"/>
              </w:tabs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Морфологические признаки и синтаксическая роль имен прилагательных в тексте;</w:t>
            </w:r>
          </w:p>
          <w:p w:rsidR="006E2E05" w:rsidRPr="00B345DA" w:rsidRDefault="006E2E05" w:rsidP="001555DC">
            <w:pPr>
              <w:tabs>
                <w:tab w:val="num" w:pos="-567"/>
                <w:tab w:val="left" w:pos="1688"/>
                <w:tab w:val="left" w:pos="2178"/>
                <w:tab w:val="left" w:pos="3308"/>
              </w:tabs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употребление в речи имен прилагательных; согласование прилагательных с существительными в роде, числе, падеже;</w:t>
            </w:r>
          </w:p>
          <w:p w:rsidR="006E2E05" w:rsidRPr="00B345DA" w:rsidRDefault="006E2E05" w:rsidP="001555DC">
            <w:pPr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условия, от которого зависит выбор гласных в падежных окончаниях прилагательных; алгоритм морфологического разбора имен прилагательных; морфологические признаки имен прилагательных, опознавать прилагательные в тексте; безошибочно писать имена прилагательные, правильно употреблять их в речи</w:t>
            </w:r>
          </w:p>
        </w:tc>
      </w:tr>
      <w:tr w:rsidR="006E2E05" w:rsidRPr="00B345DA" w:rsidTr="00523E75">
        <w:tc>
          <w:tcPr>
            <w:tcW w:w="567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9</w:t>
            </w:r>
          </w:p>
        </w:tc>
        <w:tc>
          <w:tcPr>
            <w:tcW w:w="1559" w:type="dxa"/>
            <w:shd w:val="clear" w:color="auto" w:fill="auto"/>
          </w:tcPr>
          <w:p w:rsidR="006E2E05" w:rsidRPr="00B345DA" w:rsidRDefault="006E2E05" w:rsidP="001555DC">
            <w:pPr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Глагол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2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6E2E05" w:rsidRPr="00B345DA" w:rsidRDefault="006E2E05" w:rsidP="001555DC">
            <w:pPr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Общее значение, морфологические признаки глагола, правописание глаголов;  определение глагола; морфологические признаки глагола, его синтаксическая роль; различать неопределенную и личную форму глагола, правильно писать глаголы в неопределенной форме; владеть способом действия по распознаванию вида глагола, отличать глаголы совершенного и несовершенного вида; определять вид и время глагола; морфологические признаки глаголов, опознавать глаголы  в тексте; определять спряжение глаголов по алгоритму; алгоритм морфологического разбора глагола</w:t>
            </w:r>
          </w:p>
        </w:tc>
      </w:tr>
      <w:tr w:rsidR="006E2E05" w:rsidRPr="00B345DA" w:rsidTr="00523E75">
        <w:tc>
          <w:tcPr>
            <w:tcW w:w="567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10</w:t>
            </w:r>
          </w:p>
        </w:tc>
        <w:tc>
          <w:tcPr>
            <w:tcW w:w="1559" w:type="dxa"/>
            <w:shd w:val="clear" w:color="auto" w:fill="auto"/>
          </w:tcPr>
          <w:p w:rsidR="006E2E05" w:rsidRPr="00B345DA" w:rsidRDefault="006E2E05" w:rsidP="001555DC">
            <w:pPr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Повторение и систематизация изученного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0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  <w:r w:rsidRPr="00B345DA">
              <w:rPr>
                <w:color w:val="000000"/>
                <w:spacing w:val="4"/>
                <w:sz w:val="16"/>
                <w:szCs w:val="16"/>
              </w:rPr>
              <w:t>1</w:t>
            </w:r>
          </w:p>
        </w:tc>
        <w:tc>
          <w:tcPr>
            <w:tcW w:w="10206" w:type="dxa"/>
            <w:shd w:val="clear" w:color="auto" w:fill="auto"/>
          </w:tcPr>
          <w:p w:rsidR="006E2E05" w:rsidRPr="00B345DA" w:rsidRDefault="006E2E05" w:rsidP="001555DC">
            <w:pPr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Определять изученные части речи; различать орфограммы и правильно употреблять слова в речи; опознавать части речи, находить в них орфограммы в окончаниях, применять изученные правила на письме; опознавать части речи, находить в них орфограммы, применять изученные правила на письме; правильно писать слова и ставить знаки препинания в простых и сложных предложениях;</w:t>
            </w:r>
          </w:p>
          <w:p w:rsidR="006E2E05" w:rsidRPr="00B345DA" w:rsidRDefault="006E2E05" w:rsidP="001555DC">
            <w:pPr>
              <w:tabs>
                <w:tab w:val="num" w:pos="-567"/>
                <w:tab w:val="left" w:pos="1688"/>
                <w:tab w:val="left" w:pos="2178"/>
                <w:tab w:val="left" w:pos="3308"/>
              </w:tabs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проводить анализ выполненной работы, устранять ошибки.</w:t>
            </w:r>
          </w:p>
        </w:tc>
      </w:tr>
      <w:tr w:rsidR="006E2E05" w:rsidRPr="00B345DA" w:rsidTr="00523E75">
        <w:tc>
          <w:tcPr>
            <w:tcW w:w="567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color w:val="000000"/>
                <w:spacing w:val="4"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6E2E05" w:rsidRPr="00B345DA" w:rsidRDefault="006E2E05" w:rsidP="001555DC">
            <w:pPr>
              <w:jc w:val="right"/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 xml:space="preserve">Итого 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6E2E05" w:rsidP="001555DC">
            <w:pPr>
              <w:jc w:val="center"/>
              <w:rPr>
                <w:sz w:val="16"/>
                <w:szCs w:val="16"/>
              </w:rPr>
            </w:pPr>
            <w:r w:rsidRPr="00B345DA">
              <w:rPr>
                <w:sz w:val="16"/>
                <w:szCs w:val="16"/>
              </w:rPr>
              <w:t>170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709" w:type="dxa"/>
            <w:shd w:val="clear" w:color="auto" w:fill="auto"/>
          </w:tcPr>
          <w:p w:rsidR="006E2E05" w:rsidRPr="00B345DA" w:rsidRDefault="00D47A9A" w:rsidP="001555DC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0206" w:type="dxa"/>
            <w:shd w:val="clear" w:color="auto" w:fill="auto"/>
          </w:tcPr>
          <w:p w:rsidR="006E2E05" w:rsidRPr="00B345DA" w:rsidRDefault="006E2E05" w:rsidP="001555DC">
            <w:pPr>
              <w:rPr>
                <w:color w:val="000000"/>
                <w:spacing w:val="4"/>
                <w:sz w:val="16"/>
                <w:szCs w:val="16"/>
              </w:rPr>
            </w:pPr>
          </w:p>
        </w:tc>
      </w:tr>
    </w:tbl>
    <w:p w:rsidR="0099593E" w:rsidRPr="00B345DA" w:rsidRDefault="0099593E" w:rsidP="002E0E2B">
      <w:pPr>
        <w:jc w:val="center"/>
        <w:rPr>
          <w:b/>
          <w:bCs/>
          <w:iCs/>
          <w:sz w:val="16"/>
          <w:szCs w:val="16"/>
        </w:rPr>
      </w:pPr>
    </w:p>
    <w:p w:rsidR="00733198" w:rsidRPr="00B345DA" w:rsidRDefault="00733198" w:rsidP="002E0E2B">
      <w:pPr>
        <w:jc w:val="center"/>
        <w:rPr>
          <w:b/>
          <w:bCs/>
          <w:iCs/>
          <w:sz w:val="16"/>
          <w:szCs w:val="16"/>
        </w:rPr>
      </w:pPr>
    </w:p>
    <w:p w:rsidR="00C00D17" w:rsidRPr="00B345DA" w:rsidRDefault="00C00D17" w:rsidP="002E0E2B">
      <w:pPr>
        <w:jc w:val="center"/>
        <w:rPr>
          <w:b/>
          <w:bCs/>
          <w:iCs/>
          <w:sz w:val="16"/>
          <w:szCs w:val="16"/>
        </w:rPr>
      </w:pPr>
    </w:p>
    <w:p w:rsidR="007F7B05" w:rsidRPr="00B345DA" w:rsidRDefault="007F7B05" w:rsidP="00A977B1">
      <w:pPr>
        <w:tabs>
          <w:tab w:val="left" w:pos="0"/>
        </w:tabs>
        <w:spacing w:line="276" w:lineRule="auto"/>
        <w:jc w:val="center"/>
        <w:rPr>
          <w:b/>
          <w:color w:val="000000"/>
          <w:spacing w:val="4"/>
          <w:sz w:val="16"/>
          <w:szCs w:val="16"/>
        </w:rPr>
      </w:pPr>
    </w:p>
    <w:p w:rsidR="00E64104" w:rsidRPr="00E338B4" w:rsidRDefault="00E64104" w:rsidP="00D50875">
      <w:pPr>
        <w:tabs>
          <w:tab w:val="left" w:pos="1335"/>
        </w:tabs>
        <w:jc w:val="center"/>
        <w:rPr>
          <w:b/>
          <w:sz w:val="20"/>
          <w:szCs w:val="20"/>
        </w:rPr>
        <w:sectPr w:rsidR="00E64104" w:rsidRPr="00E338B4" w:rsidSect="008C0B62">
          <w:footerReference w:type="default" r:id="rId10"/>
          <w:pgSz w:w="16838" w:h="11906" w:orient="landscape"/>
          <w:pgMar w:top="720" w:right="720" w:bottom="720" w:left="567" w:header="708" w:footer="275" w:gutter="0"/>
          <w:cols w:space="708"/>
          <w:titlePg/>
          <w:docGrid w:linePitch="360"/>
        </w:sectPr>
      </w:pPr>
    </w:p>
    <w:p w:rsidR="002D7FA6" w:rsidRDefault="002D7FA6" w:rsidP="00E74277">
      <w:pPr>
        <w:jc w:val="center"/>
        <w:rPr>
          <w:b/>
          <w:sz w:val="20"/>
          <w:szCs w:val="20"/>
        </w:rPr>
      </w:pPr>
    </w:p>
    <w:p w:rsidR="00E74277" w:rsidRDefault="00E74277" w:rsidP="00E74277">
      <w:pPr>
        <w:jc w:val="center"/>
        <w:rPr>
          <w:b/>
          <w:sz w:val="20"/>
          <w:szCs w:val="20"/>
        </w:rPr>
      </w:pPr>
      <w:r w:rsidRPr="00E338B4">
        <w:rPr>
          <w:b/>
          <w:sz w:val="20"/>
          <w:szCs w:val="20"/>
        </w:rPr>
        <w:t>Т</w:t>
      </w:r>
      <w:r w:rsidR="00E338B4">
        <w:rPr>
          <w:b/>
          <w:sz w:val="20"/>
          <w:szCs w:val="20"/>
        </w:rPr>
        <w:t>ематическое планирование</w:t>
      </w:r>
    </w:p>
    <w:p w:rsidR="00E74277" w:rsidRPr="00E338B4" w:rsidRDefault="00E74277" w:rsidP="00E74277">
      <w:pPr>
        <w:rPr>
          <w:sz w:val="16"/>
          <w:szCs w:val="16"/>
        </w:rPr>
      </w:pPr>
    </w:p>
    <w:tbl>
      <w:tblPr>
        <w:tblW w:w="1587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2"/>
        <w:gridCol w:w="1450"/>
        <w:gridCol w:w="1006"/>
        <w:gridCol w:w="2126"/>
        <w:gridCol w:w="3544"/>
        <w:gridCol w:w="1559"/>
        <w:gridCol w:w="1559"/>
        <w:gridCol w:w="1560"/>
        <w:gridCol w:w="1275"/>
        <w:gridCol w:w="1276"/>
      </w:tblGrid>
      <w:tr w:rsidR="00E74277" w:rsidRPr="00E338B4" w:rsidTr="008C0B62">
        <w:trPr>
          <w:tblHeader/>
        </w:trPr>
        <w:tc>
          <w:tcPr>
            <w:tcW w:w="522" w:type="dxa"/>
            <w:vMerge w:val="restart"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b/>
                <w:sz w:val="16"/>
                <w:szCs w:val="16"/>
              </w:rPr>
            </w:pPr>
            <w:r w:rsidRPr="00E338B4">
              <w:rPr>
                <w:b/>
                <w:sz w:val="16"/>
                <w:szCs w:val="16"/>
              </w:rPr>
              <w:t>№</w:t>
            </w:r>
          </w:p>
        </w:tc>
        <w:tc>
          <w:tcPr>
            <w:tcW w:w="1450" w:type="dxa"/>
            <w:vMerge w:val="restart"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b/>
                <w:sz w:val="16"/>
                <w:szCs w:val="16"/>
              </w:rPr>
            </w:pPr>
            <w:r w:rsidRPr="00E338B4">
              <w:rPr>
                <w:b/>
                <w:sz w:val="16"/>
                <w:szCs w:val="16"/>
              </w:rPr>
              <w:t>Тема урока</w:t>
            </w:r>
          </w:p>
        </w:tc>
        <w:tc>
          <w:tcPr>
            <w:tcW w:w="1006" w:type="dxa"/>
            <w:vMerge w:val="restart"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b/>
                <w:sz w:val="16"/>
                <w:szCs w:val="16"/>
              </w:rPr>
            </w:pPr>
            <w:r w:rsidRPr="00E338B4">
              <w:rPr>
                <w:b/>
                <w:sz w:val="16"/>
                <w:szCs w:val="16"/>
              </w:rPr>
              <w:t>Тип урока</w:t>
            </w:r>
          </w:p>
        </w:tc>
        <w:tc>
          <w:tcPr>
            <w:tcW w:w="7229" w:type="dxa"/>
            <w:gridSpan w:val="3"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b/>
                <w:sz w:val="16"/>
                <w:szCs w:val="16"/>
              </w:rPr>
            </w:pPr>
            <w:r w:rsidRPr="00E338B4">
              <w:rPr>
                <w:b/>
                <w:sz w:val="16"/>
                <w:szCs w:val="16"/>
              </w:rPr>
              <w:t>Планируемые результаты</w:t>
            </w:r>
          </w:p>
        </w:tc>
        <w:tc>
          <w:tcPr>
            <w:tcW w:w="1559" w:type="dxa"/>
            <w:vMerge w:val="restart"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b/>
                <w:sz w:val="16"/>
                <w:szCs w:val="16"/>
              </w:rPr>
            </w:pPr>
            <w:r w:rsidRPr="00E338B4">
              <w:rPr>
                <w:b/>
                <w:sz w:val="16"/>
                <w:szCs w:val="16"/>
              </w:rPr>
              <w:t>Формы организации учебно-познавательной деятельности</w:t>
            </w:r>
          </w:p>
        </w:tc>
        <w:tc>
          <w:tcPr>
            <w:tcW w:w="1560" w:type="dxa"/>
            <w:vMerge w:val="restart"/>
            <w:shd w:val="clear" w:color="auto" w:fill="auto"/>
            <w:vAlign w:val="center"/>
          </w:tcPr>
          <w:p w:rsidR="00E74277" w:rsidRPr="00E338B4" w:rsidRDefault="00E74277" w:rsidP="00FF4397">
            <w:pPr>
              <w:jc w:val="center"/>
              <w:rPr>
                <w:b/>
                <w:sz w:val="16"/>
                <w:szCs w:val="16"/>
              </w:rPr>
            </w:pPr>
            <w:r w:rsidRPr="00E338B4">
              <w:rPr>
                <w:b/>
                <w:sz w:val="16"/>
                <w:szCs w:val="16"/>
              </w:rPr>
              <w:t>Оборудование ЭОР</w:t>
            </w:r>
          </w:p>
        </w:tc>
        <w:tc>
          <w:tcPr>
            <w:tcW w:w="1275" w:type="dxa"/>
            <w:vMerge w:val="restart"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b/>
                <w:sz w:val="16"/>
                <w:szCs w:val="16"/>
              </w:rPr>
            </w:pPr>
            <w:r w:rsidRPr="00E338B4">
              <w:rPr>
                <w:b/>
                <w:sz w:val="16"/>
                <w:szCs w:val="16"/>
              </w:rPr>
              <w:t>Вид контроля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74277" w:rsidRPr="00E338B4" w:rsidRDefault="003D3DA8" w:rsidP="00E64270">
            <w:pPr>
              <w:jc w:val="center"/>
              <w:rPr>
                <w:b/>
                <w:sz w:val="16"/>
                <w:szCs w:val="16"/>
              </w:rPr>
            </w:pPr>
            <w:r w:rsidRPr="003D3DA8">
              <w:rPr>
                <w:b/>
                <w:sz w:val="16"/>
                <w:szCs w:val="16"/>
              </w:rPr>
              <w:t>Вид деятельности (дети с ОВЗ)</w:t>
            </w:r>
          </w:p>
        </w:tc>
      </w:tr>
      <w:tr w:rsidR="00E74277" w:rsidRPr="00E338B4" w:rsidTr="008C0B62">
        <w:trPr>
          <w:tblHeader/>
        </w:trPr>
        <w:tc>
          <w:tcPr>
            <w:tcW w:w="522" w:type="dxa"/>
            <w:vMerge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50" w:type="dxa"/>
            <w:vMerge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006" w:type="dxa"/>
            <w:vMerge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b/>
                <w:sz w:val="16"/>
                <w:szCs w:val="16"/>
              </w:rPr>
            </w:pPr>
            <w:r w:rsidRPr="00E338B4">
              <w:rPr>
                <w:b/>
                <w:sz w:val="16"/>
                <w:szCs w:val="16"/>
              </w:rPr>
              <w:t>предметные</w:t>
            </w:r>
          </w:p>
        </w:tc>
        <w:tc>
          <w:tcPr>
            <w:tcW w:w="3544" w:type="dxa"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b/>
                <w:sz w:val="16"/>
                <w:szCs w:val="16"/>
              </w:rPr>
            </w:pPr>
            <w:r w:rsidRPr="00E338B4">
              <w:rPr>
                <w:b/>
                <w:sz w:val="16"/>
                <w:szCs w:val="16"/>
              </w:rPr>
              <w:t>метапредметные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b/>
                <w:sz w:val="16"/>
                <w:szCs w:val="16"/>
              </w:rPr>
            </w:pPr>
            <w:r w:rsidRPr="00E338B4">
              <w:rPr>
                <w:b/>
                <w:sz w:val="16"/>
                <w:szCs w:val="16"/>
              </w:rPr>
              <w:t>личностные</w:t>
            </w:r>
          </w:p>
        </w:tc>
        <w:tc>
          <w:tcPr>
            <w:tcW w:w="1559" w:type="dxa"/>
            <w:vMerge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60" w:type="dxa"/>
            <w:vMerge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5" w:type="dxa"/>
            <w:vMerge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E74277" w:rsidRPr="00E338B4" w:rsidRDefault="00E74277" w:rsidP="00E64270">
            <w:pPr>
              <w:jc w:val="center"/>
              <w:rPr>
                <w:sz w:val="16"/>
                <w:szCs w:val="16"/>
              </w:rPr>
            </w:pP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Язык и человек 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4A6F1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роль учебной литературы  в жизни человека, важность формирования  умений в работе с книгой. Получить представление о языке как знаковой системе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338B4">
            <w:pPr>
              <w:rPr>
                <w:b/>
                <w:sz w:val="16"/>
                <w:szCs w:val="16"/>
              </w:rPr>
            </w:pPr>
            <w:r w:rsidRPr="00E338B4">
              <w:rPr>
                <w:rStyle w:val="c11c21"/>
                <w:i/>
                <w:sz w:val="16"/>
                <w:szCs w:val="16"/>
              </w:rPr>
              <w:t>Регулятивные:</w:t>
            </w:r>
            <w:r w:rsidRPr="00E338B4">
              <w:rPr>
                <w:rStyle w:val="c11c21"/>
                <w:b/>
                <w:sz w:val="16"/>
                <w:szCs w:val="16"/>
              </w:rPr>
              <w:t xml:space="preserve"> </w:t>
            </w:r>
            <w:r w:rsidRPr="00E338B4">
              <w:rPr>
                <w:rStyle w:val="c11"/>
                <w:sz w:val="16"/>
                <w:szCs w:val="16"/>
              </w:rPr>
              <w:t xml:space="preserve">выполнять самопроверку или взаимопроверку учебного задания;  выполнять учебное задание в соответствии </w:t>
            </w:r>
            <w:r w:rsidRPr="00E338B4">
              <w:rPr>
                <w:sz w:val="16"/>
                <w:szCs w:val="16"/>
              </w:rPr>
              <w:t xml:space="preserve">с целью. </w:t>
            </w: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rStyle w:val="c11c21"/>
                <w:i/>
                <w:sz w:val="16"/>
                <w:szCs w:val="16"/>
              </w:rPr>
              <w:t xml:space="preserve"> </w:t>
            </w:r>
            <w:r w:rsidRPr="00E338B4">
              <w:rPr>
                <w:rStyle w:val="c11"/>
                <w:sz w:val="16"/>
                <w:szCs w:val="16"/>
              </w:rPr>
              <w:t>определять значимость речи в общении и обосновывать своё суждение; различать предложения по цели высказывания, эмоциональной окраске и обосновывать своё суждение</w:t>
            </w:r>
            <w:r w:rsidRPr="00E338B4"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c11c21"/>
                <w:sz w:val="16"/>
                <w:szCs w:val="16"/>
              </w:rPr>
              <w:t>:</w:t>
            </w:r>
            <w:r w:rsidRPr="00E338B4">
              <w:rPr>
                <w:rStyle w:val="c11c21"/>
                <w:b/>
                <w:sz w:val="16"/>
                <w:szCs w:val="16"/>
              </w:rPr>
              <w:t xml:space="preserve"> </w:t>
            </w:r>
            <w:r w:rsidRPr="00E338B4">
              <w:rPr>
                <w:rStyle w:val="c11"/>
                <w:sz w:val="16"/>
                <w:szCs w:val="16"/>
              </w:rPr>
              <w:t>формулировать понятные для партнёра высказывания;  согласовывать позиции и находить общее решение.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Понимание связи развития языка с развитием культуры русского народа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Знакомство с учебником, работа с терминами, выполнение упражнений, творческая работа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Выставка книг учебной литературы, таблица «Язык как знаковая система».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творческую работу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3D3DA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познавательной деятельности.</w:t>
            </w:r>
          </w:p>
        </w:tc>
      </w:tr>
      <w:tr w:rsidR="003D3DA8" w:rsidRPr="00E338B4" w:rsidTr="008C0B62">
        <w:trPr>
          <w:trHeight w:val="1251"/>
        </w:trPr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2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Общение устное и письменное. Читаем учебник. Слушаем на уроке. 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4A6F1A">
            <w:pPr>
              <w:rPr>
                <w:b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 xml:space="preserve">Соблюдать нормы русского литературного языка в собственной речи и оценивать соблюдение этих норм в речи собеседников 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преобразование практической задачи в познавательную.</w:t>
            </w:r>
          </w:p>
          <w:p w:rsidR="003D3DA8" w:rsidRPr="00E338B4" w:rsidRDefault="003D3DA8" w:rsidP="003B255F">
            <w:pPr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давать определение понятиям.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>Коммуникативные:</w:t>
            </w:r>
            <w:r w:rsidRPr="00E338B4">
              <w:rPr>
                <w:sz w:val="16"/>
                <w:szCs w:val="16"/>
              </w:rPr>
              <w:t xml:space="preserve"> осуществлять взаимный контроль и оказывать в сотрудничестве необходимую взаимопомощь.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FF4397">
            <w:pPr>
              <w:pStyle w:val="c4"/>
              <w:spacing w:before="0" w:after="0"/>
              <w:rPr>
                <w:b/>
                <w:sz w:val="16"/>
                <w:szCs w:val="16"/>
              </w:rPr>
            </w:pPr>
            <w:r w:rsidRPr="00E338B4">
              <w:rPr>
                <w:rStyle w:val="c11c31"/>
                <w:sz w:val="16"/>
                <w:szCs w:val="16"/>
              </w:rPr>
              <w:t xml:space="preserve">Проявлять интерес к изучению темы; </w:t>
            </w:r>
            <w:r w:rsidRPr="00E338B4">
              <w:rPr>
                <w:rStyle w:val="c11"/>
                <w:sz w:val="16"/>
                <w:szCs w:val="16"/>
              </w:rPr>
              <w:t>осознание собственных достижений при освоении учебной темы.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B255F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Знакомство с материалом учебника, с памятками, выполнение упражнений, словарная работа 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3B255F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Таблица «Язык как знаковая система». Работа с компьютером для извлечения дополнительной информации 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словарной работы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 w:rsidRPr="003D3DA8">
              <w:rPr>
                <w:rFonts w:ascii="Times New Roman" w:hAnsi="Times New Roman"/>
                <w:iCs/>
                <w:sz w:val="16"/>
                <w:szCs w:val="16"/>
              </w:rPr>
              <w:t>Индивидуальн</w:t>
            </w:r>
            <w:r w:rsidR="000A4174">
              <w:rPr>
                <w:rFonts w:ascii="Times New Roman" w:hAnsi="Times New Roman"/>
                <w:iCs/>
                <w:sz w:val="16"/>
                <w:szCs w:val="16"/>
              </w:rPr>
              <w:t xml:space="preserve">ое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выполнение заданий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3</w:t>
            </w:r>
          </w:p>
        </w:tc>
        <w:tc>
          <w:tcPr>
            <w:tcW w:w="1450" w:type="dxa"/>
            <w:shd w:val="clear" w:color="auto" w:fill="auto"/>
          </w:tcPr>
          <w:p w:rsidR="003D3DA8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 Р. </w:t>
            </w:r>
            <w:r w:rsidRPr="00E338B4">
              <w:rPr>
                <w:sz w:val="16"/>
                <w:szCs w:val="16"/>
              </w:rPr>
              <w:t>Стили речи</w:t>
            </w:r>
            <w:r w:rsidR="00095ADE">
              <w:rPr>
                <w:sz w:val="16"/>
                <w:szCs w:val="16"/>
              </w:rPr>
              <w:t>.</w:t>
            </w:r>
          </w:p>
          <w:p w:rsidR="00095ADE" w:rsidRPr="00E338B4" w:rsidRDefault="00095ADE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Речевой этикет.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материала.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E36BA4" w:rsidP="003B255F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Знать особенности разговорной</w:t>
            </w:r>
            <w:r w:rsidR="003D3DA8" w:rsidRPr="00E338B4">
              <w:rPr>
                <w:sz w:val="16"/>
                <w:szCs w:val="16"/>
              </w:rPr>
              <w:t xml:space="preserve"> речи, языка </w:t>
            </w:r>
            <w:r w:rsidR="003D3DA8">
              <w:rPr>
                <w:sz w:val="16"/>
                <w:szCs w:val="16"/>
              </w:rPr>
              <w:t>х</w:t>
            </w:r>
            <w:r w:rsidR="003D3DA8" w:rsidRPr="00E338B4">
              <w:rPr>
                <w:sz w:val="16"/>
                <w:szCs w:val="16"/>
              </w:rPr>
              <w:t xml:space="preserve">удожественной литературы и стилей речи, устанавливать принадлежность текста  разновидности языка. 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3B255F">
            <w:pPr>
              <w:rPr>
                <w:iCs/>
                <w:sz w:val="16"/>
                <w:szCs w:val="16"/>
                <w:u w:val="single"/>
              </w:rPr>
            </w:pPr>
            <w:r w:rsidRPr="00E338B4">
              <w:rPr>
                <w:i/>
                <w:iCs/>
                <w:sz w:val="16"/>
                <w:szCs w:val="16"/>
              </w:rPr>
              <w:t>Регулятивные:</w:t>
            </w:r>
            <w:r w:rsidRPr="00E338B4">
              <w:rPr>
                <w:iCs/>
                <w:sz w:val="16"/>
                <w:szCs w:val="16"/>
              </w:rPr>
              <w:t xml:space="preserve"> оценивать результаты выполненного задания по учебнику </w:t>
            </w:r>
            <w:r w:rsidRPr="00E338B4">
              <w:rPr>
                <w:i/>
                <w:iCs/>
                <w:sz w:val="16"/>
                <w:szCs w:val="16"/>
              </w:rPr>
              <w:t>Познавательные:</w:t>
            </w:r>
            <w:r w:rsidRPr="00E338B4">
              <w:rPr>
                <w:iCs/>
                <w:sz w:val="16"/>
                <w:szCs w:val="16"/>
              </w:rPr>
              <w:t xml:space="preserve"> работать со словарями, находить в них нужную информацию о слове.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>Коммуникативные:</w:t>
            </w:r>
            <w:r w:rsidRPr="00E338B4"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338B4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Проявлять </w:t>
            </w:r>
            <w:r w:rsidRPr="00E338B4">
              <w:rPr>
                <w:iCs/>
                <w:sz w:val="16"/>
                <w:szCs w:val="16"/>
              </w:rPr>
              <w:t>чувство личной ответственности за своё поведение на основе содержания текстов учебника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с текстами, словарная работа, творческая работа, работа по материалу презентации</w:t>
            </w:r>
            <w:r w:rsidR="008F67AA">
              <w:rPr>
                <w:sz w:val="16"/>
                <w:szCs w:val="16"/>
              </w:rPr>
              <w:t>, работа по карточкам.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Презентация 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творческой работы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 w:rsidRPr="003D3DA8">
              <w:rPr>
                <w:rFonts w:ascii="Times New Roman" w:hAnsi="Times New Roman"/>
                <w:iCs/>
                <w:sz w:val="16"/>
                <w:szCs w:val="16"/>
              </w:rPr>
              <w:t>Индивидуальн</w:t>
            </w:r>
            <w:r w:rsidR="000A4174">
              <w:rPr>
                <w:rFonts w:ascii="Times New Roman" w:hAnsi="Times New Roman"/>
                <w:iCs/>
                <w:sz w:val="16"/>
                <w:szCs w:val="16"/>
              </w:rPr>
              <w:t xml:space="preserve">ое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>выполнение заданий</w:t>
            </w:r>
            <w:r w:rsidR="00E36BA4">
              <w:rPr>
                <w:rFonts w:ascii="Times New Roman" w:hAnsi="Times New Roman"/>
                <w:sz w:val="16"/>
                <w:szCs w:val="16"/>
              </w:rPr>
              <w:t>.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4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Звуки и буквы. Произношение и правописание. 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Различать звук и букву, разбирать слова по составу,</w:t>
            </w:r>
          </w:p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видеть звук в сильной и слабой позиции. </w:t>
            </w:r>
          </w:p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>Регулятивные:</w:t>
            </w:r>
            <w:r w:rsidRPr="00E338B4">
              <w:rPr>
                <w:iCs/>
                <w:sz w:val="16"/>
                <w:szCs w:val="16"/>
              </w:rPr>
              <w:t xml:space="preserve"> в сотрудничестве с учителем,  классом находить несколько вариантов решения учебной задачи; </w:t>
            </w:r>
            <w:r w:rsidRPr="00E338B4">
              <w:rPr>
                <w:sz w:val="16"/>
                <w:szCs w:val="16"/>
              </w:rPr>
              <w:t>формулиро</w:t>
            </w:r>
            <w:r w:rsidRPr="00E338B4">
              <w:rPr>
                <w:sz w:val="16"/>
                <w:szCs w:val="16"/>
              </w:rPr>
              <w:softHyphen/>
              <w:t>вать и удерживать учебную задачу, составлять план и последовательность действий.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bCs/>
                <w:sz w:val="16"/>
                <w:szCs w:val="16"/>
              </w:rPr>
              <w:t xml:space="preserve">осуществлять выбор наиболее эффективных способов решения задач в зависимости от конкретных условий; </w:t>
            </w:r>
            <w:r w:rsidRPr="00E338B4">
              <w:rPr>
                <w:sz w:val="16"/>
                <w:szCs w:val="16"/>
              </w:rPr>
              <w:t xml:space="preserve">строить объяснение в устной форме по предложенному плану; строить логическую цепь рассуждений; </w:t>
            </w:r>
            <w:r w:rsidRPr="00E338B4">
              <w:rPr>
                <w:iCs/>
                <w:sz w:val="16"/>
                <w:szCs w:val="16"/>
              </w:rPr>
              <w:t>владеть основами смыслового чтения текста.</w:t>
            </w:r>
          </w:p>
          <w:p w:rsidR="003D3DA8" w:rsidRPr="00E338B4" w:rsidRDefault="003D3DA8" w:rsidP="001441E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>Коммуникативные: у</w:t>
            </w:r>
            <w:r w:rsidRPr="00E338B4">
              <w:rPr>
                <w:sz w:val="16"/>
                <w:szCs w:val="16"/>
              </w:rPr>
              <w:t>читывать разные мнения и стремиться к координации различных позиций в сотрудничестве; задавать вопросы, строить понятные высказывания.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Участвовать в оценке работ, ответов одноклассников на основе заданных критериев успешности учебной деятельности</w:t>
            </w:r>
          </w:p>
          <w:p w:rsidR="003D3DA8" w:rsidRPr="00E338B4" w:rsidRDefault="003D3DA8" w:rsidP="00FF4397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вести диалог на основе равноправных отношений и взаимного уважения.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учебнику, знакомство с новыми терминами, транскрибирование слов, самостоятельная работа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Поиск  информации в соответствующих возрасту цифровых словарях и справочниках, контролируемых Интернетом.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работу на уроке и самостоятельную работу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3D3DA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познавательной деятельности.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5</w:t>
            </w:r>
          </w:p>
        </w:tc>
        <w:tc>
          <w:tcPr>
            <w:tcW w:w="1450" w:type="dxa"/>
            <w:shd w:val="clear" w:color="auto" w:fill="auto"/>
          </w:tcPr>
          <w:p w:rsidR="003D3DA8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Орфогра</w:t>
            </w:r>
            <w:r w:rsidRPr="00E338B4">
              <w:rPr>
                <w:sz w:val="16"/>
                <w:szCs w:val="16"/>
              </w:rPr>
              <w:softHyphen/>
              <w:t>фия.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 Ор</w:t>
            </w:r>
            <w:r w:rsidRPr="00E338B4">
              <w:rPr>
                <w:sz w:val="16"/>
                <w:szCs w:val="16"/>
              </w:rPr>
              <w:softHyphen/>
              <w:t xml:space="preserve">фограмма. 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Знать, что такое орфограмма, опознавательные       признаки орфограмм,   уметь   находить орфограммы в разных </w:t>
            </w:r>
            <w:r w:rsidRPr="00E338B4">
              <w:rPr>
                <w:sz w:val="16"/>
                <w:szCs w:val="16"/>
              </w:rPr>
              <w:lastRenderedPageBreak/>
              <w:t>морфе</w:t>
            </w:r>
            <w:r w:rsidRPr="00E338B4">
              <w:rPr>
                <w:sz w:val="16"/>
                <w:szCs w:val="16"/>
              </w:rPr>
              <w:softHyphen/>
              <w:t>мах, дифференцировать их</w:t>
            </w:r>
          </w:p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FF439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lastRenderedPageBreak/>
              <w:t>Регулятивные:</w:t>
            </w:r>
            <w:r w:rsidRPr="00E338B4">
              <w:rPr>
                <w:iCs/>
                <w:sz w:val="16"/>
                <w:szCs w:val="16"/>
              </w:rPr>
              <w:t xml:space="preserve"> в сотрудничестве с учителем,  классом находить несколько вариантов решения учебной задачи; </w:t>
            </w:r>
            <w:r w:rsidRPr="00E338B4">
              <w:rPr>
                <w:sz w:val="16"/>
                <w:szCs w:val="16"/>
              </w:rPr>
              <w:t>формулиро</w:t>
            </w:r>
            <w:r w:rsidRPr="00E338B4">
              <w:rPr>
                <w:sz w:val="16"/>
                <w:szCs w:val="16"/>
              </w:rPr>
              <w:softHyphen/>
              <w:t>вать и удерживать учебную задачу, составлять план и последовательность действий.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bCs/>
                <w:sz w:val="16"/>
                <w:szCs w:val="16"/>
              </w:rPr>
              <w:t xml:space="preserve">осуществлять выбор наиболее эффективных </w:t>
            </w:r>
            <w:r w:rsidRPr="00E338B4">
              <w:rPr>
                <w:bCs/>
                <w:sz w:val="16"/>
                <w:szCs w:val="16"/>
              </w:rPr>
              <w:lastRenderedPageBreak/>
              <w:t xml:space="preserve">способов решения задач в зависимости от конкретных условий; </w:t>
            </w:r>
            <w:r w:rsidRPr="00E338B4">
              <w:rPr>
                <w:sz w:val="16"/>
                <w:szCs w:val="16"/>
              </w:rPr>
              <w:t xml:space="preserve">строить объяснение в устной форме по предложенному плану; строить логическую цепь рассуждений; </w:t>
            </w:r>
            <w:r w:rsidRPr="00E338B4">
              <w:rPr>
                <w:iCs/>
                <w:sz w:val="16"/>
                <w:szCs w:val="16"/>
              </w:rPr>
              <w:t>владеть основами смыслового чтения текста, подводить языковой факт под понятия разного уровня обобщения.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>Коммуникативные: у</w:t>
            </w:r>
            <w:r w:rsidRPr="00E338B4">
              <w:rPr>
                <w:sz w:val="16"/>
                <w:szCs w:val="16"/>
              </w:rPr>
              <w:t>читывать разные мнения и стремиться к координации различных позиций в сотрудничестве; задавать вопросы, строить понятные высказывания.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lastRenderedPageBreak/>
              <w:t xml:space="preserve">Участвовать в оценке работ, ответов одноклассников на основе заданных критериев </w:t>
            </w:r>
            <w:r w:rsidRPr="00E338B4">
              <w:rPr>
                <w:iCs/>
                <w:sz w:val="16"/>
                <w:szCs w:val="16"/>
              </w:rPr>
              <w:lastRenderedPageBreak/>
              <w:t>успешности учебной деятельности</w:t>
            </w:r>
          </w:p>
          <w:p w:rsidR="003D3DA8" w:rsidRPr="00E338B4" w:rsidRDefault="003D3DA8" w:rsidP="00FF4397">
            <w:pPr>
              <w:rPr>
                <w:b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  <w:lang w:eastAsia="ar-SA"/>
              </w:rPr>
              <w:t>Проявление активности во взаимодействии</w:t>
            </w:r>
            <w:r w:rsidRPr="00E338B4">
              <w:rPr>
                <w:rFonts w:eastAsia="NewtonCSanPin-Regular"/>
                <w:sz w:val="16"/>
                <w:szCs w:val="16"/>
              </w:rPr>
              <w:t xml:space="preserve"> для решения коммуникативных задач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Работа по учебнику, знакомство с новыми терминами, транскрибирование </w:t>
            </w:r>
            <w:r w:rsidRPr="00E338B4">
              <w:rPr>
                <w:sz w:val="16"/>
                <w:szCs w:val="16"/>
              </w:rPr>
              <w:lastRenderedPageBreak/>
              <w:t>слов, самостоятельная работа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словарная работа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Поиск  информации в соответствующих возрасту цифровых словарях и справочниках, </w:t>
            </w:r>
            <w:r w:rsidRPr="00E338B4">
              <w:rPr>
                <w:sz w:val="16"/>
                <w:szCs w:val="16"/>
              </w:rPr>
              <w:lastRenderedPageBreak/>
              <w:t>контролируемых Интернетом.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Оценка за работу на уроке и самостоятельную работу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 w:rsidRPr="003D3DA8">
              <w:rPr>
                <w:rFonts w:ascii="Times New Roman" w:hAnsi="Times New Roman"/>
                <w:iCs/>
                <w:sz w:val="16"/>
                <w:szCs w:val="16"/>
              </w:rPr>
              <w:t>Индивидуальн</w:t>
            </w:r>
            <w:r w:rsidR="000A4174">
              <w:rPr>
                <w:rFonts w:ascii="Times New Roman" w:hAnsi="Times New Roman"/>
                <w:iCs/>
                <w:sz w:val="16"/>
                <w:szCs w:val="16"/>
              </w:rPr>
              <w:t xml:space="preserve">ое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выполнение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>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6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Правопи</w:t>
            </w:r>
            <w:r w:rsidRPr="00E338B4">
              <w:rPr>
                <w:sz w:val="16"/>
                <w:szCs w:val="16"/>
              </w:rPr>
              <w:softHyphen/>
              <w:t>сание про</w:t>
            </w:r>
            <w:r w:rsidRPr="00E338B4">
              <w:rPr>
                <w:sz w:val="16"/>
                <w:szCs w:val="16"/>
              </w:rPr>
              <w:softHyphen/>
              <w:t>веряемых безударных гласных в корне слова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Развивать навык работы с безударной гласной корня, различать безударные гласные проверяемые и непроверяемые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>Регулятивные:</w:t>
            </w:r>
            <w:r w:rsidRPr="00E338B4">
              <w:rPr>
                <w:iCs/>
                <w:sz w:val="16"/>
                <w:szCs w:val="16"/>
              </w:rPr>
              <w:t xml:space="preserve"> в сотрудничестве с учителем,  классом находить несколько вариантов решения учебной задачи; </w:t>
            </w:r>
            <w:r w:rsidRPr="00E338B4">
              <w:rPr>
                <w:sz w:val="16"/>
                <w:szCs w:val="16"/>
              </w:rPr>
              <w:t>формулиро</w:t>
            </w:r>
            <w:r w:rsidRPr="00E338B4">
              <w:rPr>
                <w:sz w:val="16"/>
                <w:szCs w:val="16"/>
              </w:rPr>
              <w:softHyphen/>
              <w:t>вать и удерживать учебную задачу, составлять план и последовательность действий.</w:t>
            </w:r>
          </w:p>
          <w:p w:rsidR="003D3DA8" w:rsidRPr="00E338B4" w:rsidRDefault="003D3DA8" w:rsidP="002D7FA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bCs/>
                <w:sz w:val="16"/>
                <w:szCs w:val="16"/>
              </w:rPr>
              <w:t xml:space="preserve">осуществлять выбор наиболее эффективных способов решения задач в зависимости от конкретных условий; </w:t>
            </w:r>
            <w:r w:rsidRPr="00E338B4">
              <w:rPr>
                <w:sz w:val="16"/>
                <w:szCs w:val="16"/>
              </w:rPr>
              <w:t xml:space="preserve">строить объяснение в устной форме по предложенному плану; строить логическую цепь рассуждений; </w:t>
            </w:r>
            <w:r w:rsidRPr="00E338B4">
              <w:rPr>
                <w:iCs/>
                <w:sz w:val="16"/>
                <w:szCs w:val="16"/>
              </w:rPr>
              <w:t>владеть основами смыслового чтения текста, подводить языковой факт под понятия разного уровня обобщения.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>Коммуникативные: у</w:t>
            </w:r>
            <w:r w:rsidRPr="00E338B4">
              <w:rPr>
                <w:sz w:val="16"/>
                <w:szCs w:val="16"/>
              </w:rPr>
              <w:t>читывать разные мнения и стремиться к координации различных позиций в сотрудничестве; задавать вопросы, строить понятные высказывания.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Участвовать в оценке работ, ответов одноклассников на основе заданных критериев успешности учебной деятельности</w:t>
            </w:r>
          </w:p>
          <w:p w:rsidR="003D3DA8" w:rsidRPr="00E338B4" w:rsidRDefault="003D3DA8" w:rsidP="00FF4397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вести диалог на основе равноправных отношений и взаимного уважения.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учебнику, знакомство с новыми терминами, транскрибирование слов, самостоятельная работа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словарная работа, просмотр презентации по теме урока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Поиск  информации в соответствующих возрасту цифровых словарях и справочниках, контролируемых Интернетом.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 Таблица по теме урока.  Рисунки.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работу на уроке и самостоятельную работу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 w:rsidRPr="003D3DA8">
              <w:rPr>
                <w:rFonts w:ascii="Times New Roman" w:hAnsi="Times New Roman"/>
                <w:iCs/>
                <w:sz w:val="16"/>
                <w:szCs w:val="16"/>
              </w:rPr>
              <w:t>Индивидуальн</w:t>
            </w:r>
            <w:r w:rsidR="000A4174">
              <w:rPr>
                <w:rFonts w:ascii="Times New Roman" w:hAnsi="Times New Roman"/>
                <w:iCs/>
                <w:sz w:val="16"/>
                <w:szCs w:val="16"/>
              </w:rPr>
              <w:t>ое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7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Правописание непроверяемых безударных гласных в корне слова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Выделять корень слова, ставить ударение, подбирать однокоренные слова, развивать навык работы с безударной гласной корня, различать безударные гласные проверяемые и непроверяемые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2D7FA6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принимать и сохранять учебную задачу,  соответствующую этапу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обучения, </w:t>
            </w:r>
            <w:r w:rsidRPr="00E338B4">
              <w:rPr>
                <w:iCs/>
                <w:sz w:val="16"/>
                <w:szCs w:val="16"/>
              </w:rPr>
              <w:t>адекватно воспринимать оценки учителя, товарищей.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iCs/>
                <w:sz w:val="16"/>
                <w:szCs w:val="16"/>
              </w:rPr>
              <w:t>владеть основами смыслового чтения текста,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iCs/>
                <w:sz w:val="16"/>
                <w:szCs w:val="16"/>
              </w:rPr>
              <w:t>подводить языковой факт под понятия разного уровня обобщения.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задавать вопросы, адекватно использовать средства устного общения для решения коммуникативных задач</w:t>
            </w:r>
            <w:r w:rsidRPr="00E338B4">
              <w:rPr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  <w:lang w:eastAsia="ar-SA"/>
              </w:rPr>
              <w:t>Проявление активности во взаимодействии</w:t>
            </w:r>
            <w:r w:rsidRPr="00E338B4">
              <w:rPr>
                <w:rFonts w:eastAsia="NewtonCSanPin-Regular"/>
                <w:sz w:val="16"/>
                <w:szCs w:val="16"/>
              </w:rPr>
              <w:t xml:space="preserve"> для решения коммуникативных и познавательных задач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Словарный диктант, работа по учебнику, выполнение упражнений по теме урока, словарная работа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  Рисунки.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словарный диктант и ответы на уроке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3D3DA8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</w:p>
          <w:p w:rsidR="003D3DA8" w:rsidRPr="00E338B4" w:rsidRDefault="003D3DA8" w:rsidP="003D3DA8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 xml:space="preserve">Коррекция познавательной деятельности.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8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Правописание проверяемых согласных в корне слова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Совершенствовать орфографические умения при работе с орфограммой «Проверяемые согласные в корне слова»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FF4397">
            <w:pPr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 xml:space="preserve">называть цели конкретного задания;  планировать  работу </w:t>
            </w:r>
            <w:r w:rsidRPr="00E338B4">
              <w:rPr>
                <w:sz w:val="16"/>
                <w:szCs w:val="16"/>
                <w:lang w:val="en-US"/>
              </w:rPr>
              <w:t>c</w:t>
            </w:r>
            <w:r w:rsidRPr="00E338B4">
              <w:rPr>
                <w:sz w:val="16"/>
                <w:szCs w:val="16"/>
              </w:rPr>
              <w:t xml:space="preserve">  ним (называть учебный алгоритм, правило, математическое свойство); проверять свою работу, повторно следуя этапам плана,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находить и исправлять свои ошибки,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оценивать результат конечной работы,  необходимость дальнейшей работы (свои индивидуальные проблемы), оценивать результаты урока в целом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работать с учебным текстом, задавать вопросы в случае непонимания, оформлять в тетради письменные работы в соответствии с принятыми нормами.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>Коммуникативные</w:t>
            </w:r>
            <w:r w:rsidRPr="00E338B4">
              <w:rPr>
                <w:sz w:val="16"/>
                <w:szCs w:val="16"/>
              </w:rPr>
              <w:t xml:space="preserve">: высказывать и обосновывать свою точку </w:t>
            </w:r>
            <w:r w:rsidRPr="00E338B4">
              <w:rPr>
                <w:sz w:val="16"/>
                <w:szCs w:val="16"/>
              </w:rPr>
              <w:lastRenderedPageBreak/>
              <w:t>зрения, слушать и слышать других, договариваться  и приходить к общему решению совместной деятельности.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Умение отстаивать свое мнение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учебнику, выполнение упражнений по учебнику, словарная работа, проверочная работа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Таблица по теме урока. 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проверочную работу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3D3DA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познавательной деятельности.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9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Правописа</w:t>
            </w:r>
            <w:r w:rsidRPr="00E338B4">
              <w:rPr>
                <w:sz w:val="16"/>
                <w:szCs w:val="16"/>
              </w:rPr>
              <w:softHyphen/>
              <w:t>ние непроизносимых согласных в корне слова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Совершенствовать орфографические умения при работе с орфограммой «Непроизносимые согласные», делать транскрипцию слова. 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2D7FA6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самостоятельно ставить новые учебные задачи и цели.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строить логическое рассуждение, включающее установление причинно-следственных связей.</w:t>
            </w:r>
          </w:p>
          <w:p w:rsidR="003D3DA8" w:rsidRPr="00E338B4" w:rsidRDefault="003D3DA8" w:rsidP="00E64270">
            <w:pPr>
              <w:autoSpaceDE w:val="0"/>
              <w:snapToGrid w:val="0"/>
              <w:rPr>
                <w:bCs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Коммуникативные</w:t>
            </w:r>
            <w:r w:rsidRPr="00E338B4">
              <w:rPr>
                <w:sz w:val="16"/>
                <w:szCs w:val="16"/>
              </w:rPr>
              <w:t xml:space="preserve">: </w:t>
            </w:r>
            <w:r w:rsidRPr="00E338B4">
              <w:rPr>
                <w:bCs/>
                <w:sz w:val="16"/>
                <w:szCs w:val="16"/>
              </w:rPr>
              <w:t>устанавливать и сравнивать разные точки зрения, прежде чем принимать решения и делать выбор.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соотносить цели и результат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B255F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учебнику, словарный диктант, проверочная тестовая работа, выполнение упражнений 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проверочную тестовую работу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 w:rsidRPr="003D3DA8">
              <w:rPr>
                <w:rFonts w:ascii="Times New Roman" w:hAnsi="Times New Roman"/>
                <w:iCs/>
                <w:sz w:val="16"/>
                <w:szCs w:val="16"/>
              </w:rPr>
              <w:t>Индивидуальн</w:t>
            </w:r>
            <w:r w:rsidR="000A4174">
              <w:rPr>
                <w:rFonts w:ascii="Times New Roman" w:hAnsi="Times New Roman"/>
                <w:iCs/>
                <w:sz w:val="16"/>
                <w:szCs w:val="16"/>
              </w:rPr>
              <w:t xml:space="preserve">ое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выполнение заданий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10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Буквы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 И, У, А после шипящих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4A6F1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Выделять корень слова, ставить ударение, подбирать однокоренные слова, пользоваться орфографическим словарём, развивать навык работы с гласными </w:t>
            </w:r>
            <w:r w:rsidRPr="00E338B4">
              <w:rPr>
                <w:b/>
                <w:i/>
                <w:sz w:val="16"/>
                <w:szCs w:val="16"/>
              </w:rPr>
              <w:t xml:space="preserve">и, у, а </w:t>
            </w:r>
            <w:r w:rsidRPr="00E338B4">
              <w:rPr>
                <w:sz w:val="16"/>
                <w:szCs w:val="16"/>
              </w:rPr>
              <w:t xml:space="preserve">после шипящих 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принимать и сохранять учебную задачу,  соответствующую этапу</w:t>
            </w:r>
          </w:p>
          <w:p w:rsidR="003D3DA8" w:rsidRPr="00E338B4" w:rsidRDefault="003D3DA8" w:rsidP="003B255F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обучения, </w:t>
            </w:r>
            <w:r w:rsidRPr="00E338B4">
              <w:rPr>
                <w:iCs/>
                <w:sz w:val="16"/>
                <w:szCs w:val="16"/>
              </w:rPr>
              <w:t>адекватно воспринимать оценки учителя, товарищей.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iCs/>
                <w:sz w:val="16"/>
                <w:szCs w:val="16"/>
              </w:rPr>
              <w:t>владеть основами смыслового чтения текста, подводить языковой факт под понятия разного уровня обобщения.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задавать вопросы, адекватно использовать средства устного общения для решения коммуникативных задач</w:t>
            </w:r>
            <w:r w:rsidRPr="00E338B4">
              <w:rPr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  <w:lang w:eastAsia="ar-SA"/>
              </w:rPr>
              <w:t>Проявление активности во взаимодействии</w:t>
            </w:r>
            <w:r w:rsidRPr="00E338B4">
              <w:rPr>
                <w:rFonts w:eastAsia="NewtonCSanPin-Regular"/>
                <w:sz w:val="16"/>
                <w:szCs w:val="16"/>
              </w:rPr>
              <w:t xml:space="preserve"> для решения коммуникативных и познавательных задач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Выполнение упражнений на повторение и закрепление материала, словарная работа, творческая работа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творческую работу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 w:rsidRPr="003D3DA8">
              <w:rPr>
                <w:rFonts w:ascii="Times New Roman" w:hAnsi="Times New Roman"/>
                <w:iCs/>
                <w:sz w:val="16"/>
                <w:szCs w:val="16"/>
              </w:rPr>
              <w:t>Индивидуальн</w:t>
            </w:r>
            <w:r w:rsidR="000A4174">
              <w:rPr>
                <w:rFonts w:ascii="Times New Roman" w:hAnsi="Times New Roman"/>
                <w:iCs/>
                <w:sz w:val="16"/>
                <w:szCs w:val="16"/>
              </w:rPr>
              <w:t>ое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11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Разделительные Ъ и Ь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при письме данное орфографическое правило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принимать и сохранять учебную задачу,  соответствующую этапу</w:t>
            </w:r>
          </w:p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iCs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обучения, </w:t>
            </w:r>
            <w:r w:rsidRPr="00E338B4">
              <w:rPr>
                <w:iCs/>
                <w:sz w:val="16"/>
                <w:szCs w:val="16"/>
              </w:rPr>
              <w:t>адекватно воспринимать оценки учителя, товарищей.</w:t>
            </w:r>
            <w:r>
              <w:rPr>
                <w:iCs/>
                <w:sz w:val="16"/>
                <w:szCs w:val="16"/>
              </w:rPr>
              <w:t xml:space="preserve">  </w:t>
            </w:r>
            <w:r w:rsidRPr="00E338B4">
              <w:rPr>
                <w:bCs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iCs/>
                <w:sz w:val="16"/>
                <w:szCs w:val="16"/>
              </w:rPr>
              <w:t>владеть основами смыслового чтения текста,</w:t>
            </w:r>
          </w:p>
          <w:p w:rsidR="003D3DA8" w:rsidRPr="00E338B4" w:rsidRDefault="003D3DA8" w:rsidP="003B255F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подводить языковой факт под понятия разного уровня обобщения.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 xml:space="preserve">задавать вопросы, адекватно использовать средства устного общения для решения </w:t>
            </w:r>
            <w:r>
              <w:rPr>
                <w:iCs/>
                <w:sz w:val="16"/>
                <w:szCs w:val="16"/>
              </w:rPr>
              <w:t>з</w:t>
            </w:r>
            <w:r w:rsidRPr="00E338B4">
              <w:rPr>
                <w:iCs/>
                <w:sz w:val="16"/>
                <w:szCs w:val="16"/>
              </w:rPr>
              <w:t>адач</w:t>
            </w:r>
            <w:r w:rsidRPr="00E338B4">
              <w:rPr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  <w:lang w:eastAsia="ar-SA"/>
              </w:rPr>
              <w:t>Проявление активности во взаимодействии</w:t>
            </w:r>
            <w:r w:rsidRPr="00E338B4">
              <w:rPr>
                <w:rFonts w:eastAsia="NewtonCSanPin-Regular"/>
                <w:sz w:val="16"/>
                <w:szCs w:val="16"/>
              </w:rPr>
              <w:t xml:space="preserve"> для решения коммуникативных и познавательных задач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учебнику, словарная работа, выполнение тренировочных упражнений, творческая работа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 Сигнальные карточки.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3D3DA8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познавательной деятельности.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12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Раздельное написание предлогов с другими словами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при письме данное орфографическое правило.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принимать и сохранять учебную задачу,  соответствующую этапу</w:t>
            </w:r>
          </w:p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iCs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обучения, </w:t>
            </w:r>
            <w:r w:rsidRPr="00E338B4">
              <w:rPr>
                <w:iCs/>
                <w:sz w:val="16"/>
                <w:szCs w:val="16"/>
              </w:rPr>
              <w:t>адекватно воспринимать оценки учителя, товарищей.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iCs/>
                <w:sz w:val="16"/>
                <w:szCs w:val="16"/>
              </w:rPr>
              <w:t>владеть основами смыслового чтения текста,</w:t>
            </w:r>
          </w:p>
          <w:p w:rsidR="003D3DA8" w:rsidRPr="00E338B4" w:rsidRDefault="003D3DA8" w:rsidP="00FF4397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подводить языковой факт под понятия разного уровня обобщения.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задавать вопросы, адекватно использовать средства устного общения для решения коммуникативных задач</w:t>
            </w:r>
            <w:r w:rsidRPr="00E338B4">
              <w:rPr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  <w:lang w:eastAsia="ar-SA"/>
              </w:rPr>
              <w:t>Проявление активности во взаимодействии</w:t>
            </w:r>
            <w:r w:rsidRPr="00E338B4">
              <w:rPr>
                <w:rFonts w:eastAsia="NewtonCSanPin-Regular"/>
                <w:sz w:val="16"/>
                <w:szCs w:val="16"/>
              </w:rPr>
              <w:t xml:space="preserve"> для решения коммуникативных и познавательных задач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 по теме урока, составление рассказа по рисунку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 Рисунки.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работу на уроке, за рассказ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 w:rsidR="000A4174">
              <w:rPr>
                <w:rFonts w:ascii="Times New Roman" w:hAnsi="Times New Roman"/>
                <w:iCs/>
                <w:sz w:val="16"/>
                <w:szCs w:val="16"/>
              </w:rPr>
              <w:t>Индивидуальное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>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13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Закрепление изученного материала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Осознавать причины появления ошибки и определять способы действий, помогающих предотвратить её в последующих письменных работах.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pStyle w:val="aa"/>
              <w:widowControl w:val="0"/>
              <w:numPr>
                <w:ilvl w:val="0"/>
                <w:numId w:val="48"/>
              </w:numPr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осуществлять поиск необходимой информации</w:t>
            </w:r>
          </w:p>
          <w:p w:rsidR="003D3DA8" w:rsidRPr="00E338B4" w:rsidRDefault="003D3DA8" w:rsidP="00FF4397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оценивать правильность выполнения действий и вносить необходимые коррективы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и уважать разные мнения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15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У</w:t>
            </w:r>
            <w:r w:rsidRPr="00E338B4">
              <w:rPr>
                <w:sz w:val="16"/>
                <w:szCs w:val="16"/>
              </w:rPr>
              <w:t>пражнени</w:t>
            </w:r>
            <w:r>
              <w:rPr>
                <w:sz w:val="16"/>
                <w:szCs w:val="16"/>
              </w:rPr>
              <w:t xml:space="preserve">я </w:t>
            </w:r>
            <w:r w:rsidRPr="00E338B4">
              <w:rPr>
                <w:sz w:val="16"/>
                <w:szCs w:val="16"/>
              </w:rPr>
              <w:t xml:space="preserve"> на закрепление материала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заданий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 w:rsidR="000A4174">
              <w:rPr>
                <w:rFonts w:ascii="Times New Roman" w:hAnsi="Times New Roman"/>
                <w:iCs/>
                <w:sz w:val="16"/>
                <w:szCs w:val="16"/>
              </w:rPr>
              <w:t xml:space="preserve">Индивидуальное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выполнение заданий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14</w:t>
            </w:r>
          </w:p>
        </w:tc>
        <w:tc>
          <w:tcPr>
            <w:tcW w:w="1450" w:type="dxa"/>
            <w:shd w:val="clear" w:color="auto" w:fill="auto"/>
          </w:tcPr>
          <w:p w:rsidR="003D3DA8" w:rsidRDefault="003D3DA8" w:rsidP="001555D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</w:t>
            </w:r>
            <w:r>
              <w:rPr>
                <w:sz w:val="16"/>
                <w:szCs w:val="16"/>
              </w:rPr>
              <w:t xml:space="preserve">ая работа № 1 (диктант) </w:t>
            </w:r>
          </w:p>
          <w:p w:rsidR="003D3DA8" w:rsidRPr="00E338B4" w:rsidRDefault="003D3DA8" w:rsidP="001555D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 xml:space="preserve"> по теме «Повторение изученного в начале года»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Правильно оформлять бланк с тестом, включающий изученные </w:t>
            </w:r>
            <w:r w:rsidRPr="00E338B4">
              <w:rPr>
                <w:sz w:val="16"/>
                <w:szCs w:val="16"/>
              </w:rPr>
              <w:lastRenderedPageBreak/>
              <w:t>орфограммы и пунктограммы.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3B255F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lastRenderedPageBreak/>
              <w:t>Регулятивные: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</w:t>
            </w:r>
            <w:r w:rsidRPr="00E338B4">
              <w:rPr>
                <w:sz w:val="16"/>
                <w:szCs w:val="16"/>
              </w:rPr>
              <w:lastRenderedPageBreak/>
              <w:t xml:space="preserve">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Способность к саморазвитию, мотивация к </w:t>
            </w:r>
            <w:r w:rsidRPr="00E338B4">
              <w:rPr>
                <w:sz w:val="16"/>
                <w:szCs w:val="16"/>
              </w:rPr>
              <w:lastRenderedPageBreak/>
              <w:t>познанию, учёбе.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Бланк с тестом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1555D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контрольный </w:t>
            </w:r>
            <w:r>
              <w:rPr>
                <w:sz w:val="16"/>
                <w:szCs w:val="16"/>
              </w:rPr>
              <w:t>диктант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3041E8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15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1555D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Анализ контрольной работы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1555D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1555DC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Осознавать причины появления ошибки и определять способы действий, помогающих предотвратить её в последующих письменных работах.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1555DC">
            <w:pPr>
              <w:pStyle w:val="aa"/>
              <w:widowControl w:val="0"/>
              <w:numPr>
                <w:ilvl w:val="0"/>
                <w:numId w:val="48"/>
              </w:numPr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осуществлять поиск необходимой информации</w:t>
            </w:r>
          </w:p>
          <w:p w:rsidR="003D3DA8" w:rsidRPr="00E338B4" w:rsidRDefault="003D3DA8" w:rsidP="00FF4397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оценивать правильность выполнения действий и вносить необходимые коррективы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и уважать разные мнения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1555DC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1555D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Анализ ошибок, допущенных в диктанте, выполнение упражнений на закрепление материала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1555DC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1555D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заданий</w:t>
            </w:r>
          </w:p>
        </w:tc>
        <w:tc>
          <w:tcPr>
            <w:tcW w:w="1276" w:type="dxa"/>
            <w:shd w:val="clear" w:color="auto" w:fill="auto"/>
          </w:tcPr>
          <w:p w:rsidR="003D3DA8" w:rsidRDefault="003D3DA8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 Р. </w:t>
            </w:r>
            <w:r w:rsidRPr="00E338B4">
              <w:rPr>
                <w:sz w:val="16"/>
                <w:szCs w:val="16"/>
              </w:rPr>
              <w:t>Что мы знаем о тексте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4A6F1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Знать определение теста, составлять текст. Анализировать и характеризовать текст с точки зрения един</w:t>
            </w:r>
            <w:r>
              <w:rPr>
                <w:sz w:val="16"/>
                <w:szCs w:val="16"/>
              </w:rPr>
              <w:t>ства темы, смысловой цельности,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3041E8">
            <w:pPr>
              <w:rPr>
                <w:iCs/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Регулятивные:</w:t>
            </w:r>
            <w:r w:rsidRPr="00E338B4">
              <w:rPr>
                <w:iCs/>
                <w:sz w:val="16"/>
                <w:szCs w:val="16"/>
              </w:rPr>
              <w:t xml:space="preserve"> оценивать результаты выполненного задания по учебнику</w:t>
            </w:r>
          </w:p>
          <w:p w:rsidR="003D3DA8" w:rsidRPr="00E338B4" w:rsidRDefault="003D3DA8" w:rsidP="003041E8">
            <w:pPr>
              <w:rPr>
                <w:iCs/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Познавательные:</w:t>
            </w:r>
            <w:r w:rsidRPr="00E338B4">
              <w:rPr>
                <w:iCs/>
                <w:sz w:val="16"/>
                <w:szCs w:val="16"/>
              </w:rPr>
              <w:t xml:space="preserve"> работать со словарями, находить в них нужную информацию о слове.</w:t>
            </w:r>
          </w:p>
          <w:p w:rsidR="003D3DA8" w:rsidRPr="00E338B4" w:rsidRDefault="003D3DA8" w:rsidP="003041E8">
            <w:pPr>
              <w:rPr>
                <w:iCs/>
                <w:sz w:val="16"/>
                <w:szCs w:val="16"/>
                <w:u w:val="single"/>
              </w:rPr>
            </w:pPr>
            <w:r w:rsidRPr="00E338B4">
              <w:rPr>
                <w:i/>
                <w:iCs/>
                <w:sz w:val="16"/>
                <w:szCs w:val="16"/>
              </w:rPr>
              <w:t>Коммуникативные:</w:t>
            </w:r>
            <w:r w:rsidRPr="00E338B4"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4A6F1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Проявлять </w:t>
            </w:r>
            <w:r w:rsidRPr="00E338B4">
              <w:rPr>
                <w:iCs/>
                <w:sz w:val="16"/>
                <w:szCs w:val="16"/>
              </w:rPr>
              <w:t>чувство личной ответственности за своё поведение на основе содержания текстов учебника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учебнику, работа с текстами, написание изложения от 3-го лица  по данному плану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Создавать тексты с использованием средств ИКТ: редактировать, оформлять и сохранять их.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изложение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0A4174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="003D3DA8"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Части речи. 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Распознавать части речи, различать самостоятельные и служебные части речи. Приводить соответствующие примеры.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iCs/>
                <w:sz w:val="16"/>
                <w:szCs w:val="16"/>
              </w:rPr>
              <w:t>проявлять познавательную инициативу в учебном сотрудничестве</w:t>
            </w:r>
            <w:r w:rsidRPr="00E338B4">
              <w:rPr>
                <w:i/>
                <w:iCs/>
                <w:sz w:val="16"/>
                <w:szCs w:val="16"/>
              </w:rPr>
              <w:t>.</w:t>
            </w:r>
          </w:p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самостоятельно учитывать выделенные учителем ориентиры действия в новом учебном материале.</w:t>
            </w:r>
          </w:p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понимать относительность мнений и подходов к решению проблемы.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вести диалог на основе равноправных отношений и взаимного уважения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тренировочных упражнений, работа по иллюстрациям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Оценки за ответы на уроке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Глагол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Распознавать инфинитив и личные формы глагола. Приводить соответствующие примеры.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iCs/>
                <w:sz w:val="16"/>
                <w:szCs w:val="16"/>
              </w:rPr>
              <w:t>проявлять познавательную инициативу в учебном сотрудничестве</w:t>
            </w:r>
            <w:r w:rsidRPr="00E338B4">
              <w:rPr>
                <w:i/>
                <w:iCs/>
                <w:sz w:val="16"/>
                <w:szCs w:val="16"/>
              </w:rPr>
              <w:t>.</w:t>
            </w:r>
          </w:p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самостоятельно учитывать выделенные учителем ориентиры действия в новом учебном материале.</w:t>
            </w:r>
          </w:p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понимать относительность мнений и подходов к решению проблемы.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вести диалог на основе равноправных отношений и взаимного уважения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FF439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просмотр презентации по теме урока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 по теме урока.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Оценки за ответы на уроке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0A4174" w:rsidP="003D3DA8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="003D3DA8"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19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-Тся и -ться в глаголах. 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Распознавать инфинитив и личные формы глагола. Приводить соответствующие примеры.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iCs/>
                <w:sz w:val="16"/>
                <w:szCs w:val="16"/>
              </w:rPr>
              <w:t>проявлять познавательную инициативу в учебном сотрудничестве</w:t>
            </w:r>
            <w:r w:rsidRPr="00E338B4">
              <w:rPr>
                <w:i/>
                <w:iCs/>
                <w:sz w:val="16"/>
                <w:szCs w:val="16"/>
              </w:rPr>
              <w:t>.</w:t>
            </w:r>
          </w:p>
          <w:p w:rsidR="003D3DA8" w:rsidRDefault="003D3DA8" w:rsidP="004A6F1A">
            <w:pPr>
              <w:autoSpaceDE w:val="0"/>
              <w:autoSpaceDN w:val="0"/>
              <w:adjustRightInd w:val="0"/>
              <w:rPr>
                <w:iCs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самостоятельно учитывать выделенные учителем ориентиры действия в новом учебном материале.</w:t>
            </w:r>
            <w:r>
              <w:rPr>
                <w:iCs/>
                <w:sz w:val="16"/>
                <w:szCs w:val="16"/>
              </w:rPr>
              <w:t xml:space="preserve">  К</w:t>
            </w:r>
            <w:r w:rsidRPr="00E338B4">
              <w:rPr>
                <w:i/>
                <w:sz w:val="16"/>
                <w:szCs w:val="16"/>
              </w:rPr>
              <w:t xml:space="preserve">оммуникативные: </w:t>
            </w:r>
            <w:r w:rsidRPr="00E338B4">
              <w:rPr>
                <w:iCs/>
                <w:sz w:val="16"/>
                <w:szCs w:val="16"/>
              </w:rPr>
              <w:t>понимать относительность мнений и подходов к решению проблемы.</w:t>
            </w:r>
          </w:p>
          <w:p w:rsidR="000A4174" w:rsidRPr="00E338B4" w:rsidRDefault="000A4174" w:rsidP="004A6F1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вести диалог на основе равноправных отношений и взаимного уважения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тренировочных упражнений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Оценки за ответы на уроке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3D3DA8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450" w:type="dxa"/>
            <w:shd w:val="clear" w:color="auto" w:fill="auto"/>
          </w:tcPr>
          <w:p w:rsidR="003D3DA8" w:rsidRDefault="003D3DA8" w:rsidP="003B25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 xml:space="preserve">Изложение по </w:t>
            </w:r>
            <w:r>
              <w:rPr>
                <w:sz w:val="16"/>
                <w:szCs w:val="16"/>
              </w:rPr>
              <w:t xml:space="preserve">тексту </w:t>
            </w:r>
          </w:p>
          <w:p w:rsidR="003D3DA8" w:rsidRPr="00E338B4" w:rsidRDefault="003D3DA8" w:rsidP="003B255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Г. Скребицкого «Хитрый заяц»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 по развитию речи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Составлять связный монологический пересказ текста, составлять тематическую цепочку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3D3DA8" w:rsidRPr="00E338B4" w:rsidRDefault="003D3DA8" w:rsidP="004A6F1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умение осознанно строить речевое высказывание в устной и письменной форме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инициативное сотрудничество в поиске и сборе.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Появление желания умело пользоваться языком, зарождение сознательного отношения к своей речи.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над изложением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Текст изложения.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изложение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0A4174">
            <w:pPr>
              <w:rPr>
                <w:sz w:val="16"/>
                <w:szCs w:val="16"/>
              </w:rPr>
            </w:pP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Индивидуальн</w:t>
            </w:r>
            <w:r w:rsidR="000A4174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21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Личные </w:t>
            </w:r>
            <w:r w:rsidRPr="00E338B4">
              <w:rPr>
                <w:sz w:val="16"/>
                <w:szCs w:val="16"/>
              </w:rPr>
              <w:lastRenderedPageBreak/>
              <w:t xml:space="preserve">окончания глаголов. 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Урок </w:t>
            </w:r>
            <w:r w:rsidRPr="00E338B4">
              <w:rPr>
                <w:sz w:val="16"/>
                <w:szCs w:val="16"/>
              </w:rPr>
              <w:lastRenderedPageBreak/>
              <w:t>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Применять при письме </w:t>
            </w:r>
            <w:r w:rsidRPr="00E338B4">
              <w:rPr>
                <w:sz w:val="16"/>
                <w:szCs w:val="16"/>
              </w:rPr>
              <w:lastRenderedPageBreak/>
              <w:t>данное орфографическое правило.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lastRenderedPageBreak/>
              <w:t xml:space="preserve">Регулятивные: </w:t>
            </w:r>
            <w:r w:rsidRPr="00E338B4">
              <w:rPr>
                <w:sz w:val="16"/>
                <w:szCs w:val="16"/>
              </w:rPr>
              <w:t xml:space="preserve">выделять учебную задачу на </w:t>
            </w:r>
            <w:r w:rsidRPr="00E338B4">
              <w:rPr>
                <w:sz w:val="16"/>
                <w:szCs w:val="16"/>
              </w:rPr>
              <w:lastRenderedPageBreak/>
              <w:t>основе соотнесения известного, освоенного и неизвестного.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определять последовательность действий для решения предметной задачи,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осуществлять простейшее планирование своей работы.</w:t>
            </w:r>
          </w:p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учитывать разные мнения и стремиться к координации различных позиций в сотрудничестве.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Способность к </w:t>
            </w:r>
            <w:r w:rsidRPr="00E338B4">
              <w:rPr>
                <w:sz w:val="16"/>
                <w:szCs w:val="16"/>
              </w:rPr>
              <w:lastRenderedPageBreak/>
              <w:t>саморазвитию, мотивация к познанию, учёбе.</w:t>
            </w:r>
          </w:p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Работа по таблице, </w:t>
            </w:r>
            <w:r w:rsidRPr="00E338B4">
              <w:rPr>
                <w:sz w:val="16"/>
                <w:szCs w:val="16"/>
              </w:rPr>
              <w:lastRenderedPageBreak/>
              <w:t>выполнение упражнений по теме урока, работа по перфокартам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Таблица по теме </w:t>
            </w:r>
            <w:r w:rsidRPr="00E338B4">
              <w:rPr>
                <w:sz w:val="16"/>
                <w:szCs w:val="16"/>
              </w:rPr>
              <w:lastRenderedPageBreak/>
              <w:t>урока. Перфокарты.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Оценка за </w:t>
            </w:r>
            <w:r w:rsidRPr="00E338B4">
              <w:rPr>
                <w:sz w:val="16"/>
                <w:szCs w:val="16"/>
              </w:rPr>
              <w:lastRenderedPageBreak/>
              <w:t>ответы на уроке, за выполнение работы на перфокартах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3D3DA8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lastRenderedPageBreak/>
              <w:t xml:space="preserve">Коррекция </w:t>
            </w:r>
            <w:r w:rsidRPr="003D3DA8">
              <w:rPr>
                <w:sz w:val="16"/>
                <w:szCs w:val="16"/>
              </w:rPr>
              <w:lastRenderedPageBreak/>
              <w:t>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22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Не с глаголами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при письме данное орфографическое правило.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1555DC">
            <w:pPr>
              <w:autoSpaceDE w:val="0"/>
              <w:snapToGrid w:val="0"/>
              <w:rPr>
                <w:b/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выделять учебную задачу на основе соотнесения известного, освоенного и неизвестного.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определять последовательность действий для решения предметной задачи,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осуществлять простейшее планирование своей работы.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учитывать разные мнения и стремиться к координации различных позиций в сотрудничестве.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таблице, выполнение упражнений по теме урока, работа по перфокартам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 Перфокарты.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работы на перфокартах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0A4174" w:rsidP="000A4174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>Индивидуальное в</w:t>
            </w:r>
            <w:r w:rsidR="003D3DA8"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  </w:t>
            </w:r>
            <w:r w:rsidRPr="00E338B4">
              <w:rPr>
                <w:sz w:val="16"/>
                <w:szCs w:val="16"/>
              </w:rPr>
              <w:t>Тема текста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Изучение нового материала 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Выражать собственное мнение, аргументировать его с учётом ситуации общения.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FF439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осуществлять анализ объектов с выделением существенных и несущественных признаков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строить монологическое высказывание, владеть диалогической формой речи.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анализ текстов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Оценки за ответы на уроке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3D3DA8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Имя существительное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Определять грамматические признаки имён существительных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FF4397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Регулятивные</w:t>
            </w:r>
            <w:r w:rsidRPr="00E338B4">
              <w:rPr>
                <w:iCs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выделять учебную задачу на основе соотнесения известного, освоенного и неизвестного, сопоставлять свою оценку с оценкой другого человека.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>Познавательные</w:t>
            </w:r>
            <w:r w:rsidRPr="00E338B4">
              <w:rPr>
                <w:iCs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самостоятельно формулировать предположение о том, как искать недостающий способ действия; уметь выделять из представленной информации ту, которая необходима для решения поставленной задачи.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>Коммуникативные</w:t>
            </w:r>
            <w:r w:rsidRPr="00E338B4">
              <w:rPr>
                <w:iCs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строить монологические высказывания, участвовать в учебном диалоге,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аргументировать свою точку зрения.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Повторение материала, изученного в начальных классах по теме «Имя существительное», выполнение упражнений на закрепление материала, 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 Перфокарты.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0A4174">
            <w:pPr>
              <w:rPr>
                <w:sz w:val="16"/>
                <w:szCs w:val="16"/>
              </w:rPr>
            </w:pP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Индивидуальн</w:t>
            </w:r>
            <w:r w:rsidR="000A4174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Имя прилагательное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Опознавать прилагательные в речи, выполнять частичный морфологический разбор прилагательных, употреблять их в речи.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поиск и выделение необходимой информации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поиск и оценка  альтернативных способов разрешения конфликта, принятие решения и его реализация.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самооценке на основе критериев успешной учебной деятельности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Повторение материала, изученного в начальных классах по теме «Имя прилагательное», выполн</w:t>
            </w:r>
            <w:r>
              <w:rPr>
                <w:sz w:val="16"/>
                <w:szCs w:val="16"/>
              </w:rPr>
              <w:t>ение упражнений на закрепление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 Рисунки.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уроках,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3D3DA8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Местоимение 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</w:t>
            </w:r>
            <w:r w:rsidRPr="00E338B4">
              <w:rPr>
                <w:sz w:val="16"/>
                <w:szCs w:val="16"/>
              </w:rPr>
              <w:lastRenderedPageBreak/>
              <w:t>твования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Анализировать языковой материал по изучаемой </w:t>
            </w:r>
            <w:r w:rsidRPr="00E338B4">
              <w:rPr>
                <w:sz w:val="16"/>
                <w:szCs w:val="16"/>
              </w:rPr>
              <w:lastRenderedPageBreak/>
              <w:t>теме, сопоставлять его по заданным признакам, обобщать наблюдения и делать выводы.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Определять грамматические признаки </w:t>
            </w:r>
            <w:r w:rsidRPr="00E338B4">
              <w:rPr>
                <w:sz w:val="16"/>
                <w:szCs w:val="16"/>
                <w:lang w:val="en-US"/>
              </w:rPr>
              <w:t>местоимений.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>Регулятивные:</w:t>
            </w:r>
            <w:r w:rsidRPr="00E338B4">
              <w:rPr>
                <w:sz w:val="16"/>
                <w:szCs w:val="16"/>
              </w:rPr>
              <w:t xml:space="preserve">  составление плана и последовательности действий</w:t>
            </w:r>
          </w:p>
          <w:p w:rsidR="003D3DA8" w:rsidRPr="00E338B4" w:rsidRDefault="003D3DA8" w:rsidP="004A6F1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 xml:space="preserve">Познавательные: </w:t>
            </w:r>
            <w:r w:rsidRPr="00E338B4">
              <w:rPr>
                <w:sz w:val="16"/>
                <w:szCs w:val="16"/>
              </w:rPr>
              <w:t>умение структурировать знания</w:t>
            </w:r>
            <w:r>
              <w:rPr>
                <w:sz w:val="16"/>
                <w:szCs w:val="16"/>
              </w:rPr>
              <w:t xml:space="preserve">ю.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умение с полнотой и ясностью выражать свои мысли в соответствии с грамматическими и синтаксическими нормами языка.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Положительная мотивация учебной </w:t>
            </w:r>
            <w:r w:rsidRPr="00E338B4">
              <w:rPr>
                <w:sz w:val="16"/>
                <w:szCs w:val="16"/>
              </w:rPr>
              <w:lastRenderedPageBreak/>
              <w:t>деятельности.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Работа по материалу </w:t>
            </w:r>
            <w:r w:rsidRPr="00E338B4">
              <w:rPr>
                <w:sz w:val="16"/>
                <w:szCs w:val="16"/>
              </w:rPr>
              <w:lastRenderedPageBreak/>
              <w:t xml:space="preserve">учебника, выполнение упражнений, творческая работа 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Таблица по теме урока. 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ответы на </w:t>
            </w:r>
            <w:r w:rsidRPr="00E338B4">
              <w:rPr>
                <w:sz w:val="16"/>
                <w:szCs w:val="16"/>
              </w:rPr>
              <w:lastRenderedPageBreak/>
              <w:t>уроке, за выполнение творческой работы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0A4174">
            <w:pPr>
              <w:rPr>
                <w:sz w:val="16"/>
                <w:szCs w:val="16"/>
              </w:rPr>
            </w:pP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lastRenderedPageBreak/>
              <w:t>Индивидуальн</w:t>
            </w:r>
            <w:r w:rsidR="000A4174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выполнение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lastRenderedPageBreak/>
              <w:t>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27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52E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Основная мысль текста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Изучение нового материала 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Наблюдать за употреблением местоимений  в художественном тексте. </w:t>
            </w:r>
          </w:p>
          <w:p w:rsidR="003D3DA8" w:rsidRPr="00E338B4" w:rsidRDefault="003D3DA8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Выражать собственное мнение, аргументировать его с учётом ситуации общения.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FF439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осуществлять анализ объектов с выделением существенных и несущественных признаков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строить монологическое высказывание, владеть диалогической формой речи.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анализ текстов, написание сочинения-миниатюры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Выборочная проверка сочинений</w:t>
            </w:r>
          </w:p>
        </w:tc>
        <w:tc>
          <w:tcPr>
            <w:tcW w:w="1276" w:type="dxa"/>
            <w:shd w:val="clear" w:color="auto" w:fill="auto"/>
          </w:tcPr>
          <w:p w:rsidR="003D3DA8" w:rsidRPr="003D3DA8" w:rsidRDefault="003D3DA8" w:rsidP="003D3DA8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28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1555DC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</w:t>
            </w:r>
            <w:r w:rsidRPr="00E338B4">
              <w:rPr>
                <w:sz w:val="16"/>
                <w:szCs w:val="16"/>
              </w:rPr>
              <w:t>очинени</w:t>
            </w:r>
            <w:r>
              <w:rPr>
                <w:sz w:val="16"/>
                <w:szCs w:val="16"/>
              </w:rPr>
              <w:t>е</w:t>
            </w:r>
            <w:r w:rsidRPr="00E338B4">
              <w:rPr>
                <w:sz w:val="16"/>
                <w:szCs w:val="16"/>
              </w:rPr>
              <w:t xml:space="preserve"> </w:t>
            </w:r>
          </w:p>
          <w:p w:rsidR="003D3DA8" w:rsidRPr="00E338B4" w:rsidRDefault="003D3DA8" w:rsidP="001555D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по картине </w:t>
            </w:r>
          </w:p>
          <w:p w:rsidR="003D3DA8" w:rsidRPr="00E338B4" w:rsidRDefault="003D3DA8" w:rsidP="001555D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А.А. Пла</w:t>
            </w:r>
            <w:r w:rsidRPr="00E338B4">
              <w:rPr>
                <w:sz w:val="16"/>
                <w:szCs w:val="16"/>
              </w:rPr>
              <w:softHyphen/>
              <w:t>стова «Летом»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1555D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 по развитию речи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1555DC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Строить рассказ в соответствии с требования повествования, знать особенности композиции повествования, составлять устное сочинение по картине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1555DC">
            <w:pPr>
              <w:autoSpaceDE w:val="0"/>
              <w:snapToGrid w:val="0"/>
              <w:rPr>
                <w:i/>
                <w:iCs/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выполнять учебные действия в громкоречевой и умственной форме.</w:t>
            </w:r>
          </w:p>
          <w:p w:rsidR="003D3DA8" w:rsidRPr="00E338B4" w:rsidRDefault="003D3DA8" w:rsidP="002D7FA6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осуществлять синтез как составление целого из частей (составление текстов).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>Коммуникативные</w:t>
            </w:r>
            <w:r w:rsidRPr="00E338B4">
              <w:rPr>
                <w:sz w:val="16"/>
                <w:szCs w:val="16"/>
              </w:rPr>
              <w:t>: формулировать собственное мнение и позицию.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1555DC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и определять интерес к созданию собственных текстов, к письменной форме общения.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1555D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картине (вопросы упр.109), словесное рисование, составление рабочего материала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1555DC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Репродукция картины</w:t>
            </w:r>
          </w:p>
          <w:p w:rsidR="003D3DA8" w:rsidRPr="00E338B4" w:rsidRDefault="003D3DA8" w:rsidP="001555DC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А.А. Пластова «Летом».</w:t>
            </w:r>
          </w:p>
          <w:p w:rsidR="003D3DA8" w:rsidRPr="00E338B4" w:rsidRDefault="003D3DA8" w:rsidP="001555DC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1555D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сочинение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0A4174" w:rsidP="001555DC">
            <w:pPr>
              <w:tabs>
                <w:tab w:val="left" w:pos="133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Самостоятельная работа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</w:t>
            </w:r>
          </w:p>
        </w:tc>
        <w:tc>
          <w:tcPr>
            <w:tcW w:w="1450" w:type="dxa"/>
            <w:shd w:val="clear" w:color="auto" w:fill="auto"/>
          </w:tcPr>
          <w:p w:rsidR="003D3DA8" w:rsidRDefault="003D3DA8" w:rsidP="003041E8">
            <w:pPr>
              <w:rPr>
                <w:sz w:val="16"/>
                <w:szCs w:val="16"/>
              </w:rPr>
            </w:pPr>
            <w:r w:rsidRPr="001555DC">
              <w:rPr>
                <w:sz w:val="16"/>
                <w:szCs w:val="16"/>
              </w:rPr>
              <w:t>Контрольная работа № 2 (входной контроль)</w:t>
            </w:r>
          </w:p>
          <w:p w:rsidR="003D3DA8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по теме «Морфология»</w:t>
            </w:r>
          </w:p>
          <w:p w:rsidR="003D3DA8" w:rsidRPr="001555DC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Грамотно и каллиграфически правильно писать под диктовку текст, включающий изученные орфограммы и пунктограммы.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2D7FA6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Текст диктанта.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60722F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диктант 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3D3DA8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  <w:r w:rsidRPr="003D3DA8">
              <w:rPr>
                <w:sz w:val="16"/>
                <w:szCs w:val="16"/>
              </w:rPr>
              <w:t>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Синтаксис и пунктуация</w:t>
            </w:r>
          </w:p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Овладевать основными понятиями синтаксиса. 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2D7FA6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е: </w:t>
            </w:r>
            <w:r w:rsidRPr="00E338B4">
              <w:rPr>
                <w:sz w:val="16"/>
                <w:szCs w:val="16"/>
              </w:rPr>
              <w:t>создавать ал</w:t>
            </w:r>
            <w:r w:rsidRPr="00E338B4">
              <w:rPr>
                <w:sz w:val="16"/>
                <w:szCs w:val="16"/>
              </w:rPr>
              <w:softHyphen/>
              <w:t>горитмы деятельности при решении проблем различного характера.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понимать заданный вопрос, в соответствии с ним строить устный ответ.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договариваться, приходить к общему решению.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Появление желания умело пользоваться языком, зарождение сознательного отношения к своей речи.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C5040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Знакомство с новыми понятиями, выполнение упражнений, составление предложений 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Владеть компьютерным письмом.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3D3DA8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31</w:t>
            </w:r>
          </w:p>
          <w:p w:rsidR="003D3DA8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32</w:t>
            </w:r>
          </w:p>
          <w:p w:rsidR="003D3DA8" w:rsidRDefault="003D3DA8" w:rsidP="003041E8">
            <w:pPr>
              <w:rPr>
                <w:sz w:val="16"/>
                <w:szCs w:val="16"/>
              </w:rPr>
            </w:pP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Словосочетание 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Анализировать языковой материал, различать словосочетания и предложения, словосочетания и сочетания слов.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2D7FA6">
            <w:pPr>
              <w:pStyle w:val="a8"/>
              <w:spacing w:line="240" w:lineRule="auto"/>
              <w:jc w:val="left"/>
              <w:rPr>
                <w:i/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создавать ал</w:t>
            </w:r>
            <w:r w:rsidRPr="00E338B4">
              <w:rPr>
                <w:sz w:val="16"/>
                <w:szCs w:val="16"/>
              </w:rPr>
              <w:softHyphen/>
              <w:t>горитмы деятельности при решении проблем различного характера.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 xml:space="preserve">понимать заданный вопрос, в соответствии с ним строить устный ответ.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договариваться, приходить к общему решению.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Появление желания умело пользоваться языком, зарождение сознательного отношения к своей речи.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1441EB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Знакомство с новыми понятиями, определение главных слов в словосочетании, составление схем словосочетаний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3D3DA8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Разбор словосочетания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Совершенствование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Выделять словосочетание из состава предложения, устанавливать связи между </w:t>
            </w:r>
            <w:r w:rsidRPr="00E338B4">
              <w:rPr>
                <w:sz w:val="16"/>
                <w:szCs w:val="16"/>
              </w:rPr>
              <w:lastRenderedPageBreak/>
              <w:t>словами  в словосочетании, анализировать строение словосочетаний, делать синтаксический разбор словосочетаний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2D7FA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>Регулятивные:</w:t>
            </w:r>
            <w:r w:rsidRPr="00E338B4">
              <w:rPr>
                <w:sz w:val="16"/>
                <w:szCs w:val="16"/>
              </w:rPr>
              <w:t xml:space="preserve">  вносить необходимые коррективы в действие после его завершения на основе его оценки и учёта характера сделанных </w:t>
            </w:r>
            <w:r w:rsidRPr="00E338B4">
              <w:rPr>
                <w:sz w:val="16"/>
                <w:szCs w:val="16"/>
              </w:rPr>
              <w:lastRenderedPageBreak/>
              <w:t>ошибок, использовать предложения и оценки для создания нового, более совершенного результата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осуществлять анализ объектов с выделением существенных и несущественных признаков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строить монологическое высказывание, владеть диалогической формой речи.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Проявлять познавательный интерес к новым </w:t>
            </w:r>
            <w:r w:rsidRPr="00E338B4">
              <w:rPr>
                <w:sz w:val="16"/>
                <w:szCs w:val="16"/>
              </w:rPr>
              <w:lastRenderedPageBreak/>
              <w:t>знаниям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Работа по таблице, практическая работа, </w:t>
            </w:r>
            <w:r w:rsidRPr="00E338B4">
              <w:rPr>
                <w:sz w:val="16"/>
                <w:szCs w:val="16"/>
              </w:rPr>
              <w:lastRenderedPageBreak/>
              <w:t>проверочная работа, выполнение тестовых заданий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Схемы словосочетаний.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выполнение практической </w:t>
            </w:r>
            <w:r w:rsidRPr="00E338B4">
              <w:rPr>
                <w:sz w:val="16"/>
                <w:szCs w:val="16"/>
              </w:rPr>
              <w:lastRenderedPageBreak/>
              <w:t>работы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0A4174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lastRenderedPageBreak/>
              <w:t xml:space="preserve">Коррекция познавательной </w:t>
            </w:r>
            <w:r w:rsidRPr="003D3DA8">
              <w:rPr>
                <w:sz w:val="16"/>
                <w:szCs w:val="16"/>
              </w:rPr>
              <w:lastRenderedPageBreak/>
              <w:t>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34</w:t>
            </w:r>
          </w:p>
        </w:tc>
        <w:tc>
          <w:tcPr>
            <w:tcW w:w="1450" w:type="dxa"/>
            <w:shd w:val="clear" w:color="auto" w:fill="auto"/>
          </w:tcPr>
          <w:p w:rsidR="003D3DA8" w:rsidRPr="00C5040D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Практическая работа </w:t>
            </w:r>
            <w:r w:rsidRPr="00C5040D">
              <w:rPr>
                <w:sz w:val="16"/>
                <w:szCs w:val="16"/>
              </w:rPr>
              <w:t>по теме «Словосочетание</w:t>
            </w:r>
          </w:p>
        </w:tc>
        <w:tc>
          <w:tcPr>
            <w:tcW w:w="1006" w:type="dxa"/>
            <w:shd w:val="clear" w:color="auto" w:fill="auto"/>
          </w:tcPr>
          <w:p w:rsidR="003D3DA8" w:rsidRPr="00C5040D" w:rsidRDefault="003D3DA8" w:rsidP="003041E8">
            <w:pPr>
              <w:rPr>
                <w:sz w:val="16"/>
                <w:szCs w:val="16"/>
              </w:rPr>
            </w:pPr>
            <w:r w:rsidRPr="00C5040D">
              <w:rPr>
                <w:sz w:val="16"/>
                <w:szCs w:val="16"/>
              </w:rPr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Научиться воспроизводить приобретённые знания, навыки в конкретной деятельности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2D7FA6">
            <w:pPr>
              <w:pStyle w:val="a8"/>
              <w:spacing w:line="240" w:lineRule="auto"/>
              <w:jc w:val="left"/>
              <w:rPr>
                <w:b/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2D7FA6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Мотивация достижения и готовности к преодолению трудностей 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Выполнение контрольной работы 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Бланк с заданиями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контрольную работу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3D3DA8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Предложение 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FF439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Видеть признаки предложения, составлять предложения, правильно интонировать предложения, находить грамматическую основу предложения. 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адекватно воспринимать предложения и оценку учителей, товарищей</w:t>
            </w:r>
          </w:p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 xml:space="preserve">устанавливать причинно-следственные связи в изучаемом круге явлений 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таблице, по материалу учебника, выполнение тренировочных упражнений, тестовых заданий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Владеть компьютерным письмом.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0A4174" w:rsidP="00FF4397">
            <w:pPr>
              <w:tabs>
                <w:tab w:val="left" w:pos="1335"/>
              </w:tabs>
              <w:rPr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 xml:space="preserve">Индивидуальное </w:t>
            </w:r>
            <w:r w:rsidR="003D3DA8" w:rsidRPr="003D3DA8">
              <w:rPr>
                <w:sz w:val="16"/>
                <w:szCs w:val="16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36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Изложение </w:t>
            </w:r>
            <w:r>
              <w:rPr>
                <w:sz w:val="16"/>
                <w:szCs w:val="16"/>
              </w:rPr>
              <w:t xml:space="preserve"> по тексту В. Катаева «Старый пень»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речи.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Разбивать текст на части и озаглавливать каждую, составлять письменно выборочный пересказ текста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FF4397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выделять учебную задачу на основе соотнесения известного, освоенного и неизвестного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уметь с большей долей самостоятельности работать с моделями, соотносить результаты с реальностью в рамках изученного материала</w:t>
            </w:r>
          </w:p>
          <w:p w:rsidR="003D3DA8" w:rsidRPr="00E338B4" w:rsidRDefault="003D3DA8" w:rsidP="00E64270">
            <w:pPr>
              <w:autoSpaceDE w:val="0"/>
              <w:rPr>
                <w:rStyle w:val="afe"/>
                <w:b w:val="0"/>
                <w:bCs w:val="0"/>
                <w:i/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 полнотой и точностью выражать свои мысли в соответствии с поставленной задачей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и определять интерес к созданию собственных текстов, к письменной форме общения.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Определение  ведущего  типа  речи; составление плана текста; пересказ текста.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Текст изложения.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выборочное изложение.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 xml:space="preserve">Индивидуальное </w:t>
            </w:r>
            <w:r w:rsidR="003D3DA8" w:rsidRPr="003D3DA8">
              <w:rPr>
                <w:sz w:val="16"/>
                <w:szCs w:val="16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37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Виды предложений по цели высказывания.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Анализировать и характеризовать интонационные и смысловые особенности побудительных, вопросительных  предложений.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проявлять познавательную инициативу в учебном сотрудничестве.</w:t>
            </w:r>
          </w:p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самостоятельно учитывать выделенные учителем ориентиры действия в новом учебном материале.</w:t>
            </w:r>
          </w:p>
          <w:p w:rsidR="003D3DA8" w:rsidRDefault="003D3DA8" w:rsidP="008E1D3E">
            <w:pPr>
              <w:rPr>
                <w:iCs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понимать относительность мнений и подходов к решению проблемы</w:t>
            </w:r>
          </w:p>
          <w:p w:rsidR="003D3DA8" w:rsidRPr="00E338B4" w:rsidRDefault="003D3DA8" w:rsidP="008E1D3E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Формирование уважительного отношения к иному мнению.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таблице и материалу учебника, выполнение упражнений, составление предложений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C5040D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Пользоваться основными функциями стандартного текстового редактора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Default="000A4174">
            <w:r>
              <w:rPr>
                <w:iCs/>
                <w:sz w:val="16"/>
                <w:szCs w:val="16"/>
              </w:rPr>
              <w:t xml:space="preserve">Индивидуальное </w:t>
            </w:r>
            <w:r w:rsidR="003D3DA8" w:rsidRPr="00605CE4">
              <w:rPr>
                <w:sz w:val="16"/>
                <w:szCs w:val="16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38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Восклицательные предложения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Анализировать и характеризовать интонационные и смысловые особенности  восклицательных предложений.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iCs/>
                <w:sz w:val="16"/>
                <w:szCs w:val="16"/>
              </w:rPr>
              <w:t>проявлять познавательную инициативу в учебном сотрудничестве.</w:t>
            </w:r>
          </w:p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самостоятельно учитывать выделенные учителем ориентиры действия в новом учебном материале.</w:t>
            </w:r>
          </w:p>
          <w:p w:rsidR="003D3DA8" w:rsidRPr="00E338B4" w:rsidRDefault="003D3DA8" w:rsidP="008E1D3E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понимать относительность мнений и подходов к решению проблемы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Формирование уважительного отношения к иному мнению.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таблице и материалу учебника, выполнение упражнений, составление предложений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Default="003D3DA8" w:rsidP="003D3DA8">
            <w:r w:rsidRPr="00605CE4">
              <w:rPr>
                <w:sz w:val="16"/>
                <w:szCs w:val="16"/>
              </w:rPr>
              <w:t>Коррекция познавательной деятельности.</w:t>
            </w:r>
            <w:r w:rsidRPr="00605CE4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39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Члены предложения. Главные члены предложения. Подлежащее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iCs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 xml:space="preserve">Распознавать главные и второстепенные члены предложения. 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Выделять основы в предложениях.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Определять признаки, способы выражения подлежащего, его связь со сказуемым.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 xml:space="preserve">Регулятивные: </w:t>
            </w:r>
            <w:r w:rsidRPr="00E338B4">
              <w:rPr>
                <w:iCs/>
                <w:sz w:val="16"/>
                <w:szCs w:val="16"/>
              </w:rPr>
              <w:t>проявлять познавательную инициативу в учебном сотрудничестве.</w:t>
            </w:r>
            <w:r w:rsidRPr="00E338B4">
              <w:rPr>
                <w:sz w:val="16"/>
                <w:szCs w:val="16"/>
              </w:rPr>
              <w:t xml:space="preserve"> </w:t>
            </w:r>
          </w:p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строить рассуждения в форме связи простых суждений об объекте, его строении, свойствах и связях.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 xml:space="preserve">Коммуникативные: </w:t>
            </w:r>
            <w:r w:rsidRPr="00E338B4">
              <w:rPr>
                <w:sz w:val="16"/>
                <w:szCs w:val="16"/>
              </w:rPr>
              <w:t>строить понятные для партнёра высказывания, учитывающие, что партнёр знает и видит, а что нет.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Умение соотносить цели и результат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таблице и по материалу учебника, разбор предложений и словосочетаний, </w:t>
            </w:r>
            <w:r w:rsidRPr="00E338B4">
              <w:rPr>
                <w:sz w:val="16"/>
                <w:szCs w:val="16"/>
              </w:rPr>
              <w:lastRenderedPageBreak/>
              <w:t>выполнение упражнений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Default="003D3DA8" w:rsidP="003D3DA8">
            <w:r w:rsidRPr="00605CE4">
              <w:rPr>
                <w:sz w:val="16"/>
                <w:szCs w:val="16"/>
              </w:rPr>
              <w:t>Коррекция познавательной деятельности.</w:t>
            </w:r>
            <w:r w:rsidRPr="00605CE4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40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Сказуемое 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Определять признаки, способы выражения  сказуемого.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выбирать  действия в соответствии с поставленной задачей и условиями её реализации.</w:t>
            </w: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использовать общие приёмы решения лингвистических задач, анализировать информацию, строить рассуждения в форме связи простых суждений об объекте.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разные мнения и интересы и обосновывать собственную позицию.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таблице и материалу учебника, выполнение упражнений и тестовых заданий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3006A7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Оценивать потребность в дополнительной информации для решения учебных лингвистических задач и самостоятельной познавательной деятельности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теста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0A4174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Тире между подлежащим и сказуемым.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Применять на письме правило постановки тире между подлежащим и сказуемым. 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прогнозировать результат, делать выводы на основе наблюдений</w:t>
            </w:r>
          </w:p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умение выполнять логические операции</w:t>
            </w:r>
          </w:p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грамотно задавать вопросы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интерес к новому учебному содержанию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материалу учебника и по таблице, , выполнение упражнений, 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 по теме урока.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3D3DA8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42</w:t>
            </w:r>
          </w:p>
        </w:tc>
        <w:tc>
          <w:tcPr>
            <w:tcW w:w="1450" w:type="dxa"/>
            <w:shd w:val="clear" w:color="auto" w:fill="auto"/>
          </w:tcPr>
          <w:p w:rsidR="003D3DA8" w:rsidRPr="001555DC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1555DC">
              <w:rPr>
                <w:sz w:val="16"/>
                <w:szCs w:val="16"/>
              </w:rPr>
              <w:t xml:space="preserve">Сочинение </w:t>
            </w:r>
            <w:r>
              <w:rPr>
                <w:sz w:val="16"/>
                <w:szCs w:val="16"/>
              </w:rPr>
              <w:t xml:space="preserve"> на свободную тему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Уметь создавать собственный текст, уместно использовать изобразительно-выразительные средства языка, соблюдать нормы при письме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pStyle w:val="aa"/>
              <w:widowControl w:val="0"/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3D3DA8" w:rsidRPr="00E338B4" w:rsidRDefault="003D3DA8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и определять интерес к созданию собственных текстов, к письменной форме общения.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Сочинение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сочинение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3D3DA8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43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Нераспространённые и распространённые члены предложения</w:t>
            </w:r>
            <w:r>
              <w:rPr>
                <w:sz w:val="16"/>
                <w:szCs w:val="16"/>
              </w:rPr>
              <w:t>.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Второстепенные члены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DF3C0C">
            <w:pPr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 xml:space="preserve">Определять назначение второстепенных членов предложения: обозначать признак предмета, место, причину, время, образ действия. 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проявлять познавательную инициативу в учебном сотрудничестве.</w:t>
            </w:r>
          </w:p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самостоятельно учитывать выделенные учителем ориентиры действия в новом учебном материале.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понимать относительность мнений и подходов к решению проблемы.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Формирование уважительного отношения к иному мнению.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материалу учебника, выполнение упражнений, 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Схемы, таблицы по теме урока.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3D3DA8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 xml:space="preserve">Индивидуальное </w:t>
            </w:r>
            <w:r w:rsidR="003D3DA8" w:rsidRPr="003D3DA8">
              <w:rPr>
                <w:sz w:val="16"/>
                <w:szCs w:val="16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44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Дополнение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Знать и пользоваться алгоритмом определения дополнения, составлять предложения с использованием дополнений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планировать свои действия в соответствии с поставленной задачей и условиями её реализации, в том числе во внутреннем плане.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строить сообщения в устной и письменной форме.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договариваться и приходить к общему решению в совместной деятельности, в том числе в ситуации столкновения интересов.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Реализация домашнего задания, работа по таблице, выполнение упражнений, разбор предложений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="000A4174">
              <w:rPr>
                <w:iCs/>
                <w:sz w:val="16"/>
                <w:szCs w:val="16"/>
              </w:rPr>
              <w:t xml:space="preserve"> Индивидуальное </w:t>
            </w:r>
            <w:r w:rsidRPr="003D3DA8">
              <w:rPr>
                <w:sz w:val="16"/>
                <w:szCs w:val="16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45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Определение 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Знать и пользоваться алгоритмом определения, осознавать целесообразность использования </w:t>
            </w:r>
            <w:r w:rsidRPr="00E338B4">
              <w:rPr>
                <w:sz w:val="16"/>
                <w:szCs w:val="16"/>
              </w:rPr>
              <w:lastRenderedPageBreak/>
              <w:t>определений и их роль в речи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DF3C0C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 xml:space="preserve">Регулятивные: </w:t>
            </w:r>
            <w:r w:rsidRPr="00E338B4">
              <w:rPr>
                <w:sz w:val="16"/>
                <w:szCs w:val="16"/>
              </w:rPr>
              <w:t>организовывать своё рабочее место и работу; сопоставлять свою работу с образцом; оценивать  её по критериям, выработанным в классе.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 xml:space="preserve">отбирать из своего опыта ту информацию, </w:t>
            </w:r>
            <w:r w:rsidRPr="00E338B4">
              <w:rPr>
                <w:sz w:val="16"/>
                <w:szCs w:val="16"/>
              </w:rPr>
              <w:lastRenderedPageBreak/>
              <w:t>которая может пригодиться для решения проблемы.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уметь задавать уточняющие вопросы.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0A4174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Овладение учебными действиями и умение использовать </w:t>
            </w:r>
            <w:r w:rsidRPr="00E338B4">
              <w:rPr>
                <w:sz w:val="16"/>
                <w:szCs w:val="16"/>
              </w:rPr>
              <w:lastRenderedPageBreak/>
              <w:t>знания для решения задач.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Реализация домашнего задания, работа по таблице, выполнение </w:t>
            </w:r>
            <w:r w:rsidRPr="00E338B4">
              <w:rPr>
                <w:sz w:val="16"/>
                <w:szCs w:val="16"/>
              </w:rPr>
              <w:lastRenderedPageBreak/>
              <w:t xml:space="preserve">упражнений, 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Таблица по теме урока.</w:t>
            </w:r>
          </w:p>
          <w:p w:rsidR="003D3DA8" w:rsidRPr="00E338B4" w:rsidRDefault="003D3DA8" w:rsidP="003041E8">
            <w:pPr>
              <w:rPr>
                <w:iCs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 xml:space="preserve">Грамотно формулировать запросы при </w:t>
            </w:r>
            <w:r w:rsidRPr="00E338B4">
              <w:rPr>
                <w:iCs/>
                <w:sz w:val="16"/>
                <w:szCs w:val="16"/>
              </w:rPr>
              <w:lastRenderedPageBreak/>
              <w:t>поиске в Интернете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 подготовке д/з.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Оценка за ответы на уроке, за выполнение упражнений и </w:t>
            </w:r>
            <w:r w:rsidRPr="00E338B4">
              <w:rPr>
                <w:sz w:val="16"/>
                <w:szCs w:val="16"/>
              </w:rPr>
              <w:lastRenderedPageBreak/>
              <w:t xml:space="preserve">заданий, 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3D3DA8">
            <w:pPr>
              <w:snapToGrid w:val="0"/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lastRenderedPageBreak/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46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Обстоятельство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Знать и пользоваться алгоритмом определения обстоятельства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FF439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области. 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выделять существенную информацию из сообщений разных видов.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ориентироваться на позицию партнёра в общении и взаимодействии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Реализация домашнего задания, работа по таблице, выполнение упражнений, разбор предложений, 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 xml:space="preserve">Индивидуальное </w:t>
            </w:r>
            <w:r w:rsidR="003D3DA8" w:rsidRPr="003D3DA8">
              <w:rPr>
                <w:sz w:val="16"/>
                <w:szCs w:val="16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47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Предложения с однородными членами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Знать признаки ОЧП, опознавать их в предложении.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проявлять познавательную инициативу в учебном сотрудничестве</w:t>
            </w:r>
            <w:r w:rsidRPr="00E338B4">
              <w:rPr>
                <w:i/>
                <w:iCs/>
                <w:sz w:val="16"/>
                <w:szCs w:val="16"/>
              </w:rPr>
              <w:t>.</w:t>
            </w:r>
          </w:p>
          <w:p w:rsidR="003D3DA8" w:rsidRPr="00E338B4" w:rsidRDefault="003D3DA8" w:rsidP="00FF4397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самостоятельно учитывать выделенные учителем ориентиры действия в новом учебном материале.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понимать относительность мнений и подходов к решению проблемы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  <w:lang w:eastAsia="ar-SA"/>
              </w:rPr>
              <w:t>Проявление активности во взаимодействии</w:t>
            </w:r>
            <w:r w:rsidRPr="00E338B4">
              <w:rPr>
                <w:rFonts w:eastAsia="NewtonCSanPin-Regular"/>
                <w:sz w:val="16"/>
                <w:szCs w:val="16"/>
              </w:rPr>
              <w:t xml:space="preserve"> для решения коммуникативных и познавательных задач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таблице и по материалу учебника, выполнение упражнений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 по теме урока.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3D3DA8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48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Знаки препинания в предложениях с однородными членами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при письме данное пунктуационное правило.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в диалоге с учителем вырабатывать критерии оценки и определять степень успешности своей работы.</w:t>
            </w:r>
          </w:p>
          <w:p w:rsidR="003D3DA8" w:rsidRPr="00E338B4" w:rsidRDefault="003D3DA8" w:rsidP="003041E8">
            <w:pPr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формулировать правило на основе выделения существенных признаков;</w:t>
            </w:r>
          </w:p>
          <w:p w:rsidR="003D3DA8" w:rsidRPr="00E338B4" w:rsidRDefault="003D3DA8" w:rsidP="003041E8">
            <w:pPr>
              <w:rPr>
                <w:i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выполнять задания с использ</w:t>
            </w:r>
            <w:r w:rsidR="000A4174">
              <w:rPr>
                <w:sz w:val="16"/>
                <w:szCs w:val="16"/>
              </w:rPr>
              <w:t>ованием материальных объектов сх</w:t>
            </w:r>
            <w:r w:rsidRPr="00E338B4">
              <w:rPr>
                <w:sz w:val="16"/>
                <w:szCs w:val="16"/>
              </w:rPr>
              <w:t>ем</w:t>
            </w:r>
            <w:r w:rsidR="000A4174" w:rsidRPr="00E338B4">
              <w:rPr>
                <w:i/>
                <w:sz w:val="16"/>
                <w:szCs w:val="16"/>
              </w:rPr>
              <w:t>Коммуникативные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оформлять свои мысли в устной и письменной форме с учётом речевой ситуации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интерес к новым знаниям.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таблице, по материалу учебника, выполнение упражнений, , проверочная работа.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заданий, за выполнение практической работы.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0A4174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49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Обобщающие слова при однородных членах предложения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при письме данное пунктуационное правило.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в диалоге с учителем вырабатывать критерии оценки и определять степень успешности своей работы.</w:t>
            </w:r>
          </w:p>
          <w:p w:rsidR="003D3DA8" w:rsidRPr="00E338B4" w:rsidRDefault="003D3DA8" w:rsidP="003041E8">
            <w:pPr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формулировать правило на основе выделения существенных признаков;</w:t>
            </w:r>
          </w:p>
          <w:p w:rsidR="003D3DA8" w:rsidRPr="00E338B4" w:rsidRDefault="003D3DA8" w:rsidP="003041E8">
            <w:pPr>
              <w:rPr>
                <w:i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выполнять задания с использованием материальных объектов, схем.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оформлять свои мысли в устной и письменной форме с учётом речевой ситуации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интерес к новым знаниям.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таблице, по материалу учебника, выполнение упражнений, составление предложений по заданным схемам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заданий, за выполнение практической работы.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="000A4174">
              <w:rPr>
                <w:iCs/>
                <w:sz w:val="16"/>
                <w:szCs w:val="16"/>
              </w:rPr>
              <w:t xml:space="preserve"> Индивидуальное </w:t>
            </w:r>
            <w:r w:rsidRPr="003D3DA8">
              <w:rPr>
                <w:sz w:val="16"/>
                <w:szCs w:val="16"/>
              </w:rPr>
              <w:t>выполнение заданий в учебнике и рабочей тетради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50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51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Предложения с обращением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Знать функции обращения и его грамматические особенности, отличать обращение от подлежащего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FF4397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организовывать своё рабочее место и работу; сопоставлять свою работу с образцом; оценивать  её по критериям, выработанным в классе.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отбирать из своего опыта ту информацию, которая может пригодиться для решения проблемы.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уметь задавать уточняющие вопросы.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отстаивать свое мнение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тренировочных упражнений,  творческая работа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Схемы.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заданий, работы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3D3DA8" w:rsidP="003D3DA8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3D3DA8" w:rsidRPr="00E338B4" w:rsidTr="008C0B62">
        <w:tc>
          <w:tcPr>
            <w:tcW w:w="522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52</w:t>
            </w:r>
          </w:p>
        </w:tc>
        <w:tc>
          <w:tcPr>
            <w:tcW w:w="1450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Р.Р.</w:t>
            </w:r>
            <w:r w:rsidRPr="00E338B4">
              <w:rPr>
                <w:sz w:val="16"/>
                <w:szCs w:val="16"/>
              </w:rPr>
              <w:t>Письмо</w:t>
            </w:r>
          </w:p>
        </w:tc>
        <w:tc>
          <w:tcPr>
            <w:tcW w:w="100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Различать письма по цели и назначению. Определять стиль речи текстов писем, находить в письмах </w:t>
            </w:r>
            <w:r w:rsidRPr="00E338B4">
              <w:rPr>
                <w:sz w:val="16"/>
                <w:szCs w:val="16"/>
              </w:rPr>
              <w:lastRenderedPageBreak/>
              <w:t>обращения.</w:t>
            </w:r>
          </w:p>
        </w:tc>
        <w:tc>
          <w:tcPr>
            <w:tcW w:w="3544" w:type="dxa"/>
            <w:shd w:val="clear" w:color="auto" w:fill="auto"/>
          </w:tcPr>
          <w:p w:rsidR="003D3DA8" w:rsidRPr="00E338B4" w:rsidRDefault="003D3DA8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>Регулятивные:</w:t>
            </w:r>
            <w:r w:rsidRPr="00E338B4">
              <w:rPr>
                <w:sz w:val="16"/>
                <w:szCs w:val="16"/>
              </w:rPr>
              <w:t xml:space="preserve">  планировать свои действия в соответствии с поставленной задачей и условиями её реализации, в том числе во внутреннем плане.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строить </w:t>
            </w:r>
            <w:r w:rsidRPr="00E338B4">
              <w:rPr>
                <w:sz w:val="16"/>
                <w:szCs w:val="16"/>
              </w:rPr>
              <w:lastRenderedPageBreak/>
              <w:t>сообщения в устной и письменной форме.</w:t>
            </w:r>
          </w:p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договариваться и приходить к общему решению в совместной деятельности, в том числе в ситуации столкновения интересов.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Умение отстаивать свое мнение</w:t>
            </w:r>
          </w:p>
        </w:tc>
        <w:tc>
          <w:tcPr>
            <w:tcW w:w="1559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материалу учебника, составление </w:t>
            </w:r>
            <w:r w:rsidRPr="00E338B4">
              <w:rPr>
                <w:sz w:val="16"/>
                <w:szCs w:val="16"/>
              </w:rPr>
              <w:lastRenderedPageBreak/>
              <w:t>памятки, творческая работа</w:t>
            </w:r>
          </w:p>
        </w:tc>
        <w:tc>
          <w:tcPr>
            <w:tcW w:w="1560" w:type="dxa"/>
            <w:shd w:val="clear" w:color="auto" w:fill="auto"/>
          </w:tcPr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Владеть компьютерным письмом на русском языке.</w:t>
            </w:r>
          </w:p>
          <w:p w:rsidR="003D3DA8" w:rsidRPr="00E338B4" w:rsidRDefault="003D3DA8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3D3DA8" w:rsidRPr="00E338B4" w:rsidRDefault="003D3DA8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Оценка за творческую работу</w:t>
            </w:r>
          </w:p>
        </w:tc>
        <w:tc>
          <w:tcPr>
            <w:tcW w:w="1276" w:type="dxa"/>
            <w:shd w:val="clear" w:color="auto" w:fill="auto"/>
          </w:tcPr>
          <w:p w:rsidR="003D3DA8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 xml:space="preserve">Индивидуальное </w:t>
            </w:r>
            <w:r w:rsidR="003D3DA8" w:rsidRPr="003D3DA8">
              <w:rPr>
                <w:sz w:val="16"/>
                <w:szCs w:val="16"/>
              </w:rPr>
              <w:t xml:space="preserve">выполнение заданий в учебнике и </w:t>
            </w:r>
            <w:r w:rsidR="003D3DA8" w:rsidRPr="003D3DA8">
              <w:rPr>
                <w:sz w:val="16"/>
                <w:szCs w:val="16"/>
              </w:rPr>
              <w:lastRenderedPageBreak/>
              <w:t>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53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Синтаксический и пунктуационный разбор простого предложения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Характеризовать простое предложение по цели высказывания, по интонации, по главным, второстепенным, однородным членам и обращениям.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Выполнять устный и письменный разборы предложений.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F3C0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осуществлять анализ объектов с выделением существенных и несущественных признаков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строить монологическое высказывание, владеть диалогической формой речи.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Составление памятки, синтаксический разбор предложения, выполнение упражнений, самостоятельная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заданий и упражнений, за самостоятельную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E338B4" w:rsidRDefault="000A4174" w:rsidP="00EF3BED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познавательной деятельности.</w:t>
            </w:r>
            <w:r w:rsidRPr="003D3DA8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54</w:t>
            </w:r>
          </w:p>
        </w:tc>
        <w:tc>
          <w:tcPr>
            <w:tcW w:w="1450" w:type="dxa"/>
            <w:shd w:val="clear" w:color="auto" w:fill="auto"/>
          </w:tcPr>
          <w:p w:rsidR="000A4174" w:rsidRDefault="000A4174" w:rsidP="00E465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Контрольная работа № 3 </w:t>
            </w:r>
          </w:p>
          <w:p w:rsidR="000A4174" w:rsidRDefault="000A4174" w:rsidP="00E465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по теме «Простое предложение»</w:t>
            </w:r>
          </w:p>
          <w:p w:rsidR="000A4174" w:rsidRPr="001555DC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Грамотно и каллиграфически правильно писать под диктовку текст, включающий изученные орфограммы и пунктограммы.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FF4397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5A7A29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Текст 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диктант </w:t>
            </w:r>
          </w:p>
        </w:tc>
        <w:tc>
          <w:tcPr>
            <w:tcW w:w="127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Самостоятельная работа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FA0A4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55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Анализ контрольной работы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FF4397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Осознавать причины появления ошибки и определять способы действий, помогающих предотвратить её в письменных работах.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46570">
            <w:pPr>
              <w:pStyle w:val="aa"/>
              <w:widowControl w:val="0"/>
              <w:numPr>
                <w:ilvl w:val="0"/>
                <w:numId w:val="48"/>
              </w:numPr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осуществлять поиск необходимой информации</w:t>
            </w:r>
          </w:p>
          <w:p w:rsidR="000A4174" w:rsidRDefault="000A4174" w:rsidP="00DF3C0C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оценивать правильность выполнения действий и вносить необходимые коррективы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и уважать разные мнения</w:t>
            </w:r>
          </w:p>
          <w:p w:rsidR="000A4174" w:rsidRPr="00E338B4" w:rsidRDefault="000A4174" w:rsidP="00DF3C0C">
            <w:pPr>
              <w:autoSpaceDE w:val="0"/>
              <w:snapToGrid w:val="0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Анализ ошибок, допущенных в </w:t>
            </w:r>
            <w:r>
              <w:rPr>
                <w:sz w:val="16"/>
                <w:szCs w:val="16"/>
              </w:rPr>
              <w:t>контрольной работе</w:t>
            </w:r>
            <w:r w:rsidRPr="00E338B4">
              <w:rPr>
                <w:sz w:val="16"/>
                <w:szCs w:val="16"/>
              </w:rPr>
              <w:t xml:space="preserve">, выполнение упражнений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заданий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0A4174">
            <w:r>
              <w:rPr>
                <w:iCs/>
                <w:sz w:val="16"/>
                <w:szCs w:val="16"/>
              </w:rPr>
              <w:t xml:space="preserve">Индивидуальное </w:t>
            </w:r>
            <w:r w:rsidRPr="00887BD7">
              <w:rPr>
                <w:sz w:val="16"/>
                <w:szCs w:val="16"/>
              </w:rPr>
              <w:t xml:space="preserve">выполнение заданий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56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Сочинение по картине Ф.П. Решетникова «Мальчишки»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Уметь создавать собственный текст, уместно использовать изобразительно-выразительные средства языка, соблюдать нормы при письме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pStyle w:val="aa"/>
              <w:widowControl w:val="0"/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и определять интерес к созданию собственных текстов, к письменной форме общения.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картине Ф.П. Решетникова «Мальчишки», сочинение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Картина Ф.П. Решетникова «Мальчишки».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сочинение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1C52C1">
            <w:r w:rsidRPr="00887BD7">
              <w:rPr>
                <w:sz w:val="16"/>
                <w:szCs w:val="16"/>
              </w:rPr>
              <w:t>Коррекция познавательной деятельности.</w:t>
            </w:r>
            <w:r w:rsidRPr="00887BD7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57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58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Простые и сложные предложения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Опознавать сложные предложения, правильно ставить знаки препинания в них.  Выделять среди предложений сложные путём нахождения их грамматических основ.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F3C0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оценивать правильность выполнения действия на уровне адекватной ретроспективной оценки соответствия результатов требованиям данной задачи и задачной области.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выделять существенную информацию из сообщений разных видов.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ориентироваться на позицию партнёра в общении и взаимодействии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Анализ предложений, работа по таблице и материалу учебника, выполнение тренировочных упражнений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заданий и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>
            <w:r>
              <w:rPr>
                <w:iCs/>
                <w:sz w:val="16"/>
                <w:szCs w:val="16"/>
              </w:rPr>
              <w:t xml:space="preserve">Индивидуальное </w:t>
            </w:r>
            <w:r w:rsidRPr="00887BD7">
              <w:rPr>
                <w:sz w:val="16"/>
                <w:szCs w:val="16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59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Синтаксический разбор сложного предложения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Характеризовать сложное предложение по цели высказывания, простым предложениям в его </w:t>
            </w:r>
            <w:r w:rsidRPr="00E338B4">
              <w:rPr>
                <w:sz w:val="16"/>
                <w:szCs w:val="16"/>
              </w:rPr>
              <w:lastRenderedPageBreak/>
              <w:t>составе, средствам связи простых предложений, знакам препинания.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 xml:space="preserve">Регулятивные: </w:t>
            </w:r>
            <w:r w:rsidRPr="00E338B4">
              <w:rPr>
                <w:iCs/>
                <w:sz w:val="16"/>
                <w:szCs w:val="16"/>
              </w:rPr>
              <w:t>проявлять познавательную инициативу в учебном сотрудничестве.</w:t>
            </w:r>
            <w:r w:rsidRPr="00E338B4">
              <w:rPr>
                <w:sz w:val="16"/>
                <w:szCs w:val="16"/>
              </w:rPr>
              <w:t xml:space="preserve"> </w:t>
            </w:r>
          </w:p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строить рассуждения в форме связи простых суждений об объекте, его </w:t>
            </w:r>
            <w:r w:rsidRPr="00E338B4">
              <w:rPr>
                <w:sz w:val="16"/>
                <w:szCs w:val="16"/>
              </w:rPr>
              <w:lastRenderedPageBreak/>
              <w:t>строении, свойствах и связях.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строить понятные для партнёра высказывания, учитывающие, что партнёр знает и видит, а что нет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Проявлять познавательный интерес к новым знаниям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Выполнение упражнений, синтаксический разбор </w:t>
            </w:r>
            <w:r w:rsidRPr="00E338B4">
              <w:rPr>
                <w:sz w:val="16"/>
                <w:szCs w:val="16"/>
              </w:rPr>
              <w:lastRenderedPageBreak/>
              <w:t>предложений составление памятки, проверочная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выполнение заданий и упражнений, за </w:t>
            </w:r>
            <w:r w:rsidRPr="00E338B4">
              <w:rPr>
                <w:sz w:val="16"/>
                <w:szCs w:val="16"/>
              </w:rPr>
              <w:lastRenderedPageBreak/>
              <w:t>проверочную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lastRenderedPageBreak/>
              <w:t xml:space="preserve">Индивидуальное </w:t>
            </w:r>
            <w:r w:rsidRPr="001C52C1">
              <w:rPr>
                <w:sz w:val="16"/>
                <w:szCs w:val="16"/>
              </w:rPr>
              <w:t xml:space="preserve">выполнение заданий в учебнике и </w:t>
            </w:r>
            <w:r w:rsidRPr="001C52C1">
              <w:rPr>
                <w:sz w:val="16"/>
                <w:szCs w:val="16"/>
              </w:rPr>
              <w:lastRenderedPageBreak/>
              <w:t>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60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61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Прямая речь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Составлять схемы предложений с прямой речью, отличать прямую речь от слов автора, правильно пунктуационно оформлять прямую речь, правильно интонировать предложения с прямой речью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F3C0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iCs/>
                <w:sz w:val="16"/>
                <w:szCs w:val="16"/>
              </w:rPr>
      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ориентироваться на разнообразие способов решения лингвистических задач.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договариваться и приходить к общему решению в совместной деятельности, в том числе в ситуации столкновения интересов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вести диалог на основе равноправных отношений и взаимного уважения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Выполнение тренировочных упражнений, практическая работа, самостоятельная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FF4397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Пользоваться основными функциями стандартного текстового редактора, 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заданий и упражнений, за самостоятельную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E338B4" w:rsidRDefault="000A4174" w:rsidP="000A4174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1C52C1">
              <w:rPr>
                <w:sz w:val="16"/>
                <w:szCs w:val="16"/>
              </w:rPr>
              <w:t>Коррекция познавательной деятельности.</w:t>
            </w:r>
            <w:r w:rsidRPr="001C52C1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62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Диалог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Различать предложения с прямой речью.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iCs/>
                <w:sz w:val="16"/>
                <w:szCs w:val="16"/>
              </w:rPr>
              <w:t>самостоятельно адекватно оценивать правильность выполнения действия и вносить необходимые коррективы в исполнение как по ходу его реализации, так и в конце действия.</w:t>
            </w:r>
            <w:r>
              <w:rPr>
                <w:iCs/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ориентироваться на разнообразие способов решения лингвистических задач.</w:t>
            </w:r>
          </w:p>
          <w:p w:rsidR="000A4174" w:rsidRDefault="000A4174" w:rsidP="001C52C1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договариваться и приходить к общему решению в совместной деятельности, в том числе в ситуации столкновения интересов</w:t>
            </w:r>
          </w:p>
          <w:p w:rsidR="000A4174" w:rsidRPr="00E338B4" w:rsidRDefault="000A4174" w:rsidP="001C52C1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вести диалог на основе равноправных отношений и взаимного уважения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анализ текстов, выполнение упражнений, творческая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Следовать основным правилам оформления текста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заданий и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E338B4" w:rsidRDefault="000A4174" w:rsidP="001C52C1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1C52C1">
              <w:rPr>
                <w:sz w:val="16"/>
                <w:szCs w:val="16"/>
              </w:rPr>
              <w:t>Коррекция познавательной деятельности.</w:t>
            </w:r>
            <w:r w:rsidRPr="001C52C1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63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Повторе</w:t>
            </w:r>
            <w:r w:rsidRPr="00E338B4">
              <w:rPr>
                <w:sz w:val="16"/>
                <w:szCs w:val="16"/>
              </w:rPr>
              <w:softHyphen/>
              <w:t>ние и об</w:t>
            </w:r>
            <w:r w:rsidRPr="00E338B4">
              <w:rPr>
                <w:sz w:val="16"/>
                <w:szCs w:val="16"/>
              </w:rPr>
              <w:softHyphen/>
              <w:t>общение изученного материала в разделе «Синтак</w:t>
            </w:r>
            <w:r w:rsidRPr="00E338B4">
              <w:rPr>
                <w:sz w:val="16"/>
                <w:szCs w:val="16"/>
              </w:rPr>
              <w:softHyphen/>
              <w:t>сис. Пунк</w:t>
            </w:r>
            <w:r w:rsidRPr="00E338B4">
              <w:rPr>
                <w:sz w:val="16"/>
                <w:szCs w:val="16"/>
              </w:rPr>
              <w:softHyphen/>
              <w:t>туация. Культура речи»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Грамотно пунктуационно оформлять свою письменную речь, выполнять  пунктуационный и синтаксический разборы.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465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адекватно воспринимать предложения и оценку учителей, товарищей</w:t>
            </w:r>
          </w:p>
          <w:p w:rsidR="000A4174" w:rsidRPr="00E338B4" w:rsidRDefault="000A4174" w:rsidP="00E465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 xml:space="preserve">устанавливать причинно-следственные связи в изучаемом круге явлений </w:t>
            </w:r>
          </w:p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Выполнение заданий различного уровня и содержания, проверочная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Создавать тексты с использованием средств ИКТ: редактировать, оформлять и сохранять их.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выполнение упражнений. 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1C52C1">
            <w:r w:rsidRPr="008F52A7">
              <w:rPr>
                <w:sz w:val="16"/>
                <w:szCs w:val="16"/>
              </w:rPr>
              <w:t>Коррекция познавательной деятельности.</w:t>
            </w:r>
            <w:r w:rsidRPr="008F52A7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64</w:t>
            </w:r>
          </w:p>
        </w:tc>
        <w:tc>
          <w:tcPr>
            <w:tcW w:w="1450" w:type="dxa"/>
            <w:shd w:val="clear" w:color="auto" w:fill="auto"/>
          </w:tcPr>
          <w:p w:rsidR="000A4174" w:rsidRDefault="000A4174" w:rsidP="002D7FA6">
            <w:pPr>
              <w:rPr>
                <w:sz w:val="16"/>
                <w:szCs w:val="16"/>
              </w:rPr>
            </w:pPr>
            <w:r w:rsidRPr="00FA0A47">
              <w:rPr>
                <w:sz w:val="16"/>
                <w:szCs w:val="16"/>
              </w:rPr>
              <w:t xml:space="preserve">Контрольная работа № 4 </w:t>
            </w:r>
          </w:p>
          <w:p w:rsidR="000A4174" w:rsidRPr="00FA0A47" w:rsidRDefault="000A4174" w:rsidP="002D7FA6">
            <w:pPr>
              <w:rPr>
                <w:sz w:val="16"/>
                <w:szCs w:val="16"/>
              </w:rPr>
            </w:pPr>
            <w:r w:rsidRPr="00FA0A47">
              <w:rPr>
                <w:sz w:val="16"/>
                <w:szCs w:val="16"/>
              </w:rPr>
              <w:t>(тест) по теме «Синтаксис и пунктуация»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2D7FA6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Правильно оформлять бланк с тестом, включающий изученные орфограммы и пунктограммы.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F3C0C">
            <w:pPr>
              <w:pStyle w:val="a8"/>
              <w:spacing w:line="240" w:lineRule="auto"/>
              <w:jc w:val="left"/>
              <w:rPr>
                <w:b/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F3C0C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Мотивация достижения и готовности к преодолению трудностей 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Выполнение контрольной работы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Бланк с тестовыми заданиями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контрольный тест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1C52C1">
            <w:r w:rsidRPr="008F52A7">
              <w:rPr>
                <w:sz w:val="16"/>
                <w:szCs w:val="16"/>
              </w:rPr>
              <w:t>Коррекция познавательной деятельности.</w:t>
            </w:r>
            <w:r w:rsidRPr="008F52A7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Выборочное изложение.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речи.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Разбивать текст на части и озаглавливать каждую, составлять письменно выборочный пересказ текста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F3C0C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выделять учебную задачу на основе соотнесения известного, освоенного и неизвестного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уметь с большей долей самостоятельности работать с моделями, соотносить результаты с реальностью в рамках изученного материала</w:t>
            </w:r>
          </w:p>
          <w:p w:rsidR="000A4174" w:rsidRPr="00E338B4" w:rsidRDefault="000A4174" w:rsidP="00E46570">
            <w:pPr>
              <w:autoSpaceDE w:val="0"/>
              <w:rPr>
                <w:rStyle w:val="afe"/>
                <w:b w:val="0"/>
                <w:bCs w:val="0"/>
                <w:i/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 полнотой и точностью выражать свои мысли в соответствии с поставленной задачей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и определять интерес к созданию собственных текстов, к письменной форме общения.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Определение  ведущего  типа  речи; составление плана текста; пересказ текста.</w:t>
            </w:r>
          </w:p>
          <w:p w:rsidR="000A4174" w:rsidRPr="00E338B4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Текст изложения.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выборочное изложение.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0A4174">
            <w:r w:rsidRPr="008F52A7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  <w:r w:rsidRPr="008F52A7">
              <w:rPr>
                <w:sz w:val="16"/>
                <w:szCs w:val="16"/>
              </w:rPr>
              <w:t>Коррекция познавательной деятельности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66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Фонетика. Гласные звуки.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Знать классификацию звуков и букв русского языка, осуществлять элементы фонетического разбора слова.</w:t>
            </w:r>
          </w:p>
          <w:p w:rsidR="000A4174" w:rsidRPr="00E338B4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465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руководствоваться правилом при создании речевого высказывания;</w:t>
            </w:r>
          </w:p>
          <w:p w:rsidR="000A4174" w:rsidRPr="00E338B4" w:rsidRDefault="000A4174" w:rsidP="001C52C1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классифицировать, обобщать, систематизировать изученный материал по плану, по таблице;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>Коммуникативные</w:t>
            </w:r>
            <w:r w:rsidRPr="00E338B4">
              <w:rPr>
                <w:sz w:val="16"/>
                <w:szCs w:val="16"/>
              </w:rPr>
              <w:t>: учитывать разные мнения и стремиться к координации различных позиций при работе в паре.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и познавательный интерес к изучению курса русского языка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Знакомство с новыми понятиями, работа по материалу учебника,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«Классификация гласных и согласных звуков и букв».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>
              <w:rPr>
                <w:iCs/>
                <w:sz w:val="16"/>
                <w:szCs w:val="16"/>
              </w:rPr>
              <w:t xml:space="preserve">Индивидуальное </w:t>
            </w:r>
            <w:r w:rsidRPr="001C52C1">
              <w:rPr>
                <w:sz w:val="16"/>
                <w:szCs w:val="16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Согласные звуки. Изменение звуков в потоке речи.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Анализировать звуки в речевом потоке.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0A4174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создавать алгоритмы деятельности при решении проблем различного характера.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 xml:space="preserve">понимать заданный вопрос, в соответствии с ним строить устный ответ.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договариваться, приходить к общему решению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Положительная мотивация и познавательный интерес к изучению курса русского языка.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06A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Словарная работа, работа по материалу учебника, </w:t>
            </w:r>
            <w:r>
              <w:rPr>
                <w:sz w:val="16"/>
                <w:szCs w:val="16"/>
              </w:rPr>
              <w:t>выполнение упражнений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 с текстовыми, графическими редакторами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упражнений, за практическую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E338B4" w:rsidRDefault="000A4174" w:rsidP="001C52C1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1C52C1">
              <w:rPr>
                <w:sz w:val="16"/>
                <w:szCs w:val="16"/>
              </w:rPr>
              <w:t>Коррекция познавательной деятельности.</w:t>
            </w:r>
            <w:r w:rsidRPr="001C52C1">
              <w:rPr>
                <w:iCs/>
                <w:sz w:val="16"/>
                <w:szCs w:val="16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</w:t>
            </w:r>
            <w:r w:rsidRPr="00E338B4">
              <w:rPr>
                <w:sz w:val="16"/>
                <w:szCs w:val="16"/>
              </w:rPr>
              <w:softHyphen/>
              <w:t>гласные твердые и мягкие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Анализировать звуки в речевом потоке. Распознавать твёрдые и мягкие согласные.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0A4174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создавать алгоритмы деятельности при решении проблем различного характера.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 xml:space="preserve">понимать заданный вопрос, в соответствии с ним строить устный ответ.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договариваться, приходить к общему решению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Положительная мотивация и познавательный интерес к изучению курса русского языка.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Словарная работа, буквенно-звуковой анализ слов, практическая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 с текстовыми, графическими редакторами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упражнений, за практическую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 xml:space="preserve">Индивидуальное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выполнение заданий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69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Согласные звонкие и глухие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Выделять корень слова, подбирать однокоренные слова, узнавать фонетические процессы: оглушение и озвончение.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2D7FA6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создавать алгоритмы деятельности при решении проблем различного характера.</w:t>
            </w:r>
          </w:p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 xml:space="preserve">понимать заданный вопрос, в соответствии с ним строить устный ответ.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договариваться, приходить к общему решению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Положительная мотивация и познавательный интерес к изучению курса русского языка.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Словарная работа, работа по материалу учебника, выполнение упражнений,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упражнений, за практическую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70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Графика. Алфавит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Различать звук и букву, разбирать слова по составу,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видеть звук в сильной и слабой позиции. Использовать знания алфавита при поиске информации  в словарях и справочниках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F3C0C">
            <w:pPr>
              <w:autoSpaceDE w:val="0"/>
              <w:autoSpaceDN w:val="0"/>
              <w:adjustRightInd w:val="0"/>
              <w:rPr>
                <w:bCs/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iCs/>
                <w:sz w:val="16"/>
                <w:szCs w:val="16"/>
              </w:rPr>
              <w:t>в сотрудничестве с учителем,  классом находить несколько вариантов решения учебной задачи</w:t>
            </w:r>
            <w:r w:rsidRPr="00E338B4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bCs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bCs/>
                <w:sz w:val="16"/>
                <w:szCs w:val="16"/>
              </w:rPr>
              <w:t>осуществлять выбор наиболее эффективных способов решения задач в зависимости от конкретных условий.</w:t>
            </w:r>
          </w:p>
          <w:p w:rsidR="000A4174" w:rsidRPr="00E338B4" w:rsidRDefault="000A4174" w:rsidP="002D7FA6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разные мнения и стремиться к координации различных позиций в сотрудничестве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Участвовать в оценке работ, ответов одноклассников на основе заданных критериев успешности учебной деятельности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практическая работа со словарями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Искать информацию в соответствующих возрасту цифровых словарях и справочниках, контролируемом Интернете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упражнений, за практическую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523E75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71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Обозначение мягкости согласного звука с помощью мягкого знака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Опознавать смыслоразличительную</w:t>
            </w:r>
            <w:r>
              <w:rPr>
                <w:sz w:val="16"/>
                <w:szCs w:val="16"/>
              </w:rPr>
              <w:t xml:space="preserve"> функцию мягкого знака в слове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F3C0C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создавать алгоритмы деятельности при решении проблем различного характера.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 xml:space="preserve">понимать заданный вопрос, в соответствии с ним строить устный ответ.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>:</w:t>
            </w:r>
          </w:p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договариваться, приходить к общему решению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jc w:val="both"/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Положительная мотивация и познавательный интерес к изучению курса русского языка.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F3C0C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материалу учебника, словарная работа,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словарный диктант,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72</w:t>
            </w:r>
          </w:p>
        </w:tc>
        <w:tc>
          <w:tcPr>
            <w:tcW w:w="1450" w:type="dxa"/>
            <w:shd w:val="clear" w:color="auto" w:fill="auto"/>
          </w:tcPr>
          <w:p w:rsidR="000A4174" w:rsidRPr="00FA0A47" w:rsidRDefault="000A4174" w:rsidP="002D7FA6">
            <w:pPr>
              <w:rPr>
                <w:sz w:val="16"/>
                <w:szCs w:val="16"/>
              </w:rPr>
            </w:pPr>
            <w:r w:rsidRPr="00FA0A47">
              <w:rPr>
                <w:sz w:val="16"/>
                <w:szCs w:val="16"/>
              </w:rPr>
              <w:t>Контроль</w:t>
            </w:r>
            <w:r w:rsidRPr="00FA0A47">
              <w:rPr>
                <w:sz w:val="16"/>
                <w:szCs w:val="16"/>
              </w:rPr>
              <w:softHyphen/>
              <w:t xml:space="preserve">ная работа №5 (диктант) по теме «Фонетика. Орфоэпия. Графика»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Грамотно и каллиграфически правильно писать под диктовку текст, включающий изученные орфограммы и пунктограммы.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F3C0C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Текст диктанта.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диктант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73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Анализ </w:t>
            </w:r>
            <w:r>
              <w:rPr>
                <w:sz w:val="16"/>
                <w:szCs w:val="16"/>
              </w:rPr>
              <w:lastRenderedPageBreak/>
              <w:t>контрольной работы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Урок </w:t>
            </w:r>
            <w:r w:rsidRPr="00E338B4">
              <w:rPr>
                <w:sz w:val="16"/>
                <w:szCs w:val="16"/>
              </w:rPr>
              <w:lastRenderedPageBreak/>
              <w:t>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lastRenderedPageBreak/>
              <w:t xml:space="preserve">Осознавать причины </w:t>
            </w:r>
            <w:r w:rsidRPr="00E338B4">
              <w:rPr>
                <w:iCs/>
                <w:sz w:val="16"/>
                <w:szCs w:val="16"/>
              </w:rPr>
              <w:lastRenderedPageBreak/>
              <w:t>появления ошибки и определять способы действий, помогающих предотвратить её в последующих письменных работах.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2D7FA6">
            <w:pPr>
              <w:pStyle w:val="aa"/>
              <w:widowControl w:val="0"/>
              <w:numPr>
                <w:ilvl w:val="0"/>
                <w:numId w:val="48"/>
              </w:numPr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 xml:space="preserve">Регулятивные: </w:t>
            </w:r>
            <w:r w:rsidRPr="00E338B4">
              <w:rPr>
                <w:sz w:val="16"/>
                <w:szCs w:val="16"/>
              </w:rPr>
              <w:t xml:space="preserve">осуществлять поиск </w:t>
            </w:r>
            <w:r w:rsidRPr="00E338B4">
              <w:rPr>
                <w:sz w:val="16"/>
                <w:szCs w:val="16"/>
              </w:rPr>
              <w:lastRenderedPageBreak/>
              <w:t>необходимой информации</w:t>
            </w:r>
          </w:p>
          <w:p w:rsidR="000A4174" w:rsidRPr="00E338B4" w:rsidRDefault="000A4174" w:rsidP="00DF3C0C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оценивать правильность выполнения действий и вносить необходимые коррективы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и уважать разные мнения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Умение </w:t>
            </w:r>
            <w:r w:rsidRPr="00E338B4">
              <w:rPr>
                <w:sz w:val="16"/>
                <w:szCs w:val="16"/>
              </w:rPr>
              <w:lastRenderedPageBreak/>
              <w:t>участвовать в диалоге, аргументировано доказывать свою позицию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Анализ ошибок, </w:t>
            </w:r>
            <w:r w:rsidRPr="00E338B4">
              <w:rPr>
                <w:sz w:val="16"/>
                <w:szCs w:val="16"/>
              </w:rPr>
              <w:lastRenderedPageBreak/>
              <w:t>допущенных в диктанте, выполнение упражнений на закрепление материала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</w:t>
            </w:r>
            <w:r w:rsidRPr="00E338B4">
              <w:rPr>
                <w:sz w:val="16"/>
                <w:szCs w:val="16"/>
              </w:rPr>
              <w:lastRenderedPageBreak/>
              <w:t>выполнение заданий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Коррекция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>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 xml:space="preserve">Индивидуальное </w:t>
            </w:r>
            <w:r>
              <w:rPr>
                <w:rFonts w:ascii="Times New Roman" w:hAnsi="Times New Roman"/>
                <w:sz w:val="16"/>
                <w:szCs w:val="16"/>
              </w:rPr>
              <w:t xml:space="preserve">выполнение заданий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74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Повествование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Выражать собственное мнение, аргументировать его с учётом ситуации общения.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F3C0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вносить необходимые коррективы в действие после его завершения на основе его оценки и учёта характера сделанных ошибок, использовать предложения и оценки для создания нового, более совершенного результата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осуществлять анализ объектов с выделением существенных и несущественных признаков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строить монологическое высказывание, владеть диалогической формой речи.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с текстами, выполнение упражнений, творческая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2D7FA6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2D7FA6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творческую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75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Р.Р. Сжатое изложение</w:t>
            </w:r>
            <w:r w:rsidRPr="00C5040D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речи.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Разбивать текст на части и озаглавливать каждую, составлять письменно пересказ текста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F3C0C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выделять учебную задачу на основе соотнесения известного, освоенного и неизвестного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уметь с большей долей самостоятельности работать с моделями, соотносить результаты с реальностью в рамках изученного материала</w:t>
            </w:r>
          </w:p>
          <w:p w:rsidR="000A4174" w:rsidRPr="00E338B4" w:rsidRDefault="000A4174" w:rsidP="00E46570">
            <w:pPr>
              <w:autoSpaceDE w:val="0"/>
              <w:rPr>
                <w:rStyle w:val="afe"/>
                <w:b w:val="0"/>
                <w:bCs w:val="0"/>
                <w:i/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 полнотой и точностью выражать свои мысли в соответствии с поставленной задачей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и определять интерес к созданию собственных текстов, к письменной форме общения.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Определение  ведущего  типа  речи; составление плана текста; пересказ текста.</w:t>
            </w:r>
          </w:p>
          <w:p w:rsidR="000A4174" w:rsidRPr="00E338B4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Текст изложения.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изложение.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523E75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276A61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Двойная роль букв Е, Ё, Ю, Я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Проводить фонетический анализ, в которых буквы е, ё, ю, я обозначают два звука или мягкость предыдущего согласного.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46570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создавать алгоритмы деятельности при решении проблем различного характера.</w:t>
            </w:r>
          </w:p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 xml:space="preserve">понимать заданный вопрос, в соответствии с ним строить устный ответ.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договариваться, приходить к общему решению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06A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составление таблицы, самостоятельная работа по определению количества букв и звуков в словах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упражнений, за самостоятельную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77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Описание предмета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по развитию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Уметь создавать собственный текст, уместно использовать изобразительно-выразительные средства языка, соблюдать нормы при письме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46570">
            <w:pPr>
              <w:pStyle w:val="aa"/>
              <w:widowControl w:val="0"/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E465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и определять интерес к созданию собственных текстов, к письменной форме общения.</w:t>
            </w:r>
          </w:p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06A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 из учебника, слова</w:t>
            </w:r>
            <w:r>
              <w:rPr>
                <w:sz w:val="16"/>
                <w:szCs w:val="16"/>
              </w:rPr>
              <w:t xml:space="preserve">рная работа, описание предмета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сочинение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78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Орфоэпия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Познакомиться с языковыми нормами, соблюдать языковые нормы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F3C0C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iCs/>
                <w:sz w:val="16"/>
                <w:szCs w:val="16"/>
              </w:rPr>
              <w:t>в сотрудничестве с учителем,  классом находить несколько вариантов решения учебной задачи</w:t>
            </w:r>
            <w:r w:rsidRPr="00E338B4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bCs/>
                <w:sz w:val="16"/>
                <w:szCs w:val="16"/>
              </w:rPr>
              <w:t>осуществлять выбор наиболее эффективных способов решения задач в зависимости от конкретных условий.</w:t>
            </w:r>
            <w:r>
              <w:rPr>
                <w:bCs/>
                <w:sz w:val="16"/>
                <w:szCs w:val="16"/>
              </w:rPr>
              <w:t xml:space="preserve"> </w:t>
            </w:r>
            <w:r w:rsidRPr="00E338B4">
              <w:rPr>
                <w:bCs/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 xml:space="preserve">Учитывать разные мнения и стремиться к координации различных </w:t>
            </w:r>
            <w:r w:rsidRPr="00E338B4">
              <w:rPr>
                <w:sz w:val="16"/>
                <w:szCs w:val="16"/>
              </w:rPr>
              <w:lastRenderedPageBreak/>
              <w:t>позиций в сотрудничестве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F3C0C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lastRenderedPageBreak/>
              <w:t xml:space="preserve">Участвовать в оценке работ, ответов одноклассников на основе заданных критериев успешности 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Искать информацию в соответствующих возрасту цифровых словарях и справочниках, контролируемом </w:t>
            </w:r>
            <w:r w:rsidRPr="00E338B4">
              <w:rPr>
                <w:sz w:val="16"/>
                <w:szCs w:val="16"/>
              </w:rPr>
              <w:lastRenderedPageBreak/>
              <w:t>Интернете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Оценка за выполнение упражнений, за практическую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ыполнение заданий в учебнике и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>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79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Фонетический разбор слова</w:t>
            </w:r>
          </w:p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Повторе</w:t>
            </w:r>
            <w:r w:rsidRPr="00E338B4">
              <w:rPr>
                <w:sz w:val="16"/>
                <w:szCs w:val="16"/>
              </w:rPr>
              <w:softHyphen/>
              <w:t xml:space="preserve">ние </w:t>
            </w:r>
            <w:r w:rsidRPr="00FA0A47">
              <w:rPr>
                <w:sz w:val="16"/>
                <w:szCs w:val="16"/>
              </w:rPr>
              <w:t>по теме «Фонетика. Орфоэпия. Графика»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Выполнять фонетический разбор слова.</w:t>
            </w:r>
          </w:p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в практике письма разные способы проверки безударных гласных в корне слова. Использовать орфографический словарь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465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прогнозировать результат и уровень освоения способов действия.</w:t>
            </w:r>
          </w:p>
          <w:p w:rsidR="000A4174" w:rsidRPr="00E338B4" w:rsidRDefault="000A4174" w:rsidP="00E46570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осуществлять рефлексию способов и условий действия,</w:t>
            </w:r>
          </w:p>
          <w:p w:rsidR="000A4174" w:rsidRPr="00E338B4" w:rsidRDefault="000A4174" w:rsidP="00E465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выбирать наиболее эффективные способы решения в зависимости от конкретных условий.</w:t>
            </w:r>
          </w:p>
          <w:p w:rsidR="000A4174" w:rsidRPr="00E338B4" w:rsidRDefault="000A4174" w:rsidP="003006A7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строить монологические высказывания, участвовать в учебном диалоге,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аргументировать свою точку зрения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06A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Знакомство с порядком фонетического разбора слов, выполнение заданий, связанных с пр</w:t>
            </w:r>
            <w:r>
              <w:rPr>
                <w:sz w:val="16"/>
                <w:szCs w:val="16"/>
              </w:rPr>
              <w:t>именением знаний по фонетике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упражнений, за проверочную работу</w:t>
            </w:r>
          </w:p>
          <w:p w:rsidR="000A4174" w:rsidRPr="00E338B4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80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Обобщающий урок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FF4397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Осознавать причины появления ошибки и определять способы действий, помогающих предотвратить её в письменных работах.</w:t>
            </w:r>
          </w:p>
        </w:tc>
        <w:tc>
          <w:tcPr>
            <w:tcW w:w="3544" w:type="dxa"/>
            <w:shd w:val="clear" w:color="auto" w:fill="auto"/>
          </w:tcPr>
          <w:p w:rsidR="000A4174" w:rsidRPr="009D75C5" w:rsidRDefault="000A4174" w:rsidP="00352E3A">
            <w:pPr>
              <w:pStyle w:val="aa"/>
              <w:widowControl w:val="0"/>
              <w:numPr>
                <w:ilvl w:val="0"/>
                <w:numId w:val="48"/>
              </w:numPr>
              <w:tabs>
                <w:tab w:val="left" w:pos="360"/>
                <w:tab w:val="left" w:pos="540"/>
              </w:tabs>
              <w:suppressAutoHyphens/>
              <w:autoSpaceDE w:val="0"/>
              <w:snapToGrid w:val="0"/>
              <w:spacing w:after="0"/>
              <w:ind w:left="0"/>
              <w:rPr>
                <w:i/>
                <w:sz w:val="16"/>
                <w:szCs w:val="16"/>
              </w:rPr>
            </w:pPr>
            <w:r w:rsidRPr="009D75C5">
              <w:rPr>
                <w:i/>
                <w:sz w:val="16"/>
                <w:szCs w:val="16"/>
              </w:rPr>
              <w:t xml:space="preserve">Регулятивные: </w:t>
            </w:r>
            <w:r w:rsidRPr="009D75C5">
              <w:rPr>
                <w:sz w:val="16"/>
                <w:szCs w:val="16"/>
              </w:rPr>
              <w:t>осуществлять поиск необходимой информации.</w:t>
            </w:r>
            <w:r>
              <w:rPr>
                <w:sz w:val="16"/>
                <w:szCs w:val="16"/>
              </w:rPr>
              <w:t xml:space="preserve"> </w:t>
            </w:r>
            <w:r w:rsidRPr="009D75C5">
              <w:rPr>
                <w:i/>
                <w:sz w:val="16"/>
                <w:szCs w:val="16"/>
              </w:rPr>
              <w:t>Познавательные:</w:t>
            </w:r>
            <w:r w:rsidRPr="009D75C5">
              <w:rPr>
                <w:sz w:val="16"/>
                <w:szCs w:val="16"/>
              </w:rPr>
              <w:t xml:space="preserve"> оценивать правильность выполнения действий и вносить необходимые коррективы.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и уважать разные мнения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В</w:t>
            </w:r>
            <w:r w:rsidRPr="00E338B4">
              <w:rPr>
                <w:sz w:val="16"/>
                <w:szCs w:val="16"/>
              </w:rPr>
              <w:t>ыполнение упражнений на закрепление материала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заданий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523E75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81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Слово и его лексическое значение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Урок изучения нового материала в форме сказки-путешествия 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pStyle w:val="af1"/>
              <w:tabs>
                <w:tab w:val="left" w:pos="851"/>
                <w:tab w:val="left" w:pos="7938"/>
              </w:tabs>
              <w:ind w:left="0" w:right="0" w:firstLine="0"/>
              <w:rPr>
                <w:szCs w:val="16"/>
              </w:rPr>
            </w:pPr>
            <w:r w:rsidRPr="00E338B4">
              <w:rPr>
                <w:szCs w:val="16"/>
              </w:rPr>
              <w:t>Практически использовать знание алфавита при работе со словарём;</w:t>
            </w:r>
          </w:p>
          <w:p w:rsidR="000A4174" w:rsidRPr="00E338B4" w:rsidRDefault="000A4174" w:rsidP="00352E3A">
            <w:pPr>
              <w:pStyle w:val="af1"/>
              <w:tabs>
                <w:tab w:val="left" w:pos="851"/>
                <w:tab w:val="left" w:pos="7938"/>
              </w:tabs>
              <w:ind w:left="0" w:right="0" w:firstLine="0"/>
              <w:rPr>
                <w:szCs w:val="16"/>
              </w:rPr>
            </w:pPr>
            <w:r w:rsidRPr="00E338B4">
              <w:rPr>
                <w:szCs w:val="16"/>
              </w:rPr>
              <w:t>выявлять слова, значение которых требует уточнения.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планировать свои действия в соответствии с поставленной задачей и условиями её реализации.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строить сообщения в устной и письменной форме.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rStyle w:val="c11c21"/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разные мнения и стремиться к координации различных позиций в сотрудничеств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Фонетический разбор слов, выполнение заданий по лексике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Толковые словари.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Презентация 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8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Однозначные и многозначные слова.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Урок изучения нового материала в форме сказки-путешествия 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Различать однозначные и многозначные слова.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прогнозировать результат и уровень освоения способов действия.</w:t>
            </w:r>
          </w:p>
          <w:p w:rsidR="000A4174" w:rsidRPr="00E338B4" w:rsidRDefault="000A4174" w:rsidP="00352E3A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осуществлять рефлексию способов и условий действия;</w:t>
            </w:r>
          </w:p>
          <w:p w:rsidR="000A4174" w:rsidRPr="00E338B4" w:rsidRDefault="000A4174" w:rsidP="00352E3A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выбирать наиболее эффективные способы решения в зависимости от конкретных условий.</w:t>
            </w:r>
          </w:p>
          <w:p w:rsidR="000A4174" w:rsidRPr="00E338B4" w:rsidRDefault="000A4174" w:rsidP="00352E3A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Коммуникативные:</w:t>
            </w:r>
            <w:r w:rsidRPr="00E338B4">
              <w:rPr>
                <w:iCs/>
                <w:sz w:val="16"/>
                <w:szCs w:val="16"/>
              </w:rPr>
              <w:t xml:space="preserve"> уметь задавать уточняющие вопросы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Выработка в противоречивых конфликтных ситуациях правила поведения, способствующего ненасильственному и равноправному преодолению конфликта.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Словарная, творческая, практическая работа, работа по материалу учебника, работа со словарём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83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Прямое и переносное значения слов.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 в форме сказки-путешествия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Различать слова в прямом и переносном значении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прогнозировать результат и уровень освоения способов действия.</w:t>
            </w:r>
          </w:p>
          <w:p w:rsidR="000A4174" w:rsidRPr="00E338B4" w:rsidRDefault="000A4174" w:rsidP="00352E3A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осуществлять рефлексию способов и условий действия; выбирать наиболее эффективные способы решения в зависимости от конкретных условий.</w:t>
            </w:r>
          </w:p>
          <w:p w:rsidR="000A4174" w:rsidRPr="00E338B4" w:rsidRDefault="000A4174" w:rsidP="00352E3A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Коммуникативные:</w:t>
            </w:r>
            <w:r w:rsidRPr="00E338B4">
              <w:rPr>
                <w:iCs/>
                <w:sz w:val="16"/>
                <w:szCs w:val="16"/>
              </w:rPr>
              <w:t xml:space="preserve"> уметь задавать уточняющие вопросы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Выработка в противоречивых конфликтных ситуациях правила поведения, способствующего ненасильственному и равноправному преодолению конфликта.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Словарная, творческая, практическая работа, работа по материалу учебника, работа со словарём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84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Омонимы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Урок изучения нового материала в форме </w:t>
            </w:r>
            <w:r w:rsidRPr="00E338B4">
              <w:rPr>
                <w:sz w:val="16"/>
                <w:szCs w:val="16"/>
              </w:rPr>
              <w:lastRenderedPageBreak/>
              <w:t xml:space="preserve">сказки-путешествия 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iCs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lastRenderedPageBreak/>
              <w:t xml:space="preserve">Овладеть сведениями об омонимах и паронимах. Опознавать омонимы и паронимы. Различать омонимы и многозначные </w:t>
            </w:r>
            <w:r w:rsidRPr="00E338B4">
              <w:rPr>
                <w:iCs/>
                <w:sz w:val="16"/>
                <w:szCs w:val="16"/>
              </w:rPr>
              <w:lastRenderedPageBreak/>
              <w:t>слова.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Оценивать уместность и точность использования слов в тексте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>Регулятивные:</w:t>
            </w:r>
            <w:r w:rsidRPr="00E338B4">
              <w:rPr>
                <w:sz w:val="16"/>
                <w:szCs w:val="16"/>
              </w:rPr>
              <w:t xml:space="preserve"> прогнозирование результата и уровня усвоения, его характеристик</w:t>
            </w:r>
          </w:p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самостоятельное выделение и формулирование познавательной цели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 xml:space="preserve">определение целей, </w:t>
            </w:r>
            <w:r w:rsidRPr="00E338B4">
              <w:rPr>
                <w:sz w:val="16"/>
                <w:szCs w:val="16"/>
              </w:rPr>
              <w:lastRenderedPageBreak/>
              <w:t>функций участников, способов взаимодействия для учебного сотрудничества с учителем и сверстниками.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  <w:lang w:eastAsia="ar-SA"/>
              </w:rPr>
              <w:lastRenderedPageBreak/>
              <w:t>Проявление активности во взаимодействии</w:t>
            </w:r>
            <w:r w:rsidRPr="00E338B4">
              <w:rPr>
                <w:rFonts w:eastAsia="NewtonCSanPin-Regular"/>
                <w:sz w:val="16"/>
                <w:szCs w:val="16"/>
              </w:rPr>
              <w:t xml:space="preserve"> для решения коммуникативных </w:t>
            </w:r>
            <w:r w:rsidRPr="00E338B4">
              <w:rPr>
                <w:rFonts w:eastAsia="NewtonCSanPin-Regular"/>
                <w:sz w:val="16"/>
                <w:szCs w:val="16"/>
              </w:rPr>
              <w:lastRenderedPageBreak/>
              <w:t>и познавательных задач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Словарная, творческая, практическая работа, работа по материалу </w:t>
            </w:r>
            <w:r w:rsidRPr="00E338B4">
              <w:rPr>
                <w:sz w:val="16"/>
                <w:szCs w:val="16"/>
              </w:rPr>
              <w:lastRenderedPageBreak/>
              <w:t>учебника, работа со словарём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Словари омонимов. 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ответы на уроке, за выполнение упражнений и </w:t>
            </w:r>
            <w:r w:rsidRPr="00E338B4">
              <w:rPr>
                <w:sz w:val="16"/>
                <w:szCs w:val="16"/>
              </w:rPr>
              <w:lastRenderedPageBreak/>
              <w:t>заданий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ыполнение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>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85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Синонимы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 в форме сказки-путешествия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iCs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Опознавать синонимы, устанавливать смысловые и стилистические различия синонимов. Использовать синонимы в речи.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уметь делать выводы на основе наблюдений</w:t>
            </w:r>
          </w:p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Коммуникативные</w:t>
            </w:r>
            <w:r w:rsidRPr="00E338B4">
              <w:rPr>
                <w:sz w:val="16"/>
                <w:szCs w:val="16"/>
              </w:rPr>
              <w:t>:  рефлексия своих действий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i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самооценке на основе критериев успешной учебной деятельности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Словарная, творческая, практическая работа, работа по материалу учебника, работа со словарём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Словари синонимов. 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Антонимы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5B5D2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Урок изучения нового материала в форме сказки 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5B5D2A">
            <w:pPr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Овладеть сведениями об антонимических связях слов. Опознавать антонимы, составлять антонимические пары слов.</w:t>
            </w:r>
            <w:r>
              <w:rPr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формирование умения ставить учебную задачу</w:t>
            </w:r>
          </w:p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rFonts w:eastAsia="NewtonCSanPin-Regular"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развитие умения классифицировать явления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построение фраз с использованием лингвистических терминов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i/>
                <w:sz w:val="16"/>
                <w:szCs w:val="16"/>
              </w:rPr>
            </w:pPr>
            <w:r w:rsidRPr="00E338B4">
              <w:rPr>
                <w:rFonts w:eastAsia="NewtonCSanPin-Regular"/>
                <w:sz w:val="16"/>
                <w:szCs w:val="16"/>
              </w:rPr>
              <w:t>Самооценка на основе критериев успешности учебной деятельности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Словарная, творческая, практическая работа, работа по материалу учебника, работа со словарём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Словари антонимов. 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523E75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87</w:t>
            </w:r>
          </w:p>
        </w:tc>
        <w:tc>
          <w:tcPr>
            <w:tcW w:w="1450" w:type="dxa"/>
            <w:shd w:val="clear" w:color="auto" w:fill="auto"/>
          </w:tcPr>
          <w:p w:rsidR="000A4174" w:rsidRPr="005A7A29" w:rsidRDefault="000A4174" w:rsidP="005A7A29">
            <w:pPr>
              <w:rPr>
                <w:sz w:val="16"/>
                <w:szCs w:val="16"/>
              </w:rPr>
            </w:pPr>
            <w:r w:rsidRPr="005A7A29">
              <w:rPr>
                <w:sz w:val="16"/>
                <w:szCs w:val="16"/>
              </w:rPr>
              <w:t>Сочинение по картине И.Э. Грабаря «Февральская лазурь»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 по развитию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 xml:space="preserve">Составлять письменный рассказ на определённую тему. Изучить сведения о художнике. Писать сочинение-описание, используя отобранный материал.   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умение осознанно строить речевое высказывание в устной и письменной форме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инициативное сотрудничество в поиске и сборе информации.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Мотивация достижения и готовности к преодолению трудностей на основе умения мобилизовать свои личностные ресурсы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06A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Рассмотрение картины И.Э. Грабаря «Февральская лазурь», словесное рисование, составление плана написания сочинения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Картина И. Э. Грабаря «Февральская лазурь».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сочинение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88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5A7A29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Повторе</w:t>
            </w:r>
            <w:r w:rsidRPr="00E338B4">
              <w:rPr>
                <w:sz w:val="16"/>
                <w:szCs w:val="16"/>
              </w:rPr>
              <w:softHyphen/>
              <w:t>ние и об</w:t>
            </w:r>
            <w:r w:rsidRPr="00E338B4">
              <w:rPr>
                <w:sz w:val="16"/>
                <w:szCs w:val="16"/>
              </w:rPr>
              <w:softHyphen/>
              <w:t xml:space="preserve">общение изученного материала в разделе «Лексика. Культура речи».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Выполнять лексический  разбор слова.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Выполнять задания тестового характера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iCs/>
                <w:sz w:val="16"/>
                <w:szCs w:val="16"/>
              </w:rPr>
              <w:t>выделять учебную задачу на основе соотнесения известного, освоенного и неизвестного;</w:t>
            </w:r>
          </w:p>
          <w:p w:rsidR="000A4174" w:rsidRPr="00E338B4" w:rsidRDefault="000A4174" w:rsidP="00A2233F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iCs/>
                <w:sz w:val="16"/>
                <w:szCs w:val="16"/>
              </w:rPr>
              <w:t>ориентироваться</w:t>
            </w:r>
            <w:r w:rsidRPr="00E338B4">
              <w:rPr>
                <w:i/>
                <w:iCs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в учебнике с большой долей самостоятельности, соотносить результаты с реальностью в рамках изученного материала.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находить общее решение при работе в паре и группе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Выполнение упражнений на применение полученных знаний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Презентация 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A2233F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 и заданий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89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Проверочная работа</w:t>
            </w:r>
            <w:r>
              <w:rPr>
                <w:sz w:val="16"/>
                <w:szCs w:val="16"/>
              </w:rPr>
              <w:t xml:space="preserve"> по теме </w:t>
            </w:r>
            <w:r w:rsidRPr="005A7A29">
              <w:rPr>
                <w:sz w:val="16"/>
                <w:szCs w:val="16"/>
              </w:rPr>
              <w:t>«Лексика. Культура речи».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Грамотно и каллиграфически правильно писать под диктовку текст, включающий изученные орфограммы и пунктограммы.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A2233F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Текст работы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5A7A29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</w:t>
            </w:r>
            <w:r>
              <w:rPr>
                <w:sz w:val="16"/>
                <w:szCs w:val="16"/>
              </w:rPr>
              <w:t>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90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A223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Р.Р Изложение</w:t>
            </w:r>
            <w:r w:rsidRPr="00C5040D">
              <w:rPr>
                <w:color w:val="FF0000"/>
                <w:sz w:val="16"/>
                <w:szCs w:val="16"/>
              </w:rPr>
              <w:t xml:space="preserve"> </w:t>
            </w:r>
            <w:r w:rsidRPr="00A2233F">
              <w:rPr>
                <w:sz w:val="16"/>
                <w:szCs w:val="16"/>
              </w:rPr>
              <w:t>«Первый снег»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речи.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Разбивать текст на части и озаглавливать каждую, составлять письменно пересказ текста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62CAD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выделять учебную задачу на основе соотнесения известного, освоенного и неизвестного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уметь с большей долей самостоятельности работать с моделями, соотносить результаты с реальностью в рамках изученного материала</w:t>
            </w:r>
          </w:p>
          <w:p w:rsidR="000A4174" w:rsidRPr="00E338B4" w:rsidRDefault="000A4174" w:rsidP="00D62CAD">
            <w:pPr>
              <w:autoSpaceDE w:val="0"/>
              <w:rPr>
                <w:rStyle w:val="afe"/>
                <w:b w:val="0"/>
                <w:bCs w:val="0"/>
                <w:i/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 xml:space="preserve">с полнотой и точностью </w:t>
            </w:r>
            <w:r w:rsidRPr="00E338B4">
              <w:rPr>
                <w:sz w:val="16"/>
                <w:szCs w:val="16"/>
              </w:rPr>
              <w:lastRenderedPageBreak/>
              <w:t>выражать свои мысли в соответствии с поставленной задачей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Осознавать и определять интерес к созданию собственных текстов, к письменной форме общения.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62CAD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Определение  ведущего  типа  речи; составление плана текста; пересказ текста.</w:t>
            </w:r>
          </w:p>
          <w:p w:rsidR="000A4174" w:rsidRPr="00E338B4" w:rsidRDefault="000A4174" w:rsidP="00D62CAD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D62CAD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Текст изложения.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изложение.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ыполнение заданий в учебнике и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>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91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Морфема – наименьшая значимая часть слова. Изменение и образование слова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Разбираться в понятии морфемика.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следовать при выполнении заданий инструкциям учителя и алгоритмам, описывающим стандартные действия (памятки в справочнике учебника).</w:t>
            </w:r>
          </w:p>
          <w:p w:rsidR="000A4174" w:rsidRPr="00E338B4" w:rsidRDefault="000A4174" w:rsidP="00A2233F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классифицировать, обобщать, систематизировать изученный материал по плану.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>Коммуникативные</w:t>
            </w:r>
            <w:r w:rsidRPr="00E338B4">
              <w:rPr>
                <w:sz w:val="16"/>
                <w:szCs w:val="16"/>
              </w:rPr>
              <w:t>: формулировать собственное мнение и позицию.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отстаивать свое мнение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морфемный разбор слов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iCs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Грамотно формулировать запросы при поиске в Интернете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при подготовке д/з 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заданий и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Окончание. 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Основа слова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5B5D2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роль окончания и основы в слове, выделять в слове окон</w:t>
            </w:r>
            <w:r>
              <w:rPr>
                <w:sz w:val="16"/>
                <w:szCs w:val="16"/>
              </w:rPr>
              <w:t xml:space="preserve">чание и основу, изменять слово </w:t>
            </w:r>
            <w:r w:rsidRPr="00E338B4">
              <w:rPr>
                <w:sz w:val="16"/>
                <w:szCs w:val="16"/>
              </w:rPr>
              <w:t>графическ</w:t>
            </w:r>
            <w:r w:rsidR="005B5D2A">
              <w:rPr>
                <w:sz w:val="16"/>
                <w:szCs w:val="16"/>
              </w:rPr>
              <w:t>и обозначать окончание и основу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осмысленно выбирать способы и приёмы действий при решении языковых задач;</w:t>
            </w:r>
          </w:p>
          <w:p w:rsidR="000A4174" w:rsidRPr="00E338B4" w:rsidRDefault="000A4174" w:rsidP="00E64270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использовать знаково-символические средства, в том числе схемы для решения языковых задач</w:t>
            </w:r>
          </w:p>
          <w:p w:rsidR="000A4174" w:rsidRPr="00E338B4" w:rsidRDefault="000A4174" w:rsidP="005B5D2A">
            <w:pPr>
              <w:autoSpaceDE w:val="0"/>
              <w:snapToGrid w:val="0"/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Коммуникативные</w:t>
            </w:r>
            <w:r w:rsidRPr="00E338B4">
              <w:rPr>
                <w:sz w:val="16"/>
                <w:szCs w:val="16"/>
              </w:rPr>
              <w:t xml:space="preserve">: </w:t>
            </w:r>
            <w:r w:rsidRPr="00E338B4">
              <w:rPr>
                <w:bCs/>
                <w:sz w:val="16"/>
                <w:szCs w:val="16"/>
              </w:rPr>
              <w:t>владеть диалоговой формой речи.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5B5D2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просмотр презентации, выполнение упражнений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Презентация 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заданий и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Default="000A4174" w:rsidP="00523E75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93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Корень слова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Разбираться в понятии морфемика, владеть алгоритмом определения корня слова, различать однокоренные слова и формы слова, подбирать однокоренные слова.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следовать при выполнении заданий инструкциям учителя и алгоритмам, описывающим стандартные действия (памятки в справочнике учебника).</w:t>
            </w:r>
          </w:p>
          <w:p w:rsidR="000A4174" w:rsidRPr="00E338B4" w:rsidRDefault="000A4174" w:rsidP="00A2233F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классифицировать, обобщать, систематизировать изученный материал по плану.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>Коммуникативные</w:t>
            </w:r>
            <w:r w:rsidRPr="00E338B4">
              <w:rPr>
                <w:sz w:val="16"/>
                <w:szCs w:val="16"/>
              </w:rPr>
              <w:t>: формулировать собственное мнение и позицию.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отстаивать свое мнение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практическая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iCs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Грамотно формулировать запросы при поиске в Интернете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 подготовке д/з.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94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Суффикс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A2233F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Владеть алгоритмом определения суффикса в слове, осознать роль суффиксов в словообразовании, образовывать  слова от исходных при помощи суффиксов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осмысление способа образования новых слов с помощью суффиксов</w:t>
            </w:r>
          </w:p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iCs/>
                <w:sz w:val="16"/>
                <w:szCs w:val="16"/>
                <w:lang w:eastAsia="ar-SA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iCs/>
                <w:sz w:val="16"/>
                <w:szCs w:val="16"/>
                <w:lang w:eastAsia="ar-SA"/>
              </w:rPr>
              <w:t>самостоятельно выделять и формулировать познавательную цель;</w:t>
            </w:r>
          </w:p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построение фраз с использованием терминов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A2233F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Мотивация достижения и готовности к преодолению трудностей на основе умения 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морфемный разбор слов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9</w:t>
            </w:r>
            <w:r>
              <w:rPr>
                <w:sz w:val="16"/>
                <w:szCs w:val="16"/>
              </w:rPr>
              <w:t>5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Приставка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Владеть алгоритмом определения приставки в слове, осознать роль приставок в словообразовании, образовывать производные слова от исходных при помощи приставок.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snapToGrid w:val="0"/>
              <w:rPr>
                <w:i/>
                <w:iCs/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 xml:space="preserve">обращаться к способу действия, оценивая свои возможности; осознавать уровень и качество выполнения.          </w:t>
            </w:r>
            <w:r w:rsidRPr="00E338B4">
              <w:rPr>
                <w:i/>
                <w:iCs/>
                <w:sz w:val="16"/>
                <w:szCs w:val="16"/>
              </w:rPr>
              <w:t xml:space="preserve"> </w:t>
            </w:r>
          </w:p>
          <w:p w:rsidR="000A4174" w:rsidRPr="00E338B4" w:rsidRDefault="000A4174" w:rsidP="00E64270">
            <w:pPr>
              <w:autoSpaceDE w:val="0"/>
              <w:rPr>
                <w:iCs/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Познавательные:</w:t>
            </w:r>
            <w:r>
              <w:rPr>
                <w:i/>
                <w:iCs/>
                <w:sz w:val="16"/>
                <w:szCs w:val="16"/>
              </w:rPr>
              <w:t xml:space="preserve"> </w:t>
            </w:r>
            <w:r w:rsidRPr="00E338B4">
              <w:rPr>
                <w:iCs/>
                <w:sz w:val="16"/>
                <w:szCs w:val="16"/>
              </w:rPr>
              <w:t>уметь с большой долей самостоятельности работать по плану.</w:t>
            </w:r>
          </w:p>
          <w:p w:rsidR="000A4174" w:rsidRPr="00E338B4" w:rsidRDefault="000A4174" w:rsidP="00E64270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б</w:t>
            </w:r>
            <w:r w:rsidRPr="00E338B4">
              <w:rPr>
                <w:sz w:val="16"/>
                <w:szCs w:val="16"/>
              </w:rPr>
              <w:t>ыть готовым к обсуждению разных точек зрения и выработке общей (групповой) позиции.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морфемный разбор слов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5A7A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Рассуждение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 по развитию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Уметь определять тему, основную мысль своего сочинения, тип речи, стиль, отбирать материал. Уметь правильно выражать свои мысли в соответствии с литературными нормами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  </w:t>
            </w:r>
            <w:r w:rsidRPr="00E338B4">
              <w:rPr>
                <w:sz w:val="16"/>
                <w:szCs w:val="16"/>
              </w:rPr>
              <w:t xml:space="preserve">определять цель учебной деятельности и самостоятельно искать средства ее осуществления. 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находить ответы на вопросы, используя свой жизненный опыт и информацию, полученную на уроке.</w:t>
            </w:r>
            <w:r w:rsidRPr="00E338B4">
              <w:rPr>
                <w:i/>
                <w:sz w:val="16"/>
                <w:szCs w:val="16"/>
              </w:rPr>
              <w:t xml:space="preserve"> Коммуникативные: </w:t>
            </w:r>
            <w:r w:rsidRPr="00E338B4">
              <w:rPr>
                <w:sz w:val="16"/>
                <w:szCs w:val="16"/>
              </w:rPr>
              <w:t xml:space="preserve"> слушать и понимать речь других; вступать в беседу; сотрудничество с учителем и одноклассниками.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отстаивать свое мнение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Составление памятки написания сочинения-рассуждения, анализ текстов, творческая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iCs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Грамотно формулировать запросы при поиске в Интернете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 подготовке д/з.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творческую работу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>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5A7A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97</w:t>
            </w:r>
          </w:p>
        </w:tc>
        <w:tc>
          <w:tcPr>
            <w:tcW w:w="1450" w:type="dxa"/>
            <w:shd w:val="clear" w:color="auto" w:fill="auto"/>
          </w:tcPr>
          <w:p w:rsidR="000A4174" w:rsidRPr="001555DC" w:rsidRDefault="000A4174" w:rsidP="00A2233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1555DC">
              <w:rPr>
                <w:sz w:val="16"/>
                <w:szCs w:val="16"/>
              </w:rPr>
              <w:t xml:space="preserve">Сочинение </w:t>
            </w: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Уметь создавать собственный текст, уместно использовать изобразительно-выразительные средства языка, соблюдать нормы при письме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62CAD">
            <w:pPr>
              <w:pStyle w:val="aa"/>
              <w:widowControl w:val="0"/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D62CAD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0A4174" w:rsidRPr="00E338B4" w:rsidRDefault="000A4174" w:rsidP="00D62CAD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62CAD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и определять интерес к созданию собственных текстов, к письменной форме общения.</w:t>
            </w:r>
          </w:p>
          <w:p w:rsidR="000A4174" w:rsidRPr="00E338B4" w:rsidRDefault="000A4174" w:rsidP="00D62CAD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Сочинение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D62CAD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сочинение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98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Чередование звуков.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Овладеть сведениями о чередовании звуков в пределах одной морфемы. Анализировать орфографический материал.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задания.</w:t>
            </w:r>
          </w:p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  <w:u w:val="single"/>
              </w:rPr>
              <w:t xml:space="preserve"> </w:t>
            </w:r>
            <w:r w:rsidRPr="00E338B4">
              <w:rPr>
                <w:sz w:val="16"/>
                <w:szCs w:val="16"/>
              </w:rPr>
              <w:t>уметь делать выводы на основе наблюдений.</w:t>
            </w:r>
          </w:p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  <w:r w:rsidRPr="00E338B4">
              <w:rPr>
                <w:i/>
                <w:sz w:val="16"/>
                <w:szCs w:val="16"/>
              </w:rPr>
              <w:t>Коммуникативные:</w:t>
            </w:r>
            <w:r w:rsidRPr="00E338B4">
              <w:rPr>
                <w:sz w:val="16"/>
                <w:szCs w:val="16"/>
                <w:u w:val="single"/>
              </w:rPr>
              <w:t xml:space="preserve"> </w:t>
            </w:r>
            <w:r w:rsidRPr="00E338B4">
              <w:rPr>
                <w:sz w:val="16"/>
                <w:szCs w:val="16"/>
              </w:rPr>
              <w:t>рефлексия своих действий</w:t>
            </w:r>
            <w:r w:rsidRPr="00E338B4">
              <w:rPr>
                <w:sz w:val="16"/>
                <w:szCs w:val="16"/>
                <w:lang w:val="en-US"/>
              </w:rPr>
              <w:t>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интерес к новым знаниям.</w:t>
            </w:r>
          </w:p>
        </w:tc>
        <w:tc>
          <w:tcPr>
            <w:tcW w:w="1559" w:type="dxa"/>
            <w:shd w:val="clear" w:color="auto" w:fill="auto"/>
          </w:tcPr>
          <w:p w:rsidR="000A4174" w:rsidRDefault="000A4174" w:rsidP="00A2233F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словарная работа</w:t>
            </w:r>
          </w:p>
          <w:p w:rsidR="005B5D2A" w:rsidRPr="00E338B4" w:rsidRDefault="005B5D2A" w:rsidP="00A2233F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Default="000A4174" w:rsidP="00523E75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99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Беглые гласные.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Овладеть сведениями о чередовании звуков в пределах одной морфемы..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Выделять корни в словах с чередованием звуков.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задания.</w:t>
            </w:r>
          </w:p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уметь делать выводы на основе наблюдений.</w:t>
            </w:r>
          </w:p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  <w:r w:rsidRPr="00E338B4">
              <w:rPr>
                <w:i/>
                <w:sz w:val="16"/>
                <w:szCs w:val="16"/>
              </w:rPr>
              <w:t>Коммуникативные:</w:t>
            </w:r>
            <w:r w:rsidRPr="00E338B4">
              <w:rPr>
                <w:sz w:val="16"/>
                <w:szCs w:val="16"/>
              </w:rPr>
              <w:t xml:space="preserve"> рефлексия своих действий</w:t>
            </w:r>
            <w:r w:rsidRPr="00E338B4">
              <w:rPr>
                <w:sz w:val="16"/>
                <w:szCs w:val="16"/>
                <w:lang w:val="en-US"/>
              </w:rPr>
              <w:t>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интерес к новым знаниям.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словарная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Варианты морфем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06A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Овладеть сведениями о чередовании звуков в пределах одной морфемы. Выделять корни в словах с чередованием звуков.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задания.</w:t>
            </w:r>
          </w:p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уметь делать выводы на основе наблюдений.</w:t>
            </w:r>
          </w:p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  <w:r w:rsidRPr="00E338B4">
              <w:rPr>
                <w:i/>
                <w:sz w:val="16"/>
                <w:szCs w:val="16"/>
              </w:rPr>
              <w:t>Коммуникативные:</w:t>
            </w:r>
            <w:r w:rsidRPr="00E338B4">
              <w:rPr>
                <w:sz w:val="16"/>
                <w:szCs w:val="16"/>
              </w:rPr>
              <w:t xml:space="preserve"> рефлексия своих действий</w:t>
            </w:r>
            <w:r w:rsidRPr="00E338B4">
              <w:rPr>
                <w:sz w:val="16"/>
                <w:szCs w:val="16"/>
                <w:lang w:val="en-US"/>
              </w:rPr>
              <w:t>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интерес к новым знаниям.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101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Морфемный разбор слова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Овладеть навыками морфемного анализа.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задания.</w:t>
            </w:r>
          </w:p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  <w:u w:val="single"/>
              </w:rPr>
              <w:t xml:space="preserve"> </w:t>
            </w:r>
            <w:r w:rsidRPr="00E338B4">
              <w:rPr>
                <w:sz w:val="16"/>
                <w:szCs w:val="16"/>
              </w:rPr>
              <w:t>уметь делать выводы на основе наблюдений.</w:t>
            </w:r>
          </w:p>
          <w:p w:rsidR="000A4174" w:rsidRPr="00E338B4" w:rsidRDefault="000A4174" w:rsidP="00E64270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  <w:lang w:val="en-US"/>
              </w:rPr>
            </w:pPr>
            <w:r w:rsidRPr="00E338B4">
              <w:rPr>
                <w:i/>
                <w:sz w:val="16"/>
                <w:szCs w:val="16"/>
              </w:rPr>
              <w:t>Коммуникативные:</w:t>
            </w:r>
            <w:r w:rsidRPr="00E338B4">
              <w:rPr>
                <w:sz w:val="16"/>
                <w:szCs w:val="16"/>
              </w:rPr>
              <w:t xml:space="preserve"> рефлексия своих действий</w:t>
            </w:r>
            <w:r w:rsidRPr="00E338B4">
              <w:rPr>
                <w:sz w:val="16"/>
                <w:szCs w:val="16"/>
                <w:lang w:val="en-US"/>
              </w:rPr>
              <w:t>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интерес к новым знаниям.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Морфемный разбор слов, выполнение упражнений, самостоятельная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102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Правописание гласных и согласных в приставках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Выделять приставку в слове, классифицировать вид приставки с точки зрения правописания, работать с орфографическим  словарём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pStyle w:val="aa"/>
              <w:widowControl w:val="0"/>
              <w:numPr>
                <w:ilvl w:val="0"/>
                <w:numId w:val="48"/>
              </w:numPr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осуществлять поиск необходимой информации</w:t>
            </w:r>
          </w:p>
          <w:p w:rsidR="000A4174" w:rsidRPr="00E338B4" w:rsidRDefault="000A4174" w:rsidP="00E64270">
            <w:pPr>
              <w:autoSpaceDE w:val="0"/>
              <w:snapToGrid w:val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оценивать правильность выполнения действий и вносить необходимые коррективы</w:t>
            </w:r>
          </w:p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и уважать разные мнения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отстаивать свое мнение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A2233F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Повторение пройденного материала, морфемный, выполнение упражнений по теме урока,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ыполнение заданий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103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Буква З-С на конце приставок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Владеть орфограммой «Правописание приставок на –з, -с», графически обозначать её на письме</w:t>
            </w:r>
          </w:p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прогнозировать результат и уровень освоения способов действия.</w:t>
            </w:r>
          </w:p>
          <w:p w:rsidR="000A4174" w:rsidRPr="00E338B4" w:rsidRDefault="000A4174" w:rsidP="00E64270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осуществлять рефлексию способов и условий действия; выбирать наиболее эффективные способы решения в зависимости от конкретных условий.</w:t>
            </w:r>
          </w:p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Коммуникативные:</w:t>
            </w:r>
            <w:r w:rsidRPr="00E338B4">
              <w:rPr>
                <w:iCs/>
                <w:sz w:val="16"/>
                <w:szCs w:val="16"/>
              </w:rPr>
              <w:t xml:space="preserve"> уметь задавать уточняющие вопросы</w:t>
            </w:r>
            <w:r w:rsidRPr="00E338B4">
              <w:rPr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FF439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таблице,  работа по перфокартам, выполнение заданий различного содержания 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упражнений, за перфокарту, за проверочную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104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Буквы О-А в корне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 -лаг- / -лож-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Урок изучения </w:t>
            </w:r>
            <w:r w:rsidRPr="00E338B4">
              <w:rPr>
                <w:sz w:val="16"/>
                <w:szCs w:val="16"/>
              </w:rPr>
              <w:lastRenderedPageBreak/>
              <w:t>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Усвоить правило написания букв  О-А в </w:t>
            </w:r>
            <w:r w:rsidRPr="00E338B4">
              <w:rPr>
                <w:sz w:val="16"/>
                <w:szCs w:val="16"/>
              </w:rPr>
              <w:lastRenderedPageBreak/>
              <w:t>корне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 -ЛАГ-  -ЛОЖ-.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lastRenderedPageBreak/>
              <w:t xml:space="preserve">Регулятивные: </w:t>
            </w:r>
            <w:r w:rsidRPr="00E338B4">
              <w:rPr>
                <w:sz w:val="16"/>
                <w:szCs w:val="16"/>
              </w:rPr>
              <w:t>прогнозировать результат и уровень освоения способов действия.</w:t>
            </w:r>
          </w:p>
          <w:p w:rsidR="000A4174" w:rsidRPr="00E338B4" w:rsidRDefault="000A4174" w:rsidP="00E64270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lastRenderedPageBreak/>
              <w:t xml:space="preserve">Познавательные: </w:t>
            </w:r>
            <w:r w:rsidRPr="00E338B4">
              <w:rPr>
                <w:sz w:val="16"/>
                <w:szCs w:val="16"/>
              </w:rPr>
              <w:t>осуществлять рефлексию способов и условий действия; выбирать наиболее эффективные способы решения в зависимости от конкретных условий.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Коммуникативные:</w:t>
            </w:r>
            <w:r w:rsidRPr="00E338B4">
              <w:rPr>
                <w:iCs/>
                <w:sz w:val="16"/>
                <w:szCs w:val="16"/>
              </w:rPr>
              <w:t xml:space="preserve"> уметь задавать уточняющие вопросы</w:t>
            </w:r>
            <w:r w:rsidRPr="00E338B4">
              <w:rPr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Способность к саморазвитию, </w:t>
            </w:r>
            <w:r w:rsidRPr="00E338B4">
              <w:rPr>
                <w:sz w:val="16"/>
                <w:szCs w:val="16"/>
              </w:rPr>
              <w:lastRenderedPageBreak/>
              <w:t>мотивация к познанию, учёбе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FF439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Работа по материалу для </w:t>
            </w:r>
            <w:r w:rsidRPr="00E338B4">
              <w:rPr>
                <w:sz w:val="16"/>
                <w:szCs w:val="16"/>
              </w:rPr>
              <w:lastRenderedPageBreak/>
              <w:t xml:space="preserve">наблюдений, выполнение упражнений по теме урока, творческая работа,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Таблица по теме урока.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Оценка за ответы на </w:t>
            </w:r>
            <w:r w:rsidRPr="00E338B4">
              <w:rPr>
                <w:sz w:val="16"/>
                <w:szCs w:val="16"/>
              </w:rPr>
              <w:lastRenderedPageBreak/>
              <w:t>уроке и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Default="000A4174" w:rsidP="00523E75">
            <w:r w:rsidRPr="00DB0688">
              <w:rPr>
                <w:sz w:val="16"/>
                <w:szCs w:val="16"/>
              </w:rPr>
              <w:lastRenderedPageBreak/>
              <w:t xml:space="preserve">Коррекция логического </w:t>
            </w:r>
            <w:r w:rsidRPr="00DB0688">
              <w:rPr>
                <w:sz w:val="16"/>
                <w:szCs w:val="16"/>
              </w:rPr>
              <w:lastRenderedPageBreak/>
              <w:t>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105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Буквы О-А в корне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-раст- / -рос-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Усвоить правило написания букв  О-А в корне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 -РАСТ-  -РОС-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прогнозировать результат и уровень освоения способов действия.</w:t>
            </w:r>
          </w:p>
          <w:p w:rsidR="000A4174" w:rsidRPr="00E338B4" w:rsidRDefault="000A4174" w:rsidP="00E64270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осуществлять рефлексию способов и условий действия; выбирать наиболее эффективные способы решения в зависимости от конкретных условий.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Коммуникативные:</w:t>
            </w:r>
            <w:r w:rsidRPr="00E338B4">
              <w:rPr>
                <w:iCs/>
                <w:sz w:val="16"/>
                <w:szCs w:val="16"/>
              </w:rPr>
              <w:t xml:space="preserve"> уметь задавать уточняющие вопросы</w:t>
            </w:r>
            <w:r w:rsidRPr="00E338B4">
              <w:rPr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для наблюдений, выполнение упражнений по теме урока, творческая работа, работа по карточкам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 и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Буквы О-Ё после шипящих в корне слова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Усвоить правило написания букв О-Ё после шипящих в корне слова.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прогнозировать результат и уровень освоения способов действия.</w:t>
            </w:r>
          </w:p>
          <w:p w:rsidR="000A4174" w:rsidRPr="00E338B4" w:rsidRDefault="000A4174" w:rsidP="00E64270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осуществлять рефлексию способов и условий действия; выбирать наиболее эффективные способы решения в зависимости от конкретных условий.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Коммуникативные:</w:t>
            </w:r>
            <w:r w:rsidRPr="00E338B4">
              <w:rPr>
                <w:iCs/>
                <w:sz w:val="16"/>
                <w:szCs w:val="16"/>
              </w:rPr>
              <w:t xml:space="preserve"> уметь задавать уточняющие вопросы</w:t>
            </w:r>
            <w:r w:rsidRPr="00E338B4">
              <w:rPr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06A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для наблюдений, выполнение упражнений по теме урока, проверочная работа, работа по карточкам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упражнений, за перфокарту, за проверочную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107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Буквы Ы-И после Ц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Усвоить правило написания букв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 Ы-И после Ц.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прогнозировать результат и уровень освоения способов действия.</w:t>
            </w:r>
          </w:p>
          <w:p w:rsidR="000A4174" w:rsidRPr="00E338B4" w:rsidRDefault="000A4174" w:rsidP="00E64270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осуществлять рефлексию способов и условий действия; выбирать наиболее эффективные способы решения в зависимости от конкретных условий.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Коммуникативные:</w:t>
            </w:r>
            <w:r w:rsidRPr="00E338B4">
              <w:rPr>
                <w:iCs/>
                <w:sz w:val="16"/>
                <w:szCs w:val="16"/>
              </w:rPr>
              <w:t xml:space="preserve"> уметь задавать уточняющие вопросы</w:t>
            </w:r>
            <w:r w:rsidRPr="00E338B4">
              <w:rPr>
                <w:sz w:val="16"/>
                <w:szCs w:val="16"/>
              </w:rPr>
              <w:t>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06A7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для наблюдений, выполнение упражнений по теме урока,  по перфокартам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работы по перфокартам, за проверочную работу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108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Сочинение по картине П.П. Кончаловского «Сирень в корзине»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 по развитию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 xml:space="preserve">Составлять письменный рассказ на определённую тему. Изучить сведения о художнике. Писать сочинение-описание, используя отобранный материал.   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D62CA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0A4174" w:rsidRPr="00E338B4" w:rsidRDefault="000A4174" w:rsidP="00D62CA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умение осознанно строить речевое высказывание в устной и письменной форме</w:t>
            </w:r>
          </w:p>
          <w:p w:rsidR="000A4174" w:rsidRPr="00E338B4" w:rsidRDefault="000A4174" w:rsidP="00D62CAD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инициативное сотрудничество в поиске и сборе информации.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62CAD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Мотивация достижения и готовности к преодолению трудностей на основе умения мобилизовать свои личностные ресурсы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Рассмотрение репродукции  картины </w:t>
            </w:r>
          </w:p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П.П. Кончаловского, просмотр презентации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D62CAD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Репродукция картины, 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сочинение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109</w:t>
            </w:r>
          </w:p>
        </w:tc>
        <w:tc>
          <w:tcPr>
            <w:tcW w:w="1450" w:type="dxa"/>
            <w:shd w:val="clear" w:color="auto" w:fill="auto"/>
          </w:tcPr>
          <w:p w:rsidR="000A4174" w:rsidRDefault="000A4174" w:rsidP="005A7A29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Повторе</w:t>
            </w:r>
            <w:r w:rsidRPr="00E338B4">
              <w:rPr>
                <w:sz w:val="16"/>
                <w:szCs w:val="16"/>
              </w:rPr>
              <w:softHyphen/>
              <w:t>ние и об</w:t>
            </w:r>
            <w:r w:rsidRPr="00E338B4">
              <w:rPr>
                <w:sz w:val="16"/>
                <w:szCs w:val="16"/>
              </w:rPr>
              <w:softHyphen/>
              <w:t>общение изученного материала  в р</w:t>
            </w:r>
            <w:r>
              <w:rPr>
                <w:sz w:val="16"/>
                <w:szCs w:val="16"/>
              </w:rPr>
              <w:t>азделе «Морфемика.</w:t>
            </w:r>
          </w:p>
          <w:p w:rsidR="000A4174" w:rsidRPr="00E338B4" w:rsidRDefault="000A4174" w:rsidP="005A7A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Ор</w:t>
            </w:r>
            <w:r>
              <w:rPr>
                <w:sz w:val="16"/>
                <w:szCs w:val="16"/>
              </w:rPr>
              <w:softHyphen/>
              <w:t>фография</w:t>
            </w:r>
            <w:r w:rsidRPr="00E338B4">
              <w:rPr>
                <w:sz w:val="16"/>
                <w:szCs w:val="16"/>
              </w:rPr>
              <w:t>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знаний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Применять знания и умения по морфемике в практике правописания, а также при проведении грамматического и лексического анализа слова</w:t>
            </w:r>
            <w:r w:rsidRPr="00E338B4">
              <w:rPr>
                <w:b/>
                <w:sz w:val="16"/>
                <w:szCs w:val="16"/>
              </w:rPr>
              <w:t>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041E8">
            <w:pPr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bCs/>
                <w:sz w:val="16"/>
                <w:szCs w:val="16"/>
              </w:rPr>
              <w:t>вносить необходимые дополнения и корректировать  план и способ действия в случае расхождения с эталоном.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 xml:space="preserve">сотрудничать с одноклассниками при выполнении учебной </w:t>
            </w:r>
            <w:r w:rsidRPr="00E338B4">
              <w:rPr>
                <w:sz w:val="16"/>
                <w:szCs w:val="16"/>
              </w:rPr>
              <w:lastRenderedPageBreak/>
              <w:t>задачи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Овладение учебными действиями и умение использовать знания для решения познавательных и практических </w:t>
            </w:r>
            <w:r w:rsidRPr="00E338B4">
              <w:rPr>
                <w:sz w:val="16"/>
                <w:szCs w:val="16"/>
              </w:rPr>
              <w:lastRenderedPageBreak/>
              <w:t>задач.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Повторение материала по вопросам учебника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Выполнение упражнений по учебнику, словарный диктант по изученным орфограммам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словарный диктант, за выполнение упражнений, за ответы на уроке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110</w:t>
            </w:r>
          </w:p>
        </w:tc>
        <w:tc>
          <w:tcPr>
            <w:tcW w:w="1450" w:type="dxa"/>
            <w:shd w:val="clear" w:color="auto" w:fill="auto"/>
          </w:tcPr>
          <w:p w:rsidR="000A4174" w:rsidRDefault="000A4174" w:rsidP="005A7A29">
            <w:pPr>
              <w:rPr>
                <w:sz w:val="16"/>
                <w:szCs w:val="16"/>
              </w:rPr>
            </w:pPr>
            <w:r w:rsidRPr="005A7A29">
              <w:rPr>
                <w:sz w:val="16"/>
                <w:szCs w:val="16"/>
              </w:rPr>
              <w:t>Контроль</w:t>
            </w:r>
            <w:r w:rsidRPr="005A7A29">
              <w:rPr>
                <w:sz w:val="16"/>
                <w:szCs w:val="16"/>
              </w:rPr>
              <w:softHyphen/>
              <w:t>ная работа № 6 (диктант) по теме</w:t>
            </w:r>
          </w:p>
          <w:p w:rsidR="000A4174" w:rsidRDefault="000A4174" w:rsidP="005A7A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«Морфемика. </w:t>
            </w:r>
          </w:p>
          <w:p w:rsidR="000A4174" w:rsidRPr="005A7A29" w:rsidRDefault="000A4174" w:rsidP="005A7A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Ор</w:t>
            </w:r>
            <w:r>
              <w:rPr>
                <w:sz w:val="16"/>
                <w:szCs w:val="16"/>
              </w:rPr>
              <w:softHyphen/>
              <w:t>фография</w:t>
            </w:r>
            <w:r w:rsidRPr="005A7A29">
              <w:rPr>
                <w:sz w:val="16"/>
                <w:szCs w:val="16"/>
              </w:rPr>
              <w:t>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A2233F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Грамотно и каллиграфически правильно писать под диктовку текст, включающий изученные орфограммы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A2233F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Текст диктанта.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контрольную работу.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523E75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11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Анализ контрольной работы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Осознавать причины появления ошибки и определять способы действий, помогающих предотвратить её в последующих письменных работах.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46570">
            <w:pPr>
              <w:pStyle w:val="aa"/>
              <w:widowControl w:val="0"/>
              <w:numPr>
                <w:ilvl w:val="0"/>
                <w:numId w:val="48"/>
              </w:numPr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осуществлять поиск необходимой информации</w:t>
            </w:r>
          </w:p>
          <w:p w:rsidR="000A4174" w:rsidRPr="00E338B4" w:rsidRDefault="000A4174" w:rsidP="00E46570">
            <w:pPr>
              <w:autoSpaceDE w:val="0"/>
              <w:snapToGrid w:val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оценивать правильность выполнения действий и вносить необходимые коррективы</w:t>
            </w:r>
            <w:r>
              <w:rPr>
                <w:sz w:val="16"/>
                <w:szCs w:val="16"/>
              </w:rPr>
              <w:t>.</w:t>
            </w:r>
          </w:p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и уважать разные мнения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Анализ ошибок, допущенных в диктанте, выполнение упражнений на закрепление материала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заданий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выполнение заданий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A2233F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11</w:t>
            </w:r>
            <w:r>
              <w:rPr>
                <w:sz w:val="16"/>
                <w:szCs w:val="16"/>
              </w:rPr>
              <w:t>2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Имя существительное как часть речи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Определять грамматические признаки имён существительных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Регулятивные</w:t>
            </w:r>
            <w:r w:rsidRPr="00E338B4">
              <w:rPr>
                <w:iCs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выделять учебную задачу на основе соотнесения известного, освоенного и неизвестного, сопоставлять свою оценку с оценкой другого человека.</w:t>
            </w:r>
          </w:p>
          <w:p w:rsidR="000A4174" w:rsidRPr="00E338B4" w:rsidRDefault="000A4174" w:rsidP="00A2233F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Познавательные</w:t>
            </w:r>
            <w:r w:rsidRPr="00E338B4">
              <w:rPr>
                <w:iCs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самостоятельно формулировать предположение о том, как искать недостающий способ действия; уметь выделять из представленной информации ту, которая необходима для решения поставленной задачи.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>Коммуникативные</w:t>
            </w:r>
            <w:r w:rsidRPr="00E338B4">
              <w:rPr>
                <w:iCs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строить монологические высказывания, участвовать в учебном диалоге,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аргументировать свою точку зрения.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Повторение материала об имени существительном, выполнение упражнений, проверочная работа, словарная работа, творческая работа, работа со словарём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проверочную работу, за творческую работу, за ответы на уроке и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5A7A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113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Доказательство в рассуждении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Урок изучения нового материала 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Уметь определять тему, основную мысль своего сочинения, тип речи, стиль, отбирать материал. Уметь правильно выражать свои мысли в соответствии с литературными нормами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 </w:t>
            </w:r>
            <w:r w:rsidRPr="00E338B4">
              <w:rPr>
                <w:sz w:val="16"/>
                <w:szCs w:val="16"/>
              </w:rPr>
              <w:t xml:space="preserve">определять цель учебной деятельности и самостоятельно искать средства ее осуществления. 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находить ответы на вопросы, используя свой жизненный опыт и информацию, полученную на уроке.</w:t>
            </w:r>
            <w:r w:rsidRPr="00E338B4">
              <w:rPr>
                <w:i/>
                <w:sz w:val="16"/>
                <w:szCs w:val="16"/>
              </w:rPr>
              <w:t xml:space="preserve"> Коммуникативные: </w:t>
            </w:r>
            <w:r w:rsidRPr="00E338B4">
              <w:rPr>
                <w:sz w:val="16"/>
                <w:szCs w:val="16"/>
              </w:rPr>
              <w:t xml:space="preserve"> слушать и понимать речь других; вступать в беседу; сотрудничество с учителем и одноклассниками.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отстаивать свое мнение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анализ текстов, выполнение упражнений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Схема сочинения – рассуждения.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сочинение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114</w:t>
            </w:r>
          </w:p>
          <w:p w:rsidR="000A4174" w:rsidRPr="00E338B4" w:rsidRDefault="000A4174" w:rsidP="005A7A29">
            <w:pPr>
              <w:rPr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</w:tcPr>
          <w:p w:rsidR="000A4174" w:rsidRPr="005A7A29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5A7A29">
              <w:rPr>
                <w:sz w:val="16"/>
                <w:szCs w:val="16"/>
              </w:rPr>
              <w:t>Сочинение -описание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Уметь создавать собственный текст, уместно использовать изобразительно-выразительные средства языка, соблюдать нормы при письме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pStyle w:val="aa"/>
              <w:widowControl w:val="0"/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E642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и определять интерес к созданию собственных текстов, к письменной форме общения.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Сочинение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сочинение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ыполнение заданий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115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Имена существительные одушевлённые и неодушевлённые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Распознавать имена существительные одушевлённые и неодушевлённые.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 xml:space="preserve">поиск и </w:t>
            </w:r>
            <w:r w:rsidRPr="00E338B4">
              <w:rPr>
                <w:sz w:val="16"/>
                <w:szCs w:val="16"/>
              </w:rPr>
              <w:lastRenderedPageBreak/>
              <w:t>выделение необходимой информации</w:t>
            </w:r>
            <w:r>
              <w:rPr>
                <w:sz w:val="16"/>
                <w:szCs w:val="16"/>
              </w:rPr>
              <w:t xml:space="preserve">. 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умение с полнотой и ясностью выражать свои мысли в соответствии с грамматическими и синтаксическими нормами языка.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Способность к саморазвитию, мотивация к познанию, учёбе.</w:t>
            </w:r>
          </w:p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материалу учебника, словарная работа, выполнение </w:t>
            </w:r>
            <w:r w:rsidRPr="00E338B4">
              <w:rPr>
                <w:sz w:val="16"/>
                <w:szCs w:val="16"/>
              </w:rPr>
              <w:lastRenderedPageBreak/>
              <w:t>упражнений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Рисунки учебника.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116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Имена существительные собственные и нарицательные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Распознавать имена существительные собственные и нарицательные.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прогнозирование результата и уровня усвоения, его характеристик</w:t>
            </w:r>
          </w:p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самостоятельное выделение и формулирование познавательной цели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определение целей, функций участников, способов взаимодействия для учебного сотрудничества с учителем и сверстниками.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5B5D2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Овладение учебными действиями и умение использовать знания для решения задач.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конструирование предложений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творческую, самостоятельную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523E75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Род имён существительных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Cs/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Овладеть сведениями о существительных общего рода и опознавать их в разном контекстном окружении.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поиск и выделение необходимой информации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умение с полнотой и ясностью выражать свои мысли в соответствии с грамматическими и синтаксическими нормами языка.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0A4174" w:rsidRPr="00E338B4" w:rsidRDefault="000A4174" w:rsidP="00E64270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Повторение пройденного материала, выполнение упражнений, работа со словарём, проверочная работа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Рисунки учебника. 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 Оценка за выполнение упражнений и проверочной работы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118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Имена существительные, имеющие форму только множественного числа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Cs/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Овладеть сведениями о существительных,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имеющих форму только множественного числа.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поиск и выделение необходимой информации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умение с полнотой и ясностью выражать свои мысли в соответствии с грамматическими и синтаксическими нормами языка.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работа со словарём, конструирование предложений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Рисунки учебника.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523E75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119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Имена существительные, имеющие форму только единственного числа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Cs/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Овладеть сведениями о существительных,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имеющих форму только единственного числа. имеющих форму только единственного числа.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поиск и выделение необходимой информации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умение с полнотой и ясностью выражать свои мысли в соответствии с грамматическими и синтаксическими нормами языка.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работа со словарём, конструирование предложений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Рисунки учебника.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120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Изложение с элементами сочинения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Составлять связный монологический пересказ текста, составлять тематическую цепочку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0A4174" w:rsidRPr="00E338B4" w:rsidRDefault="000A4174" w:rsidP="00693470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умение осознанно строить речевое высказывание в устной и письменной форме</w:t>
            </w:r>
            <w:r>
              <w:rPr>
                <w:sz w:val="16"/>
                <w:szCs w:val="16"/>
              </w:rPr>
              <w:t xml:space="preserve">. 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 xml:space="preserve">инициативное </w:t>
            </w:r>
            <w:r w:rsidRPr="00E338B4">
              <w:rPr>
                <w:sz w:val="16"/>
                <w:szCs w:val="16"/>
              </w:rPr>
              <w:lastRenderedPageBreak/>
              <w:t>сотрудничество в поиске и сборе.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Появление желания умело пользоваться языком, зарождение сознательного отношения к своей </w:t>
            </w:r>
            <w:r w:rsidRPr="00E338B4">
              <w:rPr>
                <w:sz w:val="16"/>
                <w:szCs w:val="16"/>
              </w:rPr>
              <w:lastRenderedPageBreak/>
              <w:t>речи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Работа по материалу учебника, анализ текста, написание изложения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изложение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121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Три склонения имён существительных.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Определять склонение существительных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прогнозирование результата и уровня усвоения, его характеристик</w:t>
            </w:r>
          </w:p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самостоятельное выделение и формулирование познавательной цели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определение целей, функций участников, способов взаимодействия для учебного сотрудничества с учителем и сверстниками.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Овладение учебными действиями 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работа со словарём, проверочная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Создавать тексты с использованием средств ИКТ: редактировать, оформлять и сохранять их.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122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Падеж имён существительных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Определять склонение существительных, падеж, число, правильно выбирать нужное падежное окончание.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прогнозирование результата и уровня усвоения, его характеристик</w:t>
            </w:r>
          </w:p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самостоятельное выделение и формулирование познавательной цели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определение целей, функций участников, способов взаимодействия для учебного сотрудничества с учителем и сверстниками.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5B5D2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Овладение учебными действиями и умение использовать знания для решения задач.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работа со словарём, проверочная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Создавать тексты с использованием средств ИКТ: редактировать, оформлять и сохранять их.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упражнений, за проверочную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EF3BED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123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Правописание гласных в падежных окончаниях существительных в единственном числе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Осваивать содержание изучаемой орфограммы и алгоритм  её использования.</w:t>
            </w:r>
          </w:p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при письме данное орфографическое правило.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c11"/>
                <w:sz w:val="16"/>
                <w:szCs w:val="16"/>
              </w:rPr>
              <w:t>выполнять учебное задание в соответствии с целью.</w:t>
            </w:r>
          </w:p>
          <w:p w:rsidR="000A4174" w:rsidRPr="00E338B4" w:rsidRDefault="000A4174" w:rsidP="00E642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c11"/>
                <w:sz w:val="16"/>
                <w:szCs w:val="16"/>
              </w:rPr>
              <w:t>определять значимость речи в общении и обосновывать своё суждение</w:t>
            </w:r>
          </w:p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rStyle w:val="c11"/>
                <w:sz w:val="16"/>
                <w:szCs w:val="16"/>
              </w:rPr>
              <w:t>формулировать понятные для партнёра высказывания;  согласовывать позиции и находить общее решение.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интерес к новым знаниям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5B5D2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проверочная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5B5D2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работу по перфокартам, за самостоятельную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124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Множественное число имён существительных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Определять морфологические признаки множественного числа имён существительных.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pStyle w:val="aa"/>
              <w:widowControl w:val="0"/>
              <w:numPr>
                <w:ilvl w:val="0"/>
                <w:numId w:val="48"/>
              </w:numPr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планировать свои действия для реализации задач урока и заданий к упражнениям</w:t>
            </w:r>
          </w:p>
          <w:p w:rsidR="000A4174" w:rsidRPr="00E338B4" w:rsidRDefault="000A4174" w:rsidP="00352E3A">
            <w:pPr>
              <w:autoSpaceDE w:val="0"/>
              <w:snapToGrid w:val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классифицировать, обобщать, систематизировать изученный материал по плану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 </w:t>
            </w:r>
            <w:r w:rsidRPr="00E338B4">
              <w:rPr>
                <w:sz w:val="16"/>
                <w:szCs w:val="16"/>
              </w:rPr>
              <w:t>учитывать разные мнения и стремиться к координации различных позиций при работе в паре.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Осознание ценностного отношения к полученным знаниям.</w:t>
            </w:r>
          </w:p>
          <w:p w:rsidR="000A4174" w:rsidRPr="00E338B4" w:rsidRDefault="000A4174" w:rsidP="00352E3A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упражнений, викторина, выполнение олимпиадных заданий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Рисунки учебника.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заданий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125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Правописание О-Е после шипящих и Ц в окончаниях существительных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Урок изучения нового 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при письме данное орфографическое правило.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прогнозирование результата и уровня усвоения, его характеристик</w:t>
            </w:r>
          </w:p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самостоятельное выделение и формулирование познавательной цели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определение целей, функций участников, способов взаимодействия для учебного сотрудничества с учителем и сверстниками.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FF4397">
            <w:pPr>
              <w:pStyle w:val="c5c28"/>
              <w:spacing w:before="0" w:after="0"/>
              <w:rPr>
                <w:b/>
                <w:sz w:val="16"/>
                <w:szCs w:val="16"/>
              </w:rPr>
            </w:pPr>
            <w:r w:rsidRPr="00E338B4">
              <w:rPr>
                <w:rStyle w:val="c8"/>
                <w:sz w:val="16"/>
                <w:szCs w:val="16"/>
              </w:rPr>
              <w:t>Проявлять любознательность, интерес к изучаемому материалу;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c8"/>
                <w:sz w:val="16"/>
                <w:szCs w:val="16"/>
              </w:rPr>
              <w:t>развивать навыки сотрудничества с сверстниками при решении задач.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для наблюдений, выполнение упражнений, работа по перфокартам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заданий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Морфоло</w:t>
            </w:r>
            <w:r w:rsidRPr="00E338B4">
              <w:rPr>
                <w:sz w:val="16"/>
                <w:szCs w:val="16"/>
              </w:rPr>
              <w:softHyphen/>
              <w:t>гический разбор име</w:t>
            </w:r>
            <w:r w:rsidRPr="00E338B4">
              <w:rPr>
                <w:sz w:val="16"/>
                <w:szCs w:val="16"/>
              </w:rPr>
              <w:softHyphen/>
              <w:t>ни сущест</w:t>
            </w:r>
            <w:r w:rsidRPr="00E338B4">
              <w:rPr>
                <w:sz w:val="16"/>
                <w:szCs w:val="16"/>
              </w:rPr>
              <w:softHyphen/>
              <w:t>вительного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Овладеть умением характеризовать имя существительное по его морфологическим признакам и </w:t>
            </w:r>
            <w:r w:rsidRPr="00E338B4">
              <w:rPr>
                <w:sz w:val="16"/>
                <w:szCs w:val="16"/>
              </w:rPr>
              <w:lastRenderedPageBreak/>
              <w:t>синтаксической роли.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pStyle w:val="afa"/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352E3A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  <w:u w:val="single"/>
              </w:rPr>
              <w:t xml:space="preserve"> </w:t>
            </w:r>
            <w:r w:rsidRPr="00E338B4">
              <w:rPr>
                <w:sz w:val="16"/>
                <w:szCs w:val="16"/>
              </w:rPr>
              <w:t>уметь делать выводы на основе наблюдений</w:t>
            </w:r>
          </w:p>
          <w:p w:rsidR="000A4174" w:rsidRPr="00E338B4" w:rsidRDefault="000A4174" w:rsidP="00352E3A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Коммуникативные</w:t>
            </w:r>
            <w:r w:rsidRPr="00E338B4">
              <w:rPr>
                <w:sz w:val="16"/>
                <w:szCs w:val="16"/>
              </w:rPr>
              <w:t>:</w:t>
            </w:r>
            <w:r w:rsidRPr="00E338B4">
              <w:rPr>
                <w:sz w:val="16"/>
                <w:szCs w:val="16"/>
                <w:u w:val="single"/>
              </w:rPr>
              <w:t xml:space="preserve"> </w:t>
            </w:r>
            <w:r w:rsidRPr="00E338B4">
              <w:rPr>
                <w:sz w:val="16"/>
                <w:szCs w:val="16"/>
              </w:rPr>
              <w:t>рефлексия своих действий.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соотносить цели и результат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Знакомство с порядком морфологического разбора существительных, </w:t>
            </w:r>
            <w:r w:rsidRPr="00E338B4">
              <w:rPr>
                <w:sz w:val="16"/>
                <w:szCs w:val="16"/>
              </w:rPr>
              <w:lastRenderedPageBreak/>
              <w:t xml:space="preserve">выполнение упражнений,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Таблица по теме урока.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ответы на уроке, за выполнение упражнений и </w:t>
            </w:r>
            <w:r w:rsidRPr="00E338B4">
              <w:rPr>
                <w:sz w:val="16"/>
                <w:szCs w:val="16"/>
              </w:rPr>
              <w:lastRenderedPageBreak/>
              <w:t>проверочной работы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ыполнение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 xml:space="preserve">заданий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1</w:t>
            </w:r>
            <w:r>
              <w:rPr>
                <w:sz w:val="16"/>
                <w:szCs w:val="16"/>
              </w:rPr>
              <w:t>27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Изложение с изменением лица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Составлять связный монологический пересказ текста близко к исходному с изменением лица в письменной форме, составлять тематическую цепочку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умение осознанно строить речевое высказывание в устной и письменной форме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инициативное сотрудничество в поиске и сборе.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Появление желания умело пользоваться языком, зарождение сознательного отношения к своей речи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анализ текста, написание изложения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изложение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128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Повторе</w:t>
            </w:r>
            <w:r w:rsidRPr="00E338B4">
              <w:rPr>
                <w:sz w:val="16"/>
                <w:szCs w:val="16"/>
              </w:rPr>
              <w:softHyphen/>
              <w:t>ние и об</w:t>
            </w:r>
            <w:r w:rsidRPr="00E338B4">
              <w:rPr>
                <w:sz w:val="16"/>
                <w:szCs w:val="16"/>
              </w:rPr>
              <w:softHyphen/>
              <w:t>общение изученного материала  об имени существи</w:t>
            </w:r>
            <w:r w:rsidRPr="00E338B4">
              <w:rPr>
                <w:sz w:val="16"/>
                <w:szCs w:val="16"/>
              </w:rPr>
              <w:softHyphen/>
              <w:t>тельном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Применять знания и умения по морфологии, в частности имени существительного, в практике правописания, а также при проведении  морфологического разбора слов.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041E8">
            <w:pPr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bCs/>
                <w:sz w:val="16"/>
                <w:szCs w:val="16"/>
              </w:rPr>
              <w:t>вносить необходимые дополнения и корректировать  план и способ действия в случае расхождения с эталоном.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0A4174" w:rsidRPr="00E338B4" w:rsidRDefault="000A4174" w:rsidP="008E1D3E">
            <w:pPr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Овладение учебными действиями 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Повторение материала по контрольным вопросам, выполнение заданий на повторение  материала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заданий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Default="000A4174" w:rsidP="00EF3BED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5A7A2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129</w:t>
            </w:r>
          </w:p>
        </w:tc>
        <w:tc>
          <w:tcPr>
            <w:tcW w:w="1450" w:type="dxa"/>
            <w:shd w:val="clear" w:color="auto" w:fill="auto"/>
          </w:tcPr>
          <w:p w:rsidR="000A4174" w:rsidRPr="001441EB" w:rsidRDefault="000A4174" w:rsidP="003041E8">
            <w:pPr>
              <w:rPr>
                <w:sz w:val="16"/>
                <w:szCs w:val="16"/>
              </w:rPr>
            </w:pPr>
            <w:r w:rsidRPr="001441EB">
              <w:rPr>
                <w:sz w:val="16"/>
                <w:szCs w:val="16"/>
              </w:rPr>
              <w:t>Контрольная работа  №7 (диктант)</w:t>
            </w:r>
          </w:p>
          <w:p w:rsidR="000A4174" w:rsidRDefault="000A4174" w:rsidP="003041E8">
            <w:pPr>
              <w:rPr>
                <w:sz w:val="16"/>
                <w:szCs w:val="16"/>
              </w:rPr>
            </w:pPr>
            <w:r w:rsidRPr="001441EB">
              <w:rPr>
                <w:sz w:val="16"/>
                <w:szCs w:val="16"/>
              </w:rPr>
              <w:t xml:space="preserve">  по теме </w:t>
            </w:r>
          </w:p>
          <w:p w:rsidR="000A4174" w:rsidRPr="00C5040D" w:rsidRDefault="000A4174" w:rsidP="003041E8">
            <w:pPr>
              <w:rPr>
                <w:color w:val="FF0000"/>
                <w:sz w:val="16"/>
                <w:szCs w:val="16"/>
              </w:rPr>
            </w:pPr>
            <w:r w:rsidRPr="001441EB">
              <w:rPr>
                <w:sz w:val="16"/>
                <w:szCs w:val="16"/>
              </w:rPr>
              <w:t>«Имя суще</w:t>
            </w:r>
            <w:r w:rsidRPr="001441EB">
              <w:rPr>
                <w:sz w:val="16"/>
                <w:szCs w:val="16"/>
              </w:rPr>
              <w:softHyphen/>
              <w:t>ствитель</w:t>
            </w:r>
            <w:r w:rsidRPr="001441EB">
              <w:rPr>
                <w:sz w:val="16"/>
                <w:szCs w:val="16"/>
              </w:rPr>
              <w:softHyphen/>
              <w:t>ное»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Научиться воспроизводить приобретённые знания, навыки в конкретной деятельности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006A7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pStyle w:val="c2"/>
              <w:spacing w:before="0" w:after="0"/>
              <w:rPr>
                <w:sz w:val="16"/>
                <w:szCs w:val="16"/>
              </w:rPr>
            </w:pPr>
            <w:r w:rsidRPr="00E338B4">
              <w:rPr>
                <w:rStyle w:val="c1"/>
                <w:sz w:val="16"/>
                <w:szCs w:val="16"/>
              </w:rPr>
              <w:t>Формирование интереса, желания писать красиво и правильно.</w:t>
            </w:r>
          </w:p>
          <w:p w:rsidR="000A4174" w:rsidRPr="00E338B4" w:rsidRDefault="000A4174" w:rsidP="003041E8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Диктант с грамматическим заданием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диктант и выполнение грамматического задания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rPr>
          <w:trHeight w:val="70"/>
        </w:trPr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130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4F3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Анализ контрольной работы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Осознавать причины появления ошибки и определять способы действий, помогающих предотвратить её в последующих письменных работах.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pStyle w:val="aa"/>
              <w:widowControl w:val="0"/>
              <w:numPr>
                <w:ilvl w:val="0"/>
                <w:numId w:val="48"/>
              </w:numPr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осуществлять поиск необходимой информации</w:t>
            </w:r>
          </w:p>
          <w:p w:rsidR="000A4174" w:rsidRPr="00E338B4" w:rsidRDefault="000A4174" w:rsidP="00693470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оценивать правильность выполнения действий и вносить необходимые коррективы</w:t>
            </w:r>
            <w:r>
              <w:rPr>
                <w:sz w:val="16"/>
                <w:szCs w:val="16"/>
              </w:rPr>
              <w:t xml:space="preserve">. 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и уважать разные мнения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Анализ ошибок, допущенных в контрольной работе, выполнение упражнений на закрепление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заданий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131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Имя прилагательное как часть речи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Опознавать прилагательные в речи, выполнять частичный морфологический разбор прилагательных, употреблять их в речи.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волевая саморегуляция как способность к мобилизации сил и энергии; способность к выбору в ситуации мотивационного конфликта и к преодолению препятствий</w:t>
            </w:r>
            <w:r>
              <w:rPr>
                <w:sz w:val="16"/>
                <w:szCs w:val="16"/>
              </w:rPr>
              <w:t xml:space="preserve">.  </w:t>
            </w: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поиск и выделение необходимой информации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поиск и оценка  альтернативных способов разрешения конфликта, принятие решения и его реализация.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самооценке на основе критериев успешной учебной деятельности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Повторение теоретического материала, работа по материалу учебника, выполнение упражнений,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iCs/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>Грамотно формулировать запросы при поиске в Интернете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 подготовке д/з.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творческой работы, словарного диктанта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132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Правописание гласных в падежных окончаниях прилагательных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693470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Анализировать орфографический материал, осваивать содержание орфографического правила.</w:t>
            </w:r>
            <w:r>
              <w:rPr>
                <w:sz w:val="16"/>
                <w:szCs w:val="16"/>
              </w:rPr>
              <w:t xml:space="preserve"> т</w:t>
            </w:r>
            <w:r w:rsidRPr="00E338B4">
              <w:rPr>
                <w:sz w:val="16"/>
                <w:szCs w:val="16"/>
              </w:rPr>
              <w:t xml:space="preserve">Применять при письме данное орфографическое </w:t>
            </w:r>
            <w:r w:rsidRPr="00E338B4">
              <w:rPr>
                <w:sz w:val="16"/>
                <w:szCs w:val="16"/>
              </w:rPr>
              <w:lastRenderedPageBreak/>
              <w:t>правило.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>Регулятивные:</w:t>
            </w:r>
            <w:r w:rsidRPr="00E338B4">
              <w:rPr>
                <w:sz w:val="16"/>
                <w:szCs w:val="16"/>
              </w:rPr>
              <w:t xml:space="preserve">  составление плана и последовательности действий</w:t>
            </w:r>
          </w:p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умение структурировать знания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 xml:space="preserve">умение с полнотой и ясностью выражать свои мысли в соответствии с грамматическими и синтаксическими </w:t>
            </w:r>
            <w:r w:rsidRPr="00E338B4">
              <w:rPr>
                <w:sz w:val="16"/>
                <w:szCs w:val="16"/>
              </w:rPr>
              <w:lastRenderedPageBreak/>
              <w:t>нормами языка.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Формирование уважительного отношения к иному мнению.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материалу для наблюдений, выполнение упражнений, , индивидуальная работа по </w:t>
            </w:r>
            <w:r w:rsidRPr="00E338B4">
              <w:rPr>
                <w:sz w:val="16"/>
                <w:szCs w:val="16"/>
              </w:rPr>
              <w:lastRenderedPageBreak/>
              <w:t>карточкам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Оценка за ответы на уроке, за выполнение проверочной, самостоятельной работы, за </w:t>
            </w:r>
            <w:r w:rsidRPr="00E338B4">
              <w:rPr>
                <w:sz w:val="16"/>
                <w:szCs w:val="16"/>
              </w:rPr>
              <w:lastRenderedPageBreak/>
              <w:t>работу по карточкам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EF3BED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ыполнение заданий в учебнике и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>рабочей тетради</w:t>
            </w:r>
          </w:p>
          <w:p w:rsidR="005B5D2A" w:rsidRPr="003D3DA8" w:rsidRDefault="005B5D2A" w:rsidP="00EF3BED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133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Описание животного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речи.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 xml:space="preserve">Составлять письменный рассказ на определённую тему. Писать сочинение-описание, используя отобранный материал.   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0A4174" w:rsidRPr="00E338B4" w:rsidRDefault="000A4174" w:rsidP="00314C9B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умение осознанно строить речевое высказывание в устной и письменной форме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инициативное сотрудничество в поиске и сборе информации.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Мотивация достижения и готовности к преодолению трудностей на основе умения мобилизовать свои личностные ресурсы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Анализ текстов, выполнение упражнений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Схема сочинения-описания.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сочинение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134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Сочине</w:t>
            </w:r>
            <w:r w:rsidRPr="00E338B4">
              <w:rPr>
                <w:sz w:val="16"/>
                <w:szCs w:val="16"/>
              </w:rPr>
              <w:softHyphen/>
              <w:t>ние-описа</w:t>
            </w:r>
            <w:r w:rsidRPr="00E338B4">
              <w:rPr>
                <w:sz w:val="16"/>
                <w:szCs w:val="16"/>
              </w:rPr>
              <w:softHyphen/>
              <w:t>ние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развития речи.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Cs/>
                <w:sz w:val="16"/>
                <w:szCs w:val="16"/>
              </w:rPr>
              <w:t xml:space="preserve">Составлять письменный рассказ на определённую тему. Писать сочинение-описание, используя отобранный материал.   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умение осознанно строить речевое высказывание в устной и письменной форме</w:t>
            </w:r>
            <w:r>
              <w:rPr>
                <w:sz w:val="16"/>
                <w:szCs w:val="16"/>
              </w:rPr>
              <w:t xml:space="preserve">.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инициативное сотрудничество в поиске и сборе информации.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Мотивация достижения и готовности к преодолению трудностей 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Анализ текстов, выполнение упражнений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Схема сочинения-описания.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сочинение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Default="000A4174" w:rsidP="00EF3BED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135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Прилагательные полные и краткие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систематизации ЗУН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bCs/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Распознавать полные и краткие формы имён прилагательных.</w:t>
            </w:r>
          </w:p>
          <w:p w:rsidR="000A4174" w:rsidRPr="00E338B4" w:rsidRDefault="000A4174" w:rsidP="00352E3A">
            <w:pPr>
              <w:rPr>
                <w:bCs/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Применять изученное правило в практике письма.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bCs/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bCs/>
                <w:sz w:val="16"/>
                <w:szCs w:val="16"/>
              </w:rPr>
              <w:t>формирование умения ставить учебную задачу</w:t>
            </w:r>
          </w:p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rFonts w:eastAsia="NewtonCSanPin-Regular"/>
                <w:bCs/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bCs/>
                <w:sz w:val="16"/>
                <w:szCs w:val="16"/>
              </w:rPr>
              <w:t>развитие умения классифицировать явления</w:t>
            </w:r>
          </w:p>
          <w:p w:rsidR="000A4174" w:rsidRPr="00E338B4" w:rsidRDefault="000A4174" w:rsidP="00352E3A">
            <w:pPr>
              <w:rPr>
                <w:bCs/>
                <w:sz w:val="16"/>
                <w:szCs w:val="16"/>
              </w:rPr>
            </w:pPr>
            <w:r w:rsidRPr="00E338B4">
              <w:rPr>
                <w:bCs/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bCs/>
                <w:sz w:val="16"/>
                <w:szCs w:val="16"/>
              </w:rPr>
              <w:t>Построение фраз с использованием лингвистических терминов.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отстаивать свое мнение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материалу учебника, выполнение упражнений,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Морфологический разбор прилагательного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Овладеть умением характеризовать имя прилагательное  по его морфологическим признакам и синтаксической роли.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pStyle w:val="afa"/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352E3A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уметь делать выводы на основе наблюдений</w:t>
            </w:r>
          </w:p>
          <w:p w:rsidR="000A4174" w:rsidRPr="00E338B4" w:rsidRDefault="000A4174" w:rsidP="00352E3A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Коммуникативные: рефлексия своих действий.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соотносить цели и результат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З</w:t>
            </w:r>
            <w:r w:rsidRPr="00E338B4">
              <w:rPr>
                <w:sz w:val="16"/>
                <w:szCs w:val="16"/>
              </w:rPr>
              <w:t xml:space="preserve">накомство с порядком морфологического разбора имени прилагательного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137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Повторе</w:t>
            </w:r>
            <w:r w:rsidRPr="00E338B4">
              <w:rPr>
                <w:sz w:val="16"/>
                <w:szCs w:val="16"/>
              </w:rPr>
              <w:softHyphen/>
              <w:t>ние и об</w:t>
            </w:r>
            <w:r w:rsidRPr="00E338B4">
              <w:rPr>
                <w:sz w:val="16"/>
                <w:szCs w:val="16"/>
              </w:rPr>
              <w:softHyphen/>
              <w:t>общение изученного материала об имени прилага</w:t>
            </w:r>
            <w:r w:rsidRPr="00E338B4">
              <w:rPr>
                <w:sz w:val="16"/>
                <w:szCs w:val="16"/>
              </w:rPr>
              <w:softHyphen/>
              <w:t>тельном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Применять знания и умения по морфологии, в частности имени прилагательного, в практике правописания, а также при проведении  морфологического разбора слов.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bCs/>
                <w:sz w:val="16"/>
                <w:szCs w:val="16"/>
              </w:rPr>
              <w:t>вносить необходимые дополнения и корректировать  план и способ действия в случае расхождения с эталоном.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Овладение учебными действиями 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контрольным вопросам, выполнение тренировочных упражнений, комплексный анализ текста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 по теме «Имя прилагательное».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138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1441EB">
              <w:rPr>
                <w:sz w:val="16"/>
                <w:szCs w:val="16"/>
              </w:rPr>
              <w:t xml:space="preserve">Контрольная работа  </w:t>
            </w:r>
            <w:r>
              <w:rPr>
                <w:sz w:val="16"/>
                <w:szCs w:val="16"/>
              </w:rPr>
              <w:t xml:space="preserve">№8  по теме </w:t>
            </w:r>
            <w:r w:rsidRPr="001441EB"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 «Имя прилагатель</w:t>
            </w:r>
            <w:r w:rsidRPr="00E338B4">
              <w:rPr>
                <w:sz w:val="16"/>
                <w:szCs w:val="16"/>
              </w:rPr>
              <w:softHyphen/>
              <w:t xml:space="preserve">ное» 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Правильно оформлять бланк с тестом, включающий изученные орфограммы и пунктограммы.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693470">
            <w:pPr>
              <w:pStyle w:val="a8"/>
              <w:spacing w:line="240" w:lineRule="auto"/>
              <w:jc w:val="left"/>
              <w:rPr>
                <w:b/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Мотивация достижения и готовности к преодолению трудностей 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Выполнение контрольной работы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Бланк с тестовыми заданиями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контрольный тест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ыполнение заданий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139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Глагол как часть </w:t>
            </w:r>
            <w:r w:rsidRPr="00E338B4">
              <w:rPr>
                <w:sz w:val="16"/>
                <w:szCs w:val="16"/>
              </w:rPr>
              <w:lastRenderedPageBreak/>
              <w:t>речи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Урок </w:t>
            </w:r>
            <w:r w:rsidRPr="00E338B4">
              <w:rPr>
                <w:sz w:val="16"/>
                <w:szCs w:val="16"/>
              </w:rPr>
              <w:lastRenderedPageBreak/>
              <w:t>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Наблюдать за </w:t>
            </w:r>
            <w:r w:rsidRPr="00E338B4">
              <w:rPr>
                <w:sz w:val="16"/>
                <w:szCs w:val="16"/>
              </w:rPr>
              <w:lastRenderedPageBreak/>
              <w:t>употреблением глаголов в речи. Анализировать и характеризовать общее грамматическое значение.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Определять грамматические признаки глаголов.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>Регулятивные:</w:t>
            </w:r>
            <w:r w:rsidRPr="00E338B4">
              <w:rPr>
                <w:sz w:val="16"/>
                <w:szCs w:val="16"/>
              </w:rPr>
              <w:t xml:space="preserve"> выбирать  действия в </w:t>
            </w:r>
            <w:r w:rsidRPr="00E338B4">
              <w:rPr>
                <w:sz w:val="16"/>
                <w:szCs w:val="16"/>
              </w:rPr>
              <w:lastRenderedPageBreak/>
              <w:t>соответствии с поставленной задачей и условиями её реализации.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использовать общие приёмы решения лингвистических задач, анализировать информацию, строить рассуждения в форме связи простых суждений об объекте.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учитывать разные мнения и интересы и обосновывать собственную позицию.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Положительная </w:t>
            </w:r>
            <w:r w:rsidRPr="00E338B4">
              <w:rPr>
                <w:sz w:val="16"/>
                <w:szCs w:val="16"/>
              </w:rPr>
              <w:lastRenderedPageBreak/>
              <w:t>мотивация учебной деятельности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Повторение </w:t>
            </w:r>
            <w:r w:rsidRPr="00E338B4">
              <w:rPr>
                <w:sz w:val="16"/>
                <w:szCs w:val="16"/>
              </w:rPr>
              <w:lastRenderedPageBreak/>
              <w:t>теоретического материала по теме «Глагол как часть речи», выполнение упражнений</w:t>
            </w:r>
          </w:p>
        </w:tc>
        <w:tc>
          <w:tcPr>
            <w:tcW w:w="1560" w:type="dxa"/>
            <w:shd w:val="clear" w:color="auto" w:fill="auto"/>
          </w:tcPr>
          <w:p w:rsidR="005B5D2A" w:rsidRDefault="000A4174" w:rsidP="005B5D2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Пользоваться </w:t>
            </w:r>
            <w:r w:rsidRPr="00E338B4">
              <w:rPr>
                <w:sz w:val="16"/>
                <w:szCs w:val="16"/>
              </w:rPr>
              <w:lastRenderedPageBreak/>
              <w:t>основными функциями стандартного текстового редактора</w:t>
            </w:r>
          </w:p>
          <w:p w:rsidR="000A4174" w:rsidRPr="00E338B4" w:rsidRDefault="000A4174" w:rsidP="005B5D2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Оценка за </w:t>
            </w:r>
            <w:r w:rsidRPr="00E338B4">
              <w:rPr>
                <w:sz w:val="16"/>
                <w:szCs w:val="16"/>
              </w:rPr>
              <w:lastRenderedPageBreak/>
              <w:t>ответы, за выполнение упражнений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lastRenderedPageBreak/>
              <w:t xml:space="preserve">Коррекция </w:t>
            </w:r>
            <w:r w:rsidRPr="003D3DA8">
              <w:rPr>
                <w:sz w:val="16"/>
                <w:szCs w:val="16"/>
              </w:rPr>
              <w:lastRenderedPageBreak/>
              <w:t>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140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НЕ с глаголами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при письме данное орфографическое правило.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snapToGrid w:val="0"/>
              <w:rPr>
                <w:b/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</w:t>
            </w:r>
            <w:r w:rsidRPr="00E338B4">
              <w:rPr>
                <w:rStyle w:val="afe"/>
                <w:b w:val="0"/>
                <w:sz w:val="16"/>
                <w:szCs w:val="16"/>
              </w:rPr>
              <w:t>:</w:t>
            </w:r>
            <w:r w:rsidRPr="00E338B4">
              <w:rPr>
                <w:b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формулиро</w:t>
            </w:r>
            <w:r w:rsidRPr="00E338B4">
              <w:rPr>
                <w:sz w:val="16"/>
                <w:szCs w:val="16"/>
              </w:rPr>
              <w:softHyphen/>
              <w:t>вать и удерживать учебную задачу, применять установ</w:t>
            </w:r>
            <w:r w:rsidRPr="00E338B4">
              <w:rPr>
                <w:sz w:val="16"/>
                <w:szCs w:val="16"/>
              </w:rPr>
              <w:softHyphen/>
              <w:t>ленные правила в планирова</w:t>
            </w:r>
            <w:r w:rsidRPr="00E338B4">
              <w:rPr>
                <w:sz w:val="16"/>
                <w:szCs w:val="16"/>
              </w:rPr>
              <w:softHyphen/>
              <w:t xml:space="preserve">нии способа решения.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самостоя</w:t>
            </w:r>
            <w:r w:rsidRPr="00E338B4">
              <w:rPr>
                <w:sz w:val="16"/>
                <w:szCs w:val="16"/>
              </w:rPr>
              <w:softHyphen/>
              <w:t>тельно выделять и формули</w:t>
            </w:r>
            <w:r w:rsidRPr="00E338B4">
              <w:rPr>
                <w:sz w:val="16"/>
                <w:szCs w:val="16"/>
              </w:rPr>
              <w:softHyphen/>
              <w:t xml:space="preserve">ровать познавательную цель.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адекват</w:t>
            </w:r>
            <w:r w:rsidRPr="00E338B4">
              <w:rPr>
                <w:sz w:val="16"/>
                <w:szCs w:val="16"/>
              </w:rPr>
              <w:softHyphen/>
              <w:t>но использовать речь: пра</w:t>
            </w:r>
            <w:r w:rsidRPr="00E338B4">
              <w:rPr>
                <w:sz w:val="16"/>
                <w:szCs w:val="16"/>
              </w:rPr>
              <w:softHyphen/>
              <w:t>вильно составлять предложе</w:t>
            </w:r>
            <w:r w:rsidRPr="00E338B4">
              <w:rPr>
                <w:sz w:val="16"/>
                <w:szCs w:val="16"/>
              </w:rPr>
              <w:softHyphen/>
              <w:t>ния, логично выстраивать текст ответа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Осознание ценностного отношения к полученным знаниям.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Выполнение упражнений по теме урока, самостоятельная работа, словарная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самостоятельную работу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Default="000A4174" w:rsidP="00EF3BED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141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Р.Р. </w:t>
            </w:r>
            <w:r w:rsidRPr="00E338B4">
              <w:rPr>
                <w:sz w:val="16"/>
                <w:szCs w:val="16"/>
              </w:rPr>
              <w:t>Рассказ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 по развитию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Знать, как обычно начинается рассказ, как строится повест</w:t>
            </w:r>
            <w:r w:rsidRPr="00E338B4">
              <w:rPr>
                <w:sz w:val="16"/>
                <w:szCs w:val="16"/>
              </w:rPr>
              <w:softHyphen/>
              <w:t>вование,  составлять рассказ по картинкам.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Уметь использовать в расска</w:t>
            </w:r>
            <w:r w:rsidRPr="00E338B4">
              <w:rPr>
                <w:sz w:val="16"/>
                <w:szCs w:val="16"/>
              </w:rPr>
              <w:softHyphen/>
              <w:t>зе диалог и прямую речь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pStyle w:val="aa"/>
              <w:widowControl w:val="0"/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352E3A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0A4174" w:rsidRPr="00E338B4" w:rsidRDefault="000A4174" w:rsidP="00352E3A">
            <w:pPr>
              <w:autoSpaceDE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Осознавать и определять интерес к созданию собственных текстов, к письменной форме общения.</w:t>
            </w:r>
          </w:p>
          <w:p w:rsidR="000A4174" w:rsidRPr="00E338B4" w:rsidRDefault="000A4174" w:rsidP="00352E3A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составление рассказа по сюжетным картинкам, творческая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Рисунки учебника.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творческую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142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Неопределённая форма глагола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bCs/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Распознавать инфинитив и личные формы глагола. Приводить соответствующие примеры.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проявлять познавательную инициативу в учебном сотрудничестве</w:t>
            </w:r>
            <w:r w:rsidRPr="00E338B4">
              <w:rPr>
                <w:i/>
                <w:iCs/>
                <w:sz w:val="16"/>
                <w:szCs w:val="16"/>
              </w:rPr>
              <w:t>.</w:t>
            </w:r>
          </w:p>
          <w:p w:rsidR="000A4174" w:rsidRPr="00E338B4" w:rsidRDefault="000A4174" w:rsidP="00693470">
            <w:pPr>
              <w:autoSpaceDE w:val="0"/>
              <w:autoSpaceDN w:val="0"/>
              <w:adjustRightInd w:val="0"/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iCs/>
                <w:sz w:val="16"/>
                <w:szCs w:val="16"/>
              </w:rPr>
              <w:t>самостоятельно учитывать выделенные учителем ориентиры действия в новом учебном материале.</w:t>
            </w:r>
            <w:r>
              <w:rPr>
                <w:iCs/>
                <w:sz w:val="16"/>
                <w:szCs w:val="16"/>
              </w:rPr>
              <w:t xml:space="preserve"> 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iCs/>
                <w:sz w:val="16"/>
                <w:szCs w:val="16"/>
              </w:rPr>
              <w:t>понимать относительность мнений и подходов к решению проблемы.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вести диалог на основе равноправных отношений и взаимного уважения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материалу учебника, выполнение упражнений,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объяснительный диктант, за творческую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1441EB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14</w:t>
            </w:r>
            <w:r>
              <w:rPr>
                <w:sz w:val="16"/>
                <w:szCs w:val="16"/>
              </w:rPr>
              <w:t>3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Правописание 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-тся  и  -ться 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 глаголах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Осваивать содержание изучаемой орфограммы и алгоритм  её использования.</w:t>
            </w:r>
          </w:p>
          <w:p w:rsidR="000A4174" w:rsidRPr="00E338B4" w:rsidRDefault="000A4174" w:rsidP="00693470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при письме данное правило.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rStyle w:val="c11"/>
                <w:sz w:val="16"/>
                <w:szCs w:val="16"/>
              </w:rPr>
              <w:t>выполнять учебное задание в соответствии с целью.</w:t>
            </w:r>
          </w:p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rStyle w:val="c11"/>
                <w:sz w:val="16"/>
                <w:szCs w:val="16"/>
              </w:rPr>
              <w:t>определять значимость речи в общении и обосновывать своё суждение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rStyle w:val="c11"/>
                <w:sz w:val="16"/>
                <w:szCs w:val="16"/>
              </w:rPr>
              <w:t>формулировать понятные для партнёра высказывания;  согласовывать позиции и находить общее решение.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интерес к новым знаниям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практическая работа, объяснительный диктант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объяснительный диктант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144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Виды глагола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Распознавать виды глаголов  по вопросам и значениям, владеть способом действия   по   распознаванию вида глагола, уметь отличать глаголы совершенного и  не</w:t>
            </w:r>
            <w:r w:rsidRPr="00E338B4">
              <w:rPr>
                <w:sz w:val="16"/>
                <w:szCs w:val="16"/>
              </w:rPr>
              <w:softHyphen/>
              <w:t>совершенного вида, употреб</w:t>
            </w:r>
            <w:r w:rsidRPr="00E338B4">
              <w:rPr>
                <w:sz w:val="16"/>
                <w:szCs w:val="16"/>
              </w:rPr>
              <w:softHyphen/>
              <w:t>лять их в речи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выделение и осознание учащимся того, что уже усвоено и что еще нужно усвоить, осознание качества и уровня усвоения</w:t>
            </w:r>
          </w:p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понимание и адекватная оценка языка средств массовой информации.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pStyle w:val="c5c28"/>
              <w:spacing w:before="0" w:after="0"/>
              <w:rPr>
                <w:b/>
                <w:sz w:val="16"/>
                <w:szCs w:val="16"/>
              </w:rPr>
            </w:pPr>
            <w:r w:rsidRPr="00E338B4">
              <w:rPr>
                <w:rStyle w:val="c8"/>
                <w:sz w:val="16"/>
                <w:szCs w:val="16"/>
              </w:rPr>
              <w:t>Проявлять любознательность, интерес к изучаемому материалу;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c8"/>
                <w:sz w:val="16"/>
                <w:szCs w:val="16"/>
              </w:rPr>
              <w:t>развивать навыки сотрудничества со взрослыми и сверстниками при решении задач.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материалу для наблюдений, выполнение тренировочных упражнений, работа по развитию речи,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ответы на уроке, за выполнение упражнений, за творческую и проверочную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>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145-</w:t>
            </w:r>
            <w:r>
              <w:rPr>
                <w:sz w:val="16"/>
                <w:szCs w:val="16"/>
              </w:rPr>
              <w:lastRenderedPageBreak/>
              <w:t>146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Буквы Е-И в </w:t>
            </w:r>
            <w:r w:rsidRPr="00E338B4">
              <w:rPr>
                <w:sz w:val="16"/>
                <w:szCs w:val="16"/>
              </w:rPr>
              <w:lastRenderedPageBreak/>
              <w:t>корнях с чередованием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Урок </w:t>
            </w:r>
            <w:r w:rsidRPr="00E338B4">
              <w:rPr>
                <w:sz w:val="16"/>
                <w:szCs w:val="16"/>
              </w:rPr>
              <w:lastRenderedPageBreak/>
              <w:t>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Осваивать содержание </w:t>
            </w:r>
            <w:r w:rsidRPr="00E338B4">
              <w:rPr>
                <w:sz w:val="16"/>
                <w:szCs w:val="16"/>
              </w:rPr>
              <w:lastRenderedPageBreak/>
              <w:t>изучаемой орфограммы и алгоритм  её использования.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при письме данное орфографическое правило.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>Регулятивные: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rStyle w:val="c11"/>
                <w:sz w:val="16"/>
                <w:szCs w:val="16"/>
              </w:rPr>
              <w:t xml:space="preserve">выполнять учебное задание в </w:t>
            </w:r>
            <w:r w:rsidRPr="00E338B4">
              <w:rPr>
                <w:rStyle w:val="c11"/>
                <w:sz w:val="16"/>
                <w:szCs w:val="16"/>
              </w:rPr>
              <w:lastRenderedPageBreak/>
              <w:t>соответствии с целью.</w:t>
            </w:r>
          </w:p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rStyle w:val="c11"/>
                <w:sz w:val="16"/>
                <w:szCs w:val="16"/>
              </w:rPr>
              <w:t>определять значимость речи в общении и обосновывать своё суждение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rStyle w:val="c11"/>
                <w:sz w:val="16"/>
                <w:szCs w:val="16"/>
              </w:rPr>
              <w:t>формулировать понятные для партнёра высказывания;  согласовывать позиции и находить общее решение.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Проявлять </w:t>
            </w:r>
            <w:r w:rsidRPr="00E338B4">
              <w:rPr>
                <w:sz w:val="16"/>
                <w:szCs w:val="16"/>
              </w:rPr>
              <w:lastRenderedPageBreak/>
              <w:t>познавательный интерес к новым знаниям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6934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Работа по таблице, </w:t>
            </w:r>
            <w:r w:rsidRPr="00E338B4">
              <w:rPr>
                <w:sz w:val="16"/>
                <w:szCs w:val="16"/>
              </w:rPr>
              <w:lastRenderedPageBreak/>
              <w:t>выполнение упражнений, проверочная работа,  работа по перфокартам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Таблица по теме </w:t>
            </w:r>
            <w:r w:rsidRPr="00E338B4">
              <w:rPr>
                <w:sz w:val="16"/>
                <w:szCs w:val="16"/>
              </w:rPr>
              <w:lastRenderedPageBreak/>
              <w:t>урока.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6934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Оценка за </w:t>
            </w:r>
            <w:r w:rsidRPr="00E338B4">
              <w:rPr>
                <w:sz w:val="16"/>
                <w:szCs w:val="16"/>
              </w:rPr>
              <w:lastRenderedPageBreak/>
              <w:t>ответы на уроке, за выполнение проверочной,  работы по перфокартам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lastRenderedPageBreak/>
              <w:t xml:space="preserve">Коррекция </w:t>
            </w:r>
            <w:r w:rsidRPr="003D3DA8">
              <w:rPr>
                <w:sz w:val="16"/>
                <w:szCs w:val="16"/>
              </w:rPr>
              <w:lastRenderedPageBreak/>
              <w:t>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147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Рассказ «Как я од</w:t>
            </w:r>
            <w:r w:rsidRPr="00E338B4">
              <w:rPr>
                <w:sz w:val="16"/>
                <w:szCs w:val="16"/>
              </w:rPr>
              <w:softHyphen/>
              <w:t>нажды…»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 по развитию речи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Уметь использовать глаголы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разного вида в тексте, созда</w:t>
            </w:r>
            <w:r w:rsidRPr="00E338B4">
              <w:rPr>
                <w:sz w:val="16"/>
                <w:szCs w:val="16"/>
              </w:rPr>
              <w:softHyphen/>
              <w:t>вать текст повествовательно</w:t>
            </w:r>
            <w:r w:rsidRPr="00E338B4">
              <w:rPr>
                <w:sz w:val="16"/>
                <w:szCs w:val="16"/>
              </w:rPr>
              <w:softHyphen/>
              <w:t>го характера, реализуя замы</w:t>
            </w:r>
            <w:r w:rsidRPr="00E338B4">
              <w:rPr>
                <w:sz w:val="16"/>
                <w:szCs w:val="16"/>
              </w:rPr>
              <w:softHyphen/>
              <w:t>сел в соответствии с темой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определение последовательности промежуточных целей с учётом конечного результата; составление плана и последовательности действий</w:t>
            </w:r>
          </w:p>
          <w:p w:rsidR="000A4174" w:rsidRPr="00E338B4" w:rsidRDefault="000A4174" w:rsidP="00693470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умение осознанно строить речевое высказывание в устной и письменной форме</w:t>
            </w:r>
            <w:r>
              <w:rPr>
                <w:sz w:val="16"/>
                <w:szCs w:val="16"/>
              </w:rPr>
              <w:t xml:space="preserve">.  </w:t>
            </w: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инициативное сотрудничество в поиске и сборе информации.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Появление желания умело пользоваться зыком.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анализ текстов, словесное рисование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сочинение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EF3BED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148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Время глагола 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Прошедшее время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 xml:space="preserve">Определять время глаголов, </w:t>
            </w:r>
            <w:r w:rsidRPr="00E338B4">
              <w:rPr>
                <w:sz w:val="16"/>
                <w:szCs w:val="16"/>
              </w:rPr>
              <w:t>употреблять в речи,   соблюдая   орфоэпиче</w:t>
            </w:r>
            <w:r w:rsidRPr="00E338B4">
              <w:rPr>
                <w:sz w:val="16"/>
                <w:szCs w:val="16"/>
              </w:rPr>
              <w:softHyphen/>
              <w:t>ские нормы.</w:t>
            </w:r>
          </w:p>
          <w:p w:rsidR="000A4174" w:rsidRPr="00E338B4" w:rsidRDefault="000A4174" w:rsidP="005B5D2A">
            <w:pPr>
              <w:rPr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Определять</w:t>
            </w:r>
            <w:r w:rsidRPr="00E338B4">
              <w:rPr>
                <w:sz w:val="16"/>
                <w:szCs w:val="16"/>
              </w:rPr>
              <w:t xml:space="preserve"> способ образования  глаголов прошед</w:t>
            </w:r>
            <w:r w:rsidRPr="00E338B4">
              <w:rPr>
                <w:sz w:val="16"/>
                <w:szCs w:val="16"/>
              </w:rPr>
              <w:softHyphen/>
              <w:t>шего времени, выбирать орфограммы соблюдая   орфоэпиче</w:t>
            </w:r>
            <w:r w:rsidRPr="00E338B4">
              <w:rPr>
                <w:sz w:val="16"/>
                <w:szCs w:val="16"/>
              </w:rPr>
              <w:softHyphen/>
              <w:t>ские нормы.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создавать ал</w:t>
            </w:r>
            <w:r w:rsidRPr="00E338B4">
              <w:rPr>
                <w:sz w:val="16"/>
                <w:szCs w:val="16"/>
              </w:rPr>
              <w:softHyphen/>
              <w:t>горитмы деятельности при решении проблем различного характера.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понимать заданный вопрос, в соответствии с ним строить устный ответ. 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договариваться, приходить к общему решению.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5B5D2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интерес к новому учебному содержанию; принимать роль ученика на уровне положительного отношения к школе.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 на закрепление темы урока, проверочная работа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упражнений, за проверочную работу</w:t>
            </w:r>
          </w:p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149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Настоящее время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Определять форму настоящего времени.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2C079D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выделение и осознание учащимся того, что уже усвоено и что еще нужно усвоить, осознание качества и уровня усвоения</w:t>
            </w:r>
            <w:r>
              <w:rPr>
                <w:sz w:val="16"/>
                <w:szCs w:val="16"/>
              </w:rPr>
              <w:t xml:space="preserve">.  </w:t>
            </w: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понимание и адекватная оценка языка средств массовой информации.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sz w:val="16"/>
                <w:szCs w:val="16"/>
              </w:rPr>
              <w:t>Коммуникативные:</w:t>
            </w:r>
            <w:r w:rsidRPr="00E338B4">
              <w:rPr>
                <w:b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умение с достаточной полнотой и точностью выражать свои мысли в соответствии с задачами и условиями коммуникации.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C079D">
            <w:pPr>
              <w:pStyle w:val="c5c28"/>
              <w:spacing w:before="0" w:after="0"/>
              <w:rPr>
                <w:b/>
                <w:sz w:val="16"/>
                <w:szCs w:val="16"/>
              </w:rPr>
            </w:pPr>
            <w:r w:rsidRPr="00E338B4">
              <w:rPr>
                <w:rStyle w:val="c8"/>
                <w:sz w:val="16"/>
                <w:szCs w:val="16"/>
              </w:rPr>
              <w:t>Проявлять любознательность, интерес к изучаемому материалу;</w:t>
            </w:r>
            <w:r w:rsidRPr="00E338B4"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c8"/>
                <w:sz w:val="16"/>
                <w:szCs w:val="16"/>
              </w:rPr>
              <w:t xml:space="preserve">развивать навыки сотрудничества со взрослыми и сверстниками 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 на закрепление темы урока, словарная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Искать информацию в соответствующих возрасту цифровых словарях и справочниках, контролируемом Интернете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50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Будущее время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Определять форму будущего времени.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 xml:space="preserve">в диалоге с учителем вырабатывать критерии оценки и определять </w:t>
            </w:r>
            <w:r w:rsidR="005B5D2A">
              <w:rPr>
                <w:sz w:val="16"/>
                <w:szCs w:val="16"/>
              </w:rPr>
              <w:t>степень успешности своей работы.</w:t>
            </w:r>
          </w:p>
          <w:p w:rsidR="000A4174" w:rsidRPr="00E338B4" w:rsidRDefault="000A4174" w:rsidP="00352E3A">
            <w:pPr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="005B5D2A">
              <w:rPr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формулировать правило на основе выделения существенных признаков;</w:t>
            </w:r>
          </w:p>
          <w:p w:rsidR="000A4174" w:rsidRPr="00E338B4" w:rsidRDefault="000A4174" w:rsidP="00352E3A">
            <w:pPr>
              <w:rPr>
                <w:i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 выполнять задания с использованием материальных объектов, схем;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оформлять свои мысли в устной и письменной форме с учётом речевой ситуации.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Положительная мотивация учебной деятельности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 на закрепление темы урока, словарная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151-</w:t>
            </w:r>
          </w:p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152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Спряжение глагола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Комбинированный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Изменять глагол по лицам и числам, образовывать формы настоящего и будущего времени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в диалоге с учителем вырабатывать критерии оценки и определять степень успешности своей работы</w:t>
            </w:r>
          </w:p>
          <w:p w:rsidR="000A4174" w:rsidRPr="00E338B4" w:rsidRDefault="000A4174" w:rsidP="00352E3A">
            <w:pPr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формулировать правило на основе выделения существенных признаков;</w:t>
            </w:r>
          </w:p>
          <w:p w:rsidR="000A4174" w:rsidRPr="00E338B4" w:rsidRDefault="000A4174" w:rsidP="00352E3A">
            <w:pPr>
              <w:rPr>
                <w:i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 выполнять задания с  использованием материальных объектов, схем;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 xml:space="preserve">Коммуникативные: </w:t>
            </w:r>
            <w:r w:rsidRPr="00E338B4">
              <w:rPr>
                <w:sz w:val="16"/>
                <w:szCs w:val="16"/>
              </w:rPr>
              <w:t>оформлять свои мысли в устной и письменной форме с учётом речевой ситуации.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Умение вести диалог на основе равноправных отношений и взаимного уважения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материалу учебника, выполнение упражнений на закрепление темы урока, словарная </w:t>
            </w:r>
            <w:r w:rsidRPr="00E338B4">
              <w:rPr>
                <w:sz w:val="16"/>
                <w:szCs w:val="16"/>
              </w:rPr>
              <w:lastRenderedPageBreak/>
              <w:t>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Создавать тексты с использованием средств ИКТ: редактировать, оформлять и сохранять их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ыполнение заданий в учебнике и </w:t>
            </w:r>
            <w:r w:rsidRPr="003D3DA8">
              <w:rPr>
                <w:rFonts w:ascii="Times New Roman" w:hAnsi="Times New Roman"/>
                <w:sz w:val="16"/>
                <w:szCs w:val="16"/>
              </w:rPr>
              <w:lastRenderedPageBreak/>
              <w:t>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153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Морфологический разбор глагола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Овладеть умением характеризовать имя прилагательное  по его морфологическим признакам и синтаксической роли.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pStyle w:val="afa"/>
              <w:spacing w:line="240" w:lineRule="auto"/>
              <w:ind w:firstLine="0"/>
              <w:jc w:val="left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352E3A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уметь делать выводы на основе наблюдений</w:t>
            </w:r>
          </w:p>
          <w:p w:rsidR="000A4174" w:rsidRPr="00E338B4" w:rsidRDefault="000A4174" w:rsidP="00352E3A">
            <w:pPr>
              <w:pStyle w:val="afa"/>
              <w:spacing w:line="240" w:lineRule="auto"/>
              <w:ind w:firstLine="0"/>
              <w:jc w:val="left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Коммуникативные</w:t>
            </w:r>
            <w:r w:rsidRPr="00E338B4">
              <w:rPr>
                <w:sz w:val="16"/>
                <w:szCs w:val="16"/>
              </w:rPr>
              <w:t>: рефлексия своих действий.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соотносить цели и результат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C079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Знакомство с порядком морфологического разбора глагола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самостоятельную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154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Мягкий знак после шипящих в глаголах 2-го лица единственного числа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изучения нового материала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Осваивать содержание изучаемой орфограммы и алгоритм  её использования.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Применять при письме данное орфографическое правило.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Регулятивные: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rStyle w:val="c11"/>
                <w:sz w:val="16"/>
                <w:szCs w:val="16"/>
              </w:rPr>
              <w:t>выполнять учебное задание в соответствии с целью.</w:t>
            </w:r>
          </w:p>
          <w:p w:rsidR="000A4174" w:rsidRPr="00E338B4" w:rsidRDefault="000A4174" w:rsidP="00352E3A">
            <w:pPr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 w:rsidRPr="00E338B4">
              <w:rPr>
                <w:sz w:val="16"/>
                <w:szCs w:val="16"/>
              </w:rPr>
              <w:t xml:space="preserve">  </w:t>
            </w:r>
            <w:r w:rsidRPr="00E338B4">
              <w:rPr>
                <w:rStyle w:val="c11"/>
                <w:sz w:val="16"/>
                <w:szCs w:val="16"/>
              </w:rPr>
              <w:t>определять значимость речи в общении и обосновывать своё суждение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rStyle w:val="c11"/>
                <w:sz w:val="16"/>
                <w:szCs w:val="16"/>
              </w:rPr>
              <w:t>формулировать понятные для партнёра высказывания;  согласовывать позиции и находить общее решение.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интерес к новым знаниям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словарный диктант, выполнение упражнений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словарный диктант</w:t>
            </w:r>
          </w:p>
        </w:tc>
        <w:tc>
          <w:tcPr>
            <w:tcW w:w="1276" w:type="dxa"/>
            <w:shd w:val="clear" w:color="auto" w:fill="auto"/>
          </w:tcPr>
          <w:p w:rsidR="000A4174" w:rsidRDefault="000A4174" w:rsidP="00EF3BED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155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Употребление времён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2C079D">
            <w:pPr>
              <w:rPr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 xml:space="preserve">Определять время глаголов, </w:t>
            </w:r>
            <w:r w:rsidRPr="00E338B4">
              <w:rPr>
                <w:sz w:val="16"/>
                <w:szCs w:val="16"/>
              </w:rPr>
              <w:t>определять  способ образования  глаголов прошед</w:t>
            </w:r>
            <w:r w:rsidRPr="00E338B4">
              <w:rPr>
                <w:sz w:val="16"/>
                <w:szCs w:val="16"/>
              </w:rPr>
              <w:softHyphen/>
              <w:t xml:space="preserve">шего времени, выбирать орфограммы перед суффиксом -л, 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создавать ал</w:t>
            </w:r>
            <w:r w:rsidRPr="00E338B4">
              <w:rPr>
                <w:sz w:val="16"/>
                <w:szCs w:val="16"/>
              </w:rPr>
              <w:softHyphen/>
              <w:t>горитмы деятельности при решении проблем различного характера.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понимать заданный вопрос, в соответствии с ним строить устный ответ. 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договариваться, приходить к общему решению.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C079D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Проявлять познавательный интер</w:t>
            </w:r>
            <w:r>
              <w:rPr>
                <w:sz w:val="16"/>
                <w:szCs w:val="16"/>
              </w:rPr>
              <w:t>ес к новому учебному содержанию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C079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Работа по материалу учебника, выполнение упражнений на закрепление темы урока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упражнений, за проверочную работу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Повторе</w:t>
            </w:r>
            <w:r w:rsidRPr="00E338B4">
              <w:rPr>
                <w:sz w:val="16"/>
                <w:szCs w:val="16"/>
              </w:rPr>
              <w:softHyphen/>
              <w:t>ние и об</w:t>
            </w:r>
            <w:r w:rsidRPr="00E338B4">
              <w:rPr>
                <w:sz w:val="16"/>
                <w:szCs w:val="16"/>
              </w:rPr>
              <w:softHyphen/>
              <w:t>общение изученного материала  о глаголе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bCs/>
                <w:sz w:val="16"/>
                <w:szCs w:val="16"/>
              </w:rPr>
              <w:t>Применять знания и умения по морфологии, в частности имени прилагательного, в практике правописания, а также при проведении  морфологического разбора слов.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bCs/>
                <w:sz w:val="16"/>
                <w:szCs w:val="16"/>
              </w:rPr>
              <w:t>вносить необходимые дополнения и корректировать  план и способ действия в случае расхождения с эталоном.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постановка и формулирование проблемы, самостоятельное создание алгоритмов деятельности при решении проблем творческого и поискового характера.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сотрудничать с одноклассниками при выполнении учебной задачи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Овладение учебными действиями и умение использовать знания для решения познавательных и практических задач.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C079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Работа по контрольным вопросам, выполнение упражнений различного содержания и сложности,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Презентация по теме «Глагол».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перфокарты, за самостоятельную работу,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157</w:t>
            </w:r>
          </w:p>
        </w:tc>
        <w:tc>
          <w:tcPr>
            <w:tcW w:w="1450" w:type="dxa"/>
            <w:shd w:val="clear" w:color="auto" w:fill="auto"/>
          </w:tcPr>
          <w:p w:rsidR="000A417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</w:t>
            </w:r>
            <w:r w:rsidRPr="00E338B4">
              <w:rPr>
                <w:sz w:val="16"/>
                <w:szCs w:val="16"/>
              </w:rPr>
              <w:softHyphen/>
              <w:t>ная работа</w:t>
            </w:r>
            <w:r>
              <w:rPr>
                <w:sz w:val="16"/>
                <w:szCs w:val="16"/>
              </w:rPr>
              <w:t xml:space="preserve"> № 9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  по теме «Глагол»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Научиться воспроизводить приобретённые знания, навыки в конкретной деятельности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2C079D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pStyle w:val="c2"/>
              <w:spacing w:before="0" w:after="0"/>
              <w:rPr>
                <w:sz w:val="16"/>
                <w:szCs w:val="16"/>
              </w:rPr>
            </w:pPr>
            <w:r w:rsidRPr="00E338B4">
              <w:rPr>
                <w:rStyle w:val="c1"/>
                <w:sz w:val="16"/>
                <w:szCs w:val="16"/>
              </w:rPr>
              <w:t>Формирование интереса, желания писать красиво и правильно.</w:t>
            </w:r>
          </w:p>
          <w:p w:rsidR="000A4174" w:rsidRPr="00E338B4" w:rsidRDefault="000A4174" w:rsidP="00352E3A">
            <w:pPr>
              <w:rPr>
                <w:b/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Бланк с заданиями контрольной работы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диктант и выполнение грамматического задания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158</w:t>
            </w:r>
          </w:p>
        </w:tc>
        <w:tc>
          <w:tcPr>
            <w:tcW w:w="1450" w:type="dxa"/>
            <w:shd w:val="clear" w:color="auto" w:fill="auto"/>
          </w:tcPr>
          <w:p w:rsidR="000A4174" w:rsidRPr="001441EB" w:rsidRDefault="000A4174" w:rsidP="00352E3A">
            <w:pPr>
              <w:rPr>
                <w:b/>
                <w:sz w:val="16"/>
                <w:szCs w:val="16"/>
              </w:rPr>
            </w:pPr>
            <w:r w:rsidRPr="001441EB">
              <w:rPr>
                <w:b/>
                <w:sz w:val="16"/>
                <w:szCs w:val="16"/>
              </w:rPr>
              <w:t>Повторение изученного за год.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Разделы науки о языке.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Систематизировать знания, полученные при изучении разных разделов науки о языке.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pStyle w:val="aa"/>
              <w:widowControl w:val="0"/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352E3A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Познавательные: </w:t>
            </w:r>
            <w:r w:rsidRPr="00E338B4">
              <w:rPr>
                <w:sz w:val="16"/>
                <w:szCs w:val="16"/>
              </w:rPr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постановка вопросов – инициативное сотрудничество в поиске и сборе информации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C079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Появление желания умело пользоваться языком, зарождение сознательного отношения к своей речи.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Заполнение таблицы.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Выполнение упражнений и заданий разного содержания и сложности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Таблицы по теме урока.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iCs/>
                <w:sz w:val="16"/>
                <w:szCs w:val="16"/>
              </w:rPr>
              <w:t>Индивидуальное в</w:t>
            </w:r>
            <w:r w:rsidRPr="003D3DA8">
              <w:rPr>
                <w:rFonts w:ascii="Times New Roman" w:hAnsi="Times New Roman"/>
                <w:sz w:val="16"/>
                <w:szCs w:val="16"/>
              </w:rPr>
              <w:t xml:space="preserve">ыполнение заданий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1441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159-</w:t>
            </w:r>
          </w:p>
          <w:p w:rsidR="000A4174" w:rsidRPr="00E338B4" w:rsidRDefault="000A4174" w:rsidP="001441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160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Орфограммы в приставках и </w:t>
            </w:r>
            <w:r w:rsidRPr="00E338B4">
              <w:rPr>
                <w:sz w:val="16"/>
                <w:szCs w:val="16"/>
              </w:rPr>
              <w:lastRenderedPageBreak/>
              <w:t>корнях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Урок обобщения </w:t>
            </w:r>
            <w:r w:rsidRPr="00E338B4">
              <w:rPr>
                <w:sz w:val="16"/>
                <w:szCs w:val="16"/>
              </w:rPr>
              <w:lastRenderedPageBreak/>
              <w:t>и систематизации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Знать   условия,   от   которых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зависит выбор орфограмм в</w:t>
            </w:r>
          </w:p>
          <w:p w:rsidR="000A4174" w:rsidRPr="00E338B4" w:rsidRDefault="000A4174" w:rsidP="002C079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приставке и корне. Уметь   различать   орфограм</w:t>
            </w:r>
            <w:r w:rsidRPr="00E338B4">
              <w:rPr>
                <w:sz w:val="16"/>
                <w:szCs w:val="16"/>
              </w:rPr>
              <w:softHyphen/>
              <w:t>мы</w:t>
            </w:r>
            <w:r>
              <w:rPr>
                <w:sz w:val="16"/>
                <w:szCs w:val="16"/>
              </w:rPr>
              <w:t>,</w:t>
            </w:r>
            <w:r w:rsidRPr="00E338B4">
              <w:rPr>
                <w:sz w:val="16"/>
                <w:szCs w:val="16"/>
              </w:rPr>
              <w:t xml:space="preserve">     применять   изученные правила на письме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352E3A">
            <w:pPr>
              <w:pStyle w:val="aa"/>
              <w:widowControl w:val="0"/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352E3A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lastRenderedPageBreak/>
              <w:t xml:space="preserve">Познавательные: </w:t>
            </w:r>
            <w:r w:rsidRPr="00E338B4">
              <w:rPr>
                <w:sz w:val="16"/>
                <w:szCs w:val="16"/>
              </w:rPr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0A4174" w:rsidRPr="00E338B4" w:rsidRDefault="000A4174" w:rsidP="005B5D2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Коммуникативные:</w:t>
            </w:r>
            <w:r w:rsidR="005B5D2A">
              <w:rPr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инициативное сотрудничество в поиске и сборе информации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5B5D2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Появление желания умело </w:t>
            </w:r>
            <w:r w:rsidRPr="00E338B4">
              <w:rPr>
                <w:sz w:val="16"/>
                <w:szCs w:val="16"/>
              </w:rPr>
              <w:lastRenderedPageBreak/>
              <w:t>пользоваться языком, зарождение отношения к своей речи.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52E3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Выполнение упражнений и </w:t>
            </w:r>
            <w:r w:rsidRPr="00E338B4">
              <w:rPr>
                <w:sz w:val="16"/>
                <w:szCs w:val="16"/>
              </w:rPr>
              <w:lastRenderedPageBreak/>
              <w:t>заданий разного содержания и сложности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>Таблицы по теме урока.</w:t>
            </w:r>
          </w:p>
          <w:p w:rsidR="000A4174" w:rsidRPr="00E338B4" w:rsidRDefault="000A4174" w:rsidP="00352E3A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352E3A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lastRenderedPageBreak/>
              <w:t xml:space="preserve">Оценка за выполнение </w:t>
            </w:r>
            <w:r w:rsidRPr="00E338B4">
              <w:rPr>
                <w:sz w:val="16"/>
                <w:szCs w:val="16"/>
              </w:rPr>
              <w:lastRenderedPageBreak/>
              <w:t>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lastRenderedPageBreak/>
              <w:t xml:space="preserve">Коррекция логического </w:t>
            </w:r>
            <w:r w:rsidRPr="003D3DA8">
              <w:rPr>
                <w:sz w:val="16"/>
                <w:szCs w:val="16"/>
              </w:rPr>
              <w:lastRenderedPageBreak/>
              <w:t>мышления.</w:t>
            </w:r>
          </w:p>
        </w:tc>
      </w:tr>
      <w:tr w:rsidR="000A4174" w:rsidRPr="00E338B4" w:rsidTr="008C0B62">
        <w:trPr>
          <w:trHeight w:val="339"/>
        </w:trPr>
        <w:tc>
          <w:tcPr>
            <w:tcW w:w="522" w:type="dxa"/>
            <w:shd w:val="clear" w:color="auto" w:fill="auto"/>
          </w:tcPr>
          <w:p w:rsidR="000A4174" w:rsidRPr="00E338B4" w:rsidRDefault="000A4174" w:rsidP="00D62CA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lastRenderedPageBreak/>
              <w:t>161-162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Орфограммы в окончаниях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Раздельные написания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B345DA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Опознавать части речи, нахо</w:t>
            </w:r>
            <w:r w:rsidRPr="00E338B4">
              <w:rPr>
                <w:sz w:val="16"/>
                <w:szCs w:val="16"/>
              </w:rPr>
              <w:softHyphen/>
              <w:t>дить   в   них   орфограммы   в окончаниях,   применять   изу</w:t>
            </w:r>
            <w:r w:rsidRPr="00E338B4">
              <w:rPr>
                <w:sz w:val="16"/>
                <w:szCs w:val="16"/>
              </w:rPr>
              <w:softHyphen/>
              <w:t xml:space="preserve">ченные правила на письме. 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pStyle w:val="aa"/>
              <w:widowControl w:val="0"/>
              <w:tabs>
                <w:tab w:val="left" w:pos="360"/>
                <w:tab w:val="left" w:pos="540"/>
              </w:tabs>
              <w:suppressAutoHyphens/>
              <w:spacing w:after="0"/>
              <w:ind w:left="0"/>
              <w:rPr>
                <w:i/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Регулятивные: </w:t>
            </w:r>
            <w:r w:rsidRPr="00E338B4">
              <w:rPr>
                <w:sz w:val="16"/>
                <w:szCs w:val="16"/>
              </w:rPr>
              <w:t>уметь ориентироваться  на образец и правило выполнения задания</w:t>
            </w:r>
          </w:p>
          <w:p w:rsidR="000A4174" w:rsidRPr="00E338B4" w:rsidRDefault="000A4174" w:rsidP="002C079D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>Познавательные:</w:t>
            </w:r>
            <w:r>
              <w:rPr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самостоятельное создание алгоритмов деятельности при решении проблем творческого и поискового характера</w:t>
            </w:r>
          </w:p>
          <w:p w:rsidR="000A4174" w:rsidRPr="00E338B4" w:rsidRDefault="000A4174" w:rsidP="00B345DA">
            <w:pPr>
              <w:rPr>
                <w:sz w:val="16"/>
                <w:szCs w:val="16"/>
              </w:rPr>
            </w:pPr>
            <w:r w:rsidRPr="00E338B4">
              <w:rPr>
                <w:i/>
                <w:sz w:val="16"/>
                <w:szCs w:val="16"/>
              </w:rPr>
              <w:t xml:space="preserve">Коммуникативные: </w:t>
            </w:r>
            <w:r w:rsidRPr="00E338B4">
              <w:rPr>
                <w:sz w:val="16"/>
                <w:szCs w:val="16"/>
              </w:rPr>
              <w:t>постановка вопросов — инициативное сотрудничество в поиске и сборе информации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C079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Появление желания умело пользоваться языком, зарождение сознательного отношения к своей речи.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Выполнение упражнений и заданий разного содержания и сложности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Таблицы по теме урока.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</w:t>
            </w:r>
          </w:p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Default="000A4174" w:rsidP="00EF3BED">
            <w:r w:rsidRPr="00DB0688">
              <w:rPr>
                <w:sz w:val="16"/>
                <w:szCs w:val="16"/>
              </w:rPr>
              <w:t>Коррекция логического мышления.</w:t>
            </w:r>
            <w:r w:rsidRPr="00DB0688">
              <w:rPr>
                <w:rFonts w:eastAsiaTheme="minorHAnsi"/>
                <w:iCs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14C9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163</w:t>
            </w:r>
          </w:p>
        </w:tc>
        <w:tc>
          <w:tcPr>
            <w:tcW w:w="1450" w:type="dxa"/>
            <w:shd w:val="clear" w:color="auto" w:fill="auto"/>
          </w:tcPr>
          <w:p w:rsidR="000A4174" w:rsidRDefault="000A4174" w:rsidP="001441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Итоговая к</w:t>
            </w:r>
            <w:r w:rsidRPr="001441EB">
              <w:rPr>
                <w:sz w:val="16"/>
                <w:szCs w:val="16"/>
              </w:rPr>
              <w:t>онтроль</w:t>
            </w:r>
            <w:r w:rsidRPr="001441EB">
              <w:rPr>
                <w:sz w:val="16"/>
                <w:szCs w:val="16"/>
              </w:rPr>
              <w:softHyphen/>
              <w:t>ная работа №</w:t>
            </w:r>
            <w:r>
              <w:rPr>
                <w:sz w:val="16"/>
                <w:szCs w:val="16"/>
              </w:rPr>
              <w:t>10</w:t>
            </w:r>
          </w:p>
          <w:p w:rsidR="000A4174" w:rsidRPr="001441EB" w:rsidRDefault="000A4174" w:rsidP="001441EB">
            <w:pPr>
              <w:rPr>
                <w:sz w:val="16"/>
                <w:szCs w:val="16"/>
              </w:rPr>
            </w:pPr>
          </w:p>
          <w:p w:rsidR="000A4174" w:rsidRPr="00E338B4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Контрольный урок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Научиться воспроизводить приобретённые знания, навыки в конкретной деятельности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1B0257">
            <w:pPr>
              <w:pStyle w:val="a8"/>
              <w:spacing w:line="240" w:lineRule="auto"/>
              <w:jc w:val="left"/>
              <w:rPr>
                <w:b/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Регулятивные:</w:t>
            </w:r>
            <w:r>
              <w:rPr>
                <w:rStyle w:val="afe"/>
                <w:b w:val="0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и стараться искать способы их преодоления.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Познавательные:</w:t>
            </w:r>
            <w:r>
              <w:rPr>
                <w:rStyle w:val="afe"/>
                <w:b w:val="0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Коммуникативные:</w:t>
            </w:r>
            <w:r>
              <w:rPr>
                <w:rStyle w:val="afe"/>
                <w:b w:val="0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2C079D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Мотивация достижения и готовности к преодолению трудностей на основе умения 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Выполнение контрольной работы 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Бланк с тестовыми заданиями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контрольный тест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Индивидуальное 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>выполнение заданий в учебнике и рабочей тетради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164-166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Морфоло</w:t>
            </w:r>
            <w:r w:rsidRPr="00E338B4">
              <w:rPr>
                <w:sz w:val="16"/>
                <w:szCs w:val="16"/>
              </w:rPr>
              <w:softHyphen/>
              <w:t>гия. Орфо</w:t>
            </w:r>
            <w:r w:rsidRPr="00E338B4">
              <w:rPr>
                <w:sz w:val="16"/>
                <w:szCs w:val="16"/>
              </w:rPr>
              <w:softHyphen/>
              <w:t>графия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совершенствования ЗУН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Определять грамматические признаки разных частей речи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5B5D2A">
            <w:pPr>
              <w:autoSpaceDE w:val="0"/>
              <w:snapToGrid w:val="0"/>
              <w:rPr>
                <w:sz w:val="16"/>
                <w:szCs w:val="16"/>
              </w:rPr>
            </w:pPr>
            <w:r w:rsidRPr="00E338B4">
              <w:rPr>
                <w:i/>
                <w:iCs/>
                <w:sz w:val="16"/>
                <w:szCs w:val="16"/>
              </w:rPr>
              <w:t>Регулятивные</w:t>
            </w:r>
            <w:r w:rsidRPr="00E338B4">
              <w:rPr>
                <w:iCs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выделять учебную задачу на основе соотнесения известного, освоенного и неизвестного, сопоставлять свою оценку с оценкой другого.</w:t>
            </w:r>
            <w:r w:rsidR="005B5D2A"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>Познавательные</w:t>
            </w:r>
            <w:r w:rsidRPr="00E338B4">
              <w:rPr>
                <w:iCs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самостоятельно формулировать предположение о том, как иск</w:t>
            </w:r>
            <w:r w:rsidR="005B5D2A">
              <w:rPr>
                <w:sz w:val="16"/>
                <w:szCs w:val="16"/>
              </w:rPr>
              <w:t>ать недостающий способ действия</w:t>
            </w:r>
            <w:r w:rsidRPr="00E338B4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i/>
                <w:iCs/>
                <w:sz w:val="16"/>
                <w:szCs w:val="16"/>
              </w:rPr>
              <w:t>Коммуникативные</w:t>
            </w:r>
            <w:r w:rsidRPr="00E338B4">
              <w:rPr>
                <w:iCs/>
                <w:sz w:val="16"/>
                <w:szCs w:val="16"/>
              </w:rPr>
              <w:t xml:space="preserve">: </w:t>
            </w:r>
            <w:r w:rsidRPr="00E338B4">
              <w:rPr>
                <w:sz w:val="16"/>
                <w:szCs w:val="16"/>
              </w:rPr>
              <w:t>строить монологические высказывания, участвовать в учебном диалоге,</w:t>
            </w:r>
            <w:r w:rsidR="005B5D2A">
              <w:rPr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аргументировать свою точку зрения.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Умение участвовать в диалоге, аргументировано доказывать свою позицию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Повторение материала о самостоятельных и служебных частях речи, выполнение упражнений, проверочная работа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Таблица по теме урока.</w:t>
            </w:r>
          </w:p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Презентация </w:t>
            </w: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проверочную работу, за ответы на уроке и выполнение упражнений</w:t>
            </w:r>
          </w:p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Default="000A4174" w:rsidP="001441EB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1</w:t>
            </w:r>
            <w:r>
              <w:rPr>
                <w:sz w:val="16"/>
                <w:szCs w:val="16"/>
              </w:rPr>
              <w:t>67-</w:t>
            </w:r>
          </w:p>
          <w:p w:rsidR="000A4174" w:rsidRPr="00E338B4" w:rsidRDefault="000A4174" w:rsidP="001441E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169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Синтаксис и пунктуация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ЗУН.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2C079D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Правильно расставлять знаки препинания в простых и сложных предложениях и в предложениях с прямой речью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E64270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</w:t>
            </w:r>
            <w:r w:rsidRPr="00E338B4">
              <w:rPr>
                <w:rStyle w:val="afe"/>
                <w:b w:val="0"/>
                <w:sz w:val="16"/>
                <w:szCs w:val="16"/>
              </w:rPr>
              <w:t>:</w:t>
            </w:r>
            <w:r w:rsidRPr="00E338B4">
              <w:rPr>
                <w:rStyle w:val="afe"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определять последовательность промежуточных целей и соответствующих им действий с учетом конечного результата.</w:t>
            </w:r>
          </w:p>
          <w:p w:rsidR="000A4174" w:rsidRPr="00E338B4" w:rsidRDefault="000A4174" w:rsidP="002C079D">
            <w:pPr>
              <w:pStyle w:val="a8"/>
              <w:spacing w:line="240" w:lineRule="auto"/>
              <w:jc w:val="left"/>
              <w:rPr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предвидеть возможности получения кон</w:t>
            </w:r>
            <w:r w:rsidRPr="00E338B4">
              <w:rPr>
                <w:sz w:val="16"/>
                <w:szCs w:val="16"/>
              </w:rPr>
              <w:softHyphen/>
              <w:t>кретного результата при ре</w:t>
            </w:r>
            <w:r w:rsidRPr="00E338B4">
              <w:rPr>
                <w:sz w:val="16"/>
                <w:szCs w:val="16"/>
              </w:rPr>
              <w:softHyphen/>
              <w:t>шении задачи.</w:t>
            </w:r>
            <w:r>
              <w:rPr>
                <w:sz w:val="16"/>
                <w:szCs w:val="16"/>
              </w:rPr>
              <w:t xml:space="preserve">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Коммуникативные:</w:t>
            </w:r>
            <w:r w:rsidRPr="00E338B4">
              <w:rPr>
                <w:rStyle w:val="afe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 и позицию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64270">
            <w:pPr>
              <w:snapToGrid w:val="0"/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Способность к саморазвитию, мотивация к познанию, учёбе.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Выполнение упражнений и заданий разного содержания и сложности</w:t>
            </w: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Таблицы по теме урока.</w:t>
            </w:r>
          </w:p>
          <w:p w:rsidR="000A4174" w:rsidRPr="00E338B4" w:rsidRDefault="000A4174" w:rsidP="003041E8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64270">
            <w:pPr>
              <w:tabs>
                <w:tab w:val="left" w:pos="1335"/>
              </w:tabs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Оценка за выполнение упражнений</w:t>
            </w: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EF3BED">
            <w:pPr>
              <w:rPr>
                <w:sz w:val="16"/>
                <w:szCs w:val="16"/>
              </w:rPr>
            </w:pPr>
            <w:r w:rsidRPr="003D3DA8">
              <w:rPr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eastAsiaTheme="minorHAnsi"/>
                <w:iCs/>
                <w:sz w:val="16"/>
                <w:szCs w:val="16"/>
                <w:lang w:eastAsia="en-US"/>
              </w:rPr>
              <w:t xml:space="preserve"> </w:t>
            </w:r>
          </w:p>
        </w:tc>
      </w:tr>
      <w:tr w:rsidR="000A4174" w:rsidRPr="00E338B4" w:rsidTr="008C0B62">
        <w:tc>
          <w:tcPr>
            <w:tcW w:w="522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170</w:t>
            </w:r>
          </w:p>
        </w:tc>
        <w:tc>
          <w:tcPr>
            <w:tcW w:w="1450" w:type="dxa"/>
            <w:shd w:val="clear" w:color="auto" w:fill="auto"/>
          </w:tcPr>
          <w:p w:rsidR="000A4174" w:rsidRPr="00E338B4" w:rsidRDefault="000A4174" w:rsidP="003041E8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Итоговый урок</w:t>
            </w:r>
          </w:p>
        </w:tc>
        <w:tc>
          <w:tcPr>
            <w:tcW w:w="1006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Урок обобщения и систематизации ЗУН.</w:t>
            </w:r>
          </w:p>
        </w:tc>
        <w:tc>
          <w:tcPr>
            <w:tcW w:w="2126" w:type="dxa"/>
            <w:shd w:val="clear" w:color="auto" w:fill="auto"/>
          </w:tcPr>
          <w:p w:rsidR="000A4174" w:rsidRPr="00E338B4" w:rsidRDefault="000A4174" w:rsidP="00E46570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>Научиться воспроизводить приобретённые знания, навыки в конкретной деятельности</w:t>
            </w:r>
          </w:p>
        </w:tc>
        <w:tc>
          <w:tcPr>
            <w:tcW w:w="3544" w:type="dxa"/>
            <w:shd w:val="clear" w:color="auto" w:fill="auto"/>
          </w:tcPr>
          <w:p w:rsidR="000A4174" w:rsidRPr="00E338B4" w:rsidRDefault="000A4174" w:rsidP="005B5D2A">
            <w:pPr>
              <w:pStyle w:val="a8"/>
              <w:spacing w:line="240" w:lineRule="auto"/>
              <w:jc w:val="left"/>
              <w:rPr>
                <w:b/>
                <w:sz w:val="16"/>
                <w:szCs w:val="16"/>
              </w:rPr>
            </w:pPr>
            <w:r w:rsidRPr="00E338B4">
              <w:rPr>
                <w:rStyle w:val="afe"/>
                <w:b w:val="0"/>
                <w:i/>
                <w:sz w:val="16"/>
                <w:szCs w:val="16"/>
              </w:rPr>
              <w:t>Регулятивные:</w:t>
            </w:r>
            <w:r>
              <w:rPr>
                <w:rStyle w:val="afe"/>
                <w:b w:val="0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 xml:space="preserve">адекватно оценивать свои достижения, осознавать возникающие трудности . 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Познавательные:</w:t>
            </w:r>
            <w:r w:rsidR="005B5D2A">
              <w:rPr>
                <w:rStyle w:val="afe"/>
                <w:b w:val="0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вносить необходимые дополнения и изменения в план и способ действия.</w:t>
            </w:r>
            <w:r w:rsidRPr="00E338B4">
              <w:rPr>
                <w:rStyle w:val="afe"/>
                <w:b w:val="0"/>
                <w:i/>
                <w:sz w:val="16"/>
                <w:szCs w:val="16"/>
              </w:rPr>
              <w:t>Коммуникативные:</w:t>
            </w:r>
            <w:r>
              <w:rPr>
                <w:rStyle w:val="afe"/>
                <w:b w:val="0"/>
                <w:i/>
                <w:sz w:val="16"/>
                <w:szCs w:val="16"/>
              </w:rPr>
              <w:t xml:space="preserve"> </w:t>
            </w:r>
            <w:r w:rsidRPr="00E338B4">
              <w:rPr>
                <w:sz w:val="16"/>
                <w:szCs w:val="16"/>
              </w:rPr>
              <w:t>форму</w:t>
            </w:r>
            <w:r w:rsidRPr="00E338B4">
              <w:rPr>
                <w:sz w:val="16"/>
                <w:szCs w:val="16"/>
              </w:rPr>
              <w:softHyphen/>
              <w:t>лировать собственное мнение.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5B5D2A">
            <w:pPr>
              <w:rPr>
                <w:b/>
                <w:sz w:val="16"/>
                <w:szCs w:val="16"/>
              </w:rPr>
            </w:pPr>
            <w:r w:rsidRPr="00E338B4">
              <w:rPr>
                <w:sz w:val="16"/>
                <w:szCs w:val="16"/>
              </w:rPr>
              <w:t xml:space="preserve">Мотивация достижения и готовности к </w:t>
            </w:r>
          </w:p>
        </w:tc>
        <w:tc>
          <w:tcPr>
            <w:tcW w:w="1559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shd w:val="clear" w:color="auto" w:fill="auto"/>
          </w:tcPr>
          <w:p w:rsidR="000A4174" w:rsidRPr="00E338B4" w:rsidRDefault="000A4174" w:rsidP="00E46570">
            <w:pPr>
              <w:rPr>
                <w:sz w:val="16"/>
                <w:szCs w:val="16"/>
              </w:rPr>
            </w:pPr>
          </w:p>
        </w:tc>
        <w:tc>
          <w:tcPr>
            <w:tcW w:w="1275" w:type="dxa"/>
            <w:shd w:val="clear" w:color="auto" w:fill="auto"/>
          </w:tcPr>
          <w:p w:rsidR="000A4174" w:rsidRPr="00E338B4" w:rsidRDefault="000A4174" w:rsidP="00E46570">
            <w:pPr>
              <w:tabs>
                <w:tab w:val="left" w:pos="1335"/>
              </w:tabs>
              <w:rPr>
                <w:sz w:val="16"/>
                <w:szCs w:val="16"/>
              </w:rPr>
            </w:pPr>
          </w:p>
        </w:tc>
        <w:tc>
          <w:tcPr>
            <w:tcW w:w="1276" w:type="dxa"/>
            <w:shd w:val="clear" w:color="auto" w:fill="auto"/>
          </w:tcPr>
          <w:p w:rsidR="000A4174" w:rsidRPr="003D3DA8" w:rsidRDefault="000A4174" w:rsidP="000A4174">
            <w:pPr>
              <w:pStyle w:val="a4"/>
              <w:rPr>
                <w:rFonts w:ascii="Times New Roman" w:hAnsi="Times New Roman"/>
                <w:sz w:val="16"/>
                <w:szCs w:val="16"/>
              </w:rPr>
            </w:pPr>
            <w:r w:rsidRPr="003D3DA8">
              <w:rPr>
                <w:rFonts w:ascii="Times New Roman" w:hAnsi="Times New Roman"/>
                <w:sz w:val="16"/>
                <w:szCs w:val="16"/>
              </w:rPr>
              <w:t>Коррекция логического мышления.</w:t>
            </w:r>
            <w:r w:rsidRPr="003D3DA8">
              <w:rPr>
                <w:rFonts w:ascii="Times New Roman" w:eastAsiaTheme="minorHAnsi" w:hAnsi="Times New Roman"/>
                <w:iCs/>
                <w:sz w:val="20"/>
                <w:szCs w:val="20"/>
              </w:rPr>
              <w:t xml:space="preserve"> </w:t>
            </w:r>
          </w:p>
        </w:tc>
      </w:tr>
    </w:tbl>
    <w:p w:rsidR="00E74277" w:rsidRPr="00E338B4" w:rsidRDefault="00E74277" w:rsidP="00E74277">
      <w:pPr>
        <w:rPr>
          <w:sz w:val="16"/>
          <w:szCs w:val="16"/>
        </w:rPr>
      </w:pPr>
    </w:p>
    <w:p w:rsidR="00E74277" w:rsidRPr="00E338B4" w:rsidRDefault="00E74277" w:rsidP="00D50875">
      <w:pPr>
        <w:tabs>
          <w:tab w:val="left" w:pos="1335"/>
        </w:tabs>
        <w:jc w:val="center"/>
        <w:rPr>
          <w:b/>
          <w:sz w:val="16"/>
          <w:szCs w:val="16"/>
        </w:rPr>
      </w:pPr>
    </w:p>
    <w:sectPr w:rsidR="00E74277" w:rsidRPr="00E338B4" w:rsidSect="00E36BA4">
      <w:pgSz w:w="16838" w:h="11906" w:orient="landscape"/>
      <w:pgMar w:top="284" w:right="1134" w:bottom="127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92D" w:rsidRDefault="0019092D" w:rsidP="002C1466">
      <w:r>
        <w:separator/>
      </w:r>
    </w:p>
  </w:endnote>
  <w:endnote w:type="continuationSeparator" w:id="0">
    <w:p w:rsidR="0019092D" w:rsidRDefault="0019092D" w:rsidP="002C14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choolBookC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NewtonCSanPin-Regular">
    <w:altName w:val="Times New Roman"/>
    <w:charset w:val="CC"/>
    <w:family w:val="auto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3BED" w:rsidRDefault="00EF3BED">
    <w:pPr>
      <w:pStyle w:val="ac"/>
      <w:jc w:val="right"/>
    </w:pPr>
    <w:r>
      <w:fldChar w:fldCharType="begin"/>
    </w:r>
    <w:r>
      <w:instrText>PAGE   \* MERGEFORMAT</w:instrText>
    </w:r>
    <w:r>
      <w:fldChar w:fldCharType="separate"/>
    </w:r>
    <w:r w:rsidR="00690B5C">
      <w:rPr>
        <w:noProof/>
      </w:rPr>
      <w:t>11</w:t>
    </w:r>
    <w:r>
      <w:rPr>
        <w:noProof/>
      </w:rPr>
      <w:fldChar w:fldCharType="end"/>
    </w:r>
  </w:p>
  <w:p w:rsidR="00EF3BED" w:rsidRDefault="00EF3BE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92D" w:rsidRDefault="0019092D" w:rsidP="002C1466">
      <w:r>
        <w:separator/>
      </w:r>
    </w:p>
  </w:footnote>
  <w:footnote w:type="continuationSeparator" w:id="0">
    <w:p w:rsidR="0019092D" w:rsidRDefault="0019092D" w:rsidP="002C14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B5FBA"/>
    <w:multiLevelType w:val="hybridMultilevel"/>
    <w:tmpl w:val="4342AEB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481766"/>
    <w:multiLevelType w:val="hybridMultilevel"/>
    <w:tmpl w:val="AF8616D8"/>
    <w:lvl w:ilvl="0" w:tplc="9C86288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hAnsi="Calibri" w:cs="Calibri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95D5BD4"/>
    <w:multiLevelType w:val="hybridMultilevel"/>
    <w:tmpl w:val="1F7E7E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9791B"/>
    <w:multiLevelType w:val="hybridMultilevel"/>
    <w:tmpl w:val="B1825F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0BE7069"/>
    <w:multiLevelType w:val="hybridMultilevel"/>
    <w:tmpl w:val="C33A3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BE61AC"/>
    <w:multiLevelType w:val="hybridMultilevel"/>
    <w:tmpl w:val="AF7A8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280D21"/>
    <w:multiLevelType w:val="hybridMultilevel"/>
    <w:tmpl w:val="2DA6BA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961A0C"/>
    <w:multiLevelType w:val="hybridMultilevel"/>
    <w:tmpl w:val="01B037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5D8424A"/>
    <w:multiLevelType w:val="hybridMultilevel"/>
    <w:tmpl w:val="7EFE3DD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263C98"/>
    <w:multiLevelType w:val="hybridMultilevel"/>
    <w:tmpl w:val="B4AE25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04343A"/>
    <w:multiLevelType w:val="hybridMultilevel"/>
    <w:tmpl w:val="36827C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AA32609"/>
    <w:multiLevelType w:val="hybridMultilevel"/>
    <w:tmpl w:val="A3E2C86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6A71217"/>
    <w:multiLevelType w:val="hybridMultilevel"/>
    <w:tmpl w:val="496C2C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7E709DD"/>
    <w:multiLevelType w:val="hybridMultilevel"/>
    <w:tmpl w:val="8A66138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C9F10E8"/>
    <w:multiLevelType w:val="hybridMultilevel"/>
    <w:tmpl w:val="A1B6685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E605988"/>
    <w:multiLevelType w:val="hybridMultilevel"/>
    <w:tmpl w:val="FFB20B8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2F4C44BE"/>
    <w:multiLevelType w:val="hybridMultilevel"/>
    <w:tmpl w:val="C01A5D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966DBA"/>
    <w:multiLevelType w:val="hybridMultilevel"/>
    <w:tmpl w:val="76C6FA0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4056DB"/>
    <w:multiLevelType w:val="hybridMultilevel"/>
    <w:tmpl w:val="724C70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6C4467B"/>
    <w:multiLevelType w:val="hybridMultilevel"/>
    <w:tmpl w:val="51848FC6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0">
    <w:nsid w:val="38AE2370"/>
    <w:multiLevelType w:val="hybridMultilevel"/>
    <w:tmpl w:val="72522FB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AE64099"/>
    <w:multiLevelType w:val="hybridMultilevel"/>
    <w:tmpl w:val="5120C8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3CDC0C15"/>
    <w:multiLevelType w:val="hybridMultilevel"/>
    <w:tmpl w:val="690418EC"/>
    <w:lvl w:ilvl="0" w:tplc="B46877F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3D441DAA"/>
    <w:multiLevelType w:val="hybridMultilevel"/>
    <w:tmpl w:val="7A4406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B0096E"/>
    <w:multiLevelType w:val="hybridMultilevel"/>
    <w:tmpl w:val="336AE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FDD4189"/>
    <w:multiLevelType w:val="hybridMultilevel"/>
    <w:tmpl w:val="11EE1AFA"/>
    <w:lvl w:ilvl="0" w:tplc="CDCA6D50">
      <w:start w:val="1"/>
      <w:numFmt w:val="decimal"/>
      <w:lvlText w:val="%1)"/>
      <w:lvlJc w:val="left"/>
      <w:pPr>
        <w:ind w:left="720" w:hanging="360"/>
      </w:pPr>
      <w:rPr>
        <w:rFonts w:eastAsia="SchoolBookC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09969EE"/>
    <w:multiLevelType w:val="hybridMultilevel"/>
    <w:tmpl w:val="22B4C1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1E123B9"/>
    <w:multiLevelType w:val="hybridMultilevel"/>
    <w:tmpl w:val="4602258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42C259B4"/>
    <w:multiLevelType w:val="multilevel"/>
    <w:tmpl w:val="55F85C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6713297"/>
    <w:multiLevelType w:val="hybridMultilevel"/>
    <w:tmpl w:val="6818D9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A1E211E"/>
    <w:multiLevelType w:val="hybridMultilevel"/>
    <w:tmpl w:val="89DC4564"/>
    <w:lvl w:ilvl="0" w:tplc="0419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>
    <w:nsid w:val="4B2F7CB2"/>
    <w:multiLevelType w:val="hybridMultilevel"/>
    <w:tmpl w:val="1D021D02"/>
    <w:lvl w:ilvl="0" w:tplc="218C7D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DC7169C"/>
    <w:multiLevelType w:val="hybridMultilevel"/>
    <w:tmpl w:val="82A8D36A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4E7E02A5"/>
    <w:multiLevelType w:val="hybridMultilevel"/>
    <w:tmpl w:val="398863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6E85AF6"/>
    <w:multiLevelType w:val="hybridMultilevel"/>
    <w:tmpl w:val="A84C1180"/>
    <w:lvl w:ilvl="0" w:tplc="CA3E3B70"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6A715A"/>
    <w:multiLevelType w:val="hybridMultilevel"/>
    <w:tmpl w:val="B75E26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5BEE0334"/>
    <w:multiLevelType w:val="hybridMultilevel"/>
    <w:tmpl w:val="9EF493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7714F1"/>
    <w:multiLevelType w:val="hybridMultilevel"/>
    <w:tmpl w:val="2206A85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>
    <w:nsid w:val="68C47581"/>
    <w:multiLevelType w:val="hybridMultilevel"/>
    <w:tmpl w:val="69A44E8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9292AAE"/>
    <w:multiLevelType w:val="hybridMultilevel"/>
    <w:tmpl w:val="43E0477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>
    <w:nsid w:val="69FE7AA9"/>
    <w:multiLevelType w:val="hybridMultilevel"/>
    <w:tmpl w:val="08E6CE7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2165D4"/>
    <w:multiLevelType w:val="hybridMultilevel"/>
    <w:tmpl w:val="315603B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235722"/>
    <w:multiLevelType w:val="multilevel"/>
    <w:tmpl w:val="D8A6F7A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FCA723F"/>
    <w:multiLevelType w:val="hybridMultilevel"/>
    <w:tmpl w:val="5992C3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4">
    <w:nsid w:val="710C2FF5"/>
    <w:multiLevelType w:val="hybridMultilevel"/>
    <w:tmpl w:val="01E4CD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26F6E77"/>
    <w:multiLevelType w:val="hybridMultilevel"/>
    <w:tmpl w:val="6B30762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>
    <w:nsid w:val="727A78E7"/>
    <w:multiLevelType w:val="hybridMultilevel"/>
    <w:tmpl w:val="6FAEF8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2FE3FD5"/>
    <w:multiLevelType w:val="hybridMultilevel"/>
    <w:tmpl w:val="FF4215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32B79A9"/>
    <w:multiLevelType w:val="hybridMultilevel"/>
    <w:tmpl w:val="5B16BF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36A6E1E"/>
    <w:multiLevelType w:val="hybridMultilevel"/>
    <w:tmpl w:val="9B209BAA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50">
    <w:nsid w:val="75FE69D0"/>
    <w:multiLevelType w:val="hybridMultilevel"/>
    <w:tmpl w:val="1D42C16A"/>
    <w:lvl w:ilvl="0" w:tplc="0419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1">
    <w:nsid w:val="760E4FD1"/>
    <w:multiLevelType w:val="hybridMultilevel"/>
    <w:tmpl w:val="9FDC63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7B4675B8"/>
    <w:multiLevelType w:val="hybridMultilevel"/>
    <w:tmpl w:val="D5247C12"/>
    <w:lvl w:ilvl="0" w:tplc="00F87E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>
    <w:nsid w:val="7B622856"/>
    <w:multiLevelType w:val="hybridMultilevel"/>
    <w:tmpl w:val="E3909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7C7B46BA"/>
    <w:multiLevelType w:val="hybridMultilevel"/>
    <w:tmpl w:val="0F0A75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7CA93074"/>
    <w:multiLevelType w:val="hybridMultilevel"/>
    <w:tmpl w:val="04E052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7D2F5268"/>
    <w:multiLevelType w:val="hybridMultilevel"/>
    <w:tmpl w:val="E50470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0"/>
  </w:num>
  <w:num w:numId="2">
    <w:abstractNumId w:val="35"/>
  </w:num>
  <w:num w:numId="3">
    <w:abstractNumId w:val="3"/>
  </w:num>
  <w:num w:numId="4">
    <w:abstractNumId w:val="55"/>
  </w:num>
  <w:num w:numId="5">
    <w:abstractNumId w:val="9"/>
  </w:num>
  <w:num w:numId="6">
    <w:abstractNumId w:val="23"/>
  </w:num>
  <w:num w:numId="7">
    <w:abstractNumId w:val="43"/>
  </w:num>
  <w:num w:numId="8">
    <w:abstractNumId w:val="7"/>
  </w:num>
  <w:num w:numId="9">
    <w:abstractNumId w:val="26"/>
  </w:num>
  <w:num w:numId="10">
    <w:abstractNumId w:val="51"/>
  </w:num>
  <w:num w:numId="11">
    <w:abstractNumId w:val="20"/>
  </w:num>
  <w:num w:numId="12">
    <w:abstractNumId w:val="27"/>
  </w:num>
  <w:num w:numId="13">
    <w:abstractNumId w:val="39"/>
  </w:num>
  <w:num w:numId="14">
    <w:abstractNumId w:val="49"/>
  </w:num>
  <w:num w:numId="15">
    <w:abstractNumId w:val="37"/>
  </w:num>
  <w:num w:numId="16">
    <w:abstractNumId w:val="15"/>
  </w:num>
  <w:num w:numId="17">
    <w:abstractNumId w:val="21"/>
  </w:num>
  <w:num w:numId="18">
    <w:abstractNumId w:val="16"/>
  </w:num>
  <w:num w:numId="19">
    <w:abstractNumId w:val="52"/>
  </w:num>
  <w:num w:numId="20">
    <w:abstractNumId w:val="6"/>
  </w:num>
  <w:num w:numId="21">
    <w:abstractNumId w:val="53"/>
  </w:num>
  <w:num w:numId="22">
    <w:abstractNumId w:val="47"/>
  </w:num>
  <w:num w:numId="23">
    <w:abstractNumId w:val="4"/>
  </w:num>
  <w:num w:numId="24">
    <w:abstractNumId w:val="36"/>
  </w:num>
  <w:num w:numId="25">
    <w:abstractNumId w:val="24"/>
  </w:num>
  <w:num w:numId="26">
    <w:abstractNumId w:val="33"/>
  </w:num>
  <w:num w:numId="27">
    <w:abstractNumId w:val="46"/>
  </w:num>
  <w:num w:numId="28">
    <w:abstractNumId w:val="29"/>
  </w:num>
  <w:num w:numId="29">
    <w:abstractNumId w:val="10"/>
  </w:num>
  <w:num w:numId="30">
    <w:abstractNumId w:val="56"/>
  </w:num>
  <w:num w:numId="31">
    <w:abstractNumId w:val="5"/>
  </w:num>
  <w:num w:numId="32">
    <w:abstractNumId w:val="2"/>
  </w:num>
  <w:num w:numId="33">
    <w:abstractNumId w:val="30"/>
  </w:num>
  <w:num w:numId="34">
    <w:abstractNumId w:val="19"/>
  </w:num>
  <w:num w:numId="35">
    <w:abstractNumId w:val="14"/>
  </w:num>
  <w:num w:numId="36">
    <w:abstractNumId w:val="18"/>
  </w:num>
  <w:num w:numId="37">
    <w:abstractNumId w:val="38"/>
  </w:num>
  <w:num w:numId="38">
    <w:abstractNumId w:val="44"/>
  </w:num>
  <w:num w:numId="39">
    <w:abstractNumId w:val="40"/>
  </w:num>
  <w:num w:numId="40">
    <w:abstractNumId w:val="41"/>
  </w:num>
  <w:num w:numId="41">
    <w:abstractNumId w:val="25"/>
  </w:num>
  <w:num w:numId="42">
    <w:abstractNumId w:val="0"/>
  </w:num>
  <w:num w:numId="43">
    <w:abstractNumId w:val="17"/>
  </w:num>
  <w:num w:numId="44">
    <w:abstractNumId w:val="11"/>
  </w:num>
  <w:num w:numId="45">
    <w:abstractNumId w:val="31"/>
  </w:num>
  <w:num w:numId="46">
    <w:abstractNumId w:val="12"/>
  </w:num>
  <w:num w:numId="47">
    <w:abstractNumId w:val="48"/>
  </w:num>
  <w:num w:numId="48">
    <w:abstractNumId w:val="34"/>
  </w:num>
  <w:num w:numId="49">
    <w:abstractNumId w:val="54"/>
  </w:num>
  <w:num w:numId="50">
    <w:abstractNumId w:val="22"/>
  </w:num>
  <w:num w:numId="51">
    <w:abstractNumId w:val="28"/>
  </w:num>
  <w:num w:numId="52">
    <w:abstractNumId w:val="42"/>
  </w:num>
  <w:num w:numId="53">
    <w:abstractNumId w:val="32"/>
  </w:num>
  <w:num w:numId="54">
    <w:abstractNumId w:val="45"/>
  </w:num>
  <w:num w:numId="55">
    <w:abstractNumId w:val="1"/>
  </w:num>
  <w:num w:numId="56">
    <w:abstractNumId w:val="8"/>
  </w:num>
  <w:num w:numId="57">
    <w:abstractNumId w:val="1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607D"/>
    <w:rsid w:val="00000245"/>
    <w:rsid w:val="000015C3"/>
    <w:rsid w:val="00006A41"/>
    <w:rsid w:val="000147DF"/>
    <w:rsid w:val="00035EEF"/>
    <w:rsid w:val="0004096A"/>
    <w:rsid w:val="000420CE"/>
    <w:rsid w:val="0004701B"/>
    <w:rsid w:val="00053EBA"/>
    <w:rsid w:val="00082D91"/>
    <w:rsid w:val="00095ADE"/>
    <w:rsid w:val="00095D1B"/>
    <w:rsid w:val="000A4174"/>
    <w:rsid w:val="000A7410"/>
    <w:rsid w:val="000B6C40"/>
    <w:rsid w:val="000C3FF4"/>
    <w:rsid w:val="000C71F4"/>
    <w:rsid w:val="000E4D02"/>
    <w:rsid w:val="00114D4B"/>
    <w:rsid w:val="00125BA5"/>
    <w:rsid w:val="001377BB"/>
    <w:rsid w:val="00141AF6"/>
    <w:rsid w:val="00142F31"/>
    <w:rsid w:val="001441EB"/>
    <w:rsid w:val="001466B5"/>
    <w:rsid w:val="001555DC"/>
    <w:rsid w:val="00166D9A"/>
    <w:rsid w:val="00167B93"/>
    <w:rsid w:val="00173739"/>
    <w:rsid w:val="0018085B"/>
    <w:rsid w:val="00181721"/>
    <w:rsid w:val="00183EF6"/>
    <w:rsid w:val="0019092D"/>
    <w:rsid w:val="00192DB7"/>
    <w:rsid w:val="001947AA"/>
    <w:rsid w:val="00197827"/>
    <w:rsid w:val="001B0257"/>
    <w:rsid w:val="001C52C1"/>
    <w:rsid w:val="001C7DE6"/>
    <w:rsid w:val="001D4A56"/>
    <w:rsid w:val="001D6990"/>
    <w:rsid w:val="001E0676"/>
    <w:rsid w:val="001E2594"/>
    <w:rsid w:val="001F6842"/>
    <w:rsid w:val="001F6972"/>
    <w:rsid w:val="002042EE"/>
    <w:rsid w:val="002071EF"/>
    <w:rsid w:val="00217B0B"/>
    <w:rsid w:val="00227E4C"/>
    <w:rsid w:val="002458BC"/>
    <w:rsid w:val="00252B2A"/>
    <w:rsid w:val="00257723"/>
    <w:rsid w:val="00266684"/>
    <w:rsid w:val="00275A6E"/>
    <w:rsid w:val="00276A61"/>
    <w:rsid w:val="002A49D9"/>
    <w:rsid w:val="002B330F"/>
    <w:rsid w:val="002C079D"/>
    <w:rsid w:val="002C1466"/>
    <w:rsid w:val="002D7FA6"/>
    <w:rsid w:val="002E0E2B"/>
    <w:rsid w:val="003006A7"/>
    <w:rsid w:val="003040E2"/>
    <w:rsid w:val="003041E8"/>
    <w:rsid w:val="00304E74"/>
    <w:rsid w:val="00314C9B"/>
    <w:rsid w:val="00321023"/>
    <w:rsid w:val="00326BD9"/>
    <w:rsid w:val="00342812"/>
    <w:rsid w:val="003524F3"/>
    <w:rsid w:val="00352E3A"/>
    <w:rsid w:val="00361FA6"/>
    <w:rsid w:val="00371D9A"/>
    <w:rsid w:val="0037372A"/>
    <w:rsid w:val="00377072"/>
    <w:rsid w:val="003944AE"/>
    <w:rsid w:val="0039605E"/>
    <w:rsid w:val="003B08CE"/>
    <w:rsid w:val="003B255F"/>
    <w:rsid w:val="003C3A2B"/>
    <w:rsid w:val="003D3DA8"/>
    <w:rsid w:val="003F329A"/>
    <w:rsid w:val="003F4478"/>
    <w:rsid w:val="003F69F5"/>
    <w:rsid w:val="00401FE9"/>
    <w:rsid w:val="00410244"/>
    <w:rsid w:val="004109BE"/>
    <w:rsid w:val="004134F2"/>
    <w:rsid w:val="00415E6A"/>
    <w:rsid w:val="00417021"/>
    <w:rsid w:val="004301F3"/>
    <w:rsid w:val="004653C5"/>
    <w:rsid w:val="004A6F1A"/>
    <w:rsid w:val="004B42FD"/>
    <w:rsid w:val="004B6D82"/>
    <w:rsid w:val="004F5A7E"/>
    <w:rsid w:val="004F5DCD"/>
    <w:rsid w:val="004F637B"/>
    <w:rsid w:val="00501A60"/>
    <w:rsid w:val="00512B2E"/>
    <w:rsid w:val="00513220"/>
    <w:rsid w:val="00523E75"/>
    <w:rsid w:val="005267E3"/>
    <w:rsid w:val="005273AB"/>
    <w:rsid w:val="00553CBC"/>
    <w:rsid w:val="00555B84"/>
    <w:rsid w:val="00566A29"/>
    <w:rsid w:val="00567AB8"/>
    <w:rsid w:val="005856C8"/>
    <w:rsid w:val="0058593B"/>
    <w:rsid w:val="00597B17"/>
    <w:rsid w:val="005A7A29"/>
    <w:rsid w:val="005B5D2A"/>
    <w:rsid w:val="005D3886"/>
    <w:rsid w:val="005D5437"/>
    <w:rsid w:val="005E50A0"/>
    <w:rsid w:val="006049D3"/>
    <w:rsid w:val="0060722F"/>
    <w:rsid w:val="006110EB"/>
    <w:rsid w:val="0061783B"/>
    <w:rsid w:val="00621D36"/>
    <w:rsid w:val="00640734"/>
    <w:rsid w:val="00655F60"/>
    <w:rsid w:val="006674ED"/>
    <w:rsid w:val="006740D4"/>
    <w:rsid w:val="00690B5C"/>
    <w:rsid w:val="00693470"/>
    <w:rsid w:val="006B1034"/>
    <w:rsid w:val="006B74ED"/>
    <w:rsid w:val="006C5DAA"/>
    <w:rsid w:val="006E2E05"/>
    <w:rsid w:val="006F0362"/>
    <w:rsid w:val="006F1235"/>
    <w:rsid w:val="006F35B2"/>
    <w:rsid w:val="006F3C75"/>
    <w:rsid w:val="006F5907"/>
    <w:rsid w:val="0072469B"/>
    <w:rsid w:val="0072566A"/>
    <w:rsid w:val="00733198"/>
    <w:rsid w:val="007427A5"/>
    <w:rsid w:val="00743195"/>
    <w:rsid w:val="00752261"/>
    <w:rsid w:val="00752C9F"/>
    <w:rsid w:val="007669C6"/>
    <w:rsid w:val="007753A9"/>
    <w:rsid w:val="0078518A"/>
    <w:rsid w:val="007875F2"/>
    <w:rsid w:val="00787FF4"/>
    <w:rsid w:val="00792F4D"/>
    <w:rsid w:val="00794A8B"/>
    <w:rsid w:val="00794AB5"/>
    <w:rsid w:val="007B07DF"/>
    <w:rsid w:val="007B1450"/>
    <w:rsid w:val="007B1BD6"/>
    <w:rsid w:val="007B28D0"/>
    <w:rsid w:val="007B2A9D"/>
    <w:rsid w:val="007C3FD4"/>
    <w:rsid w:val="007D006E"/>
    <w:rsid w:val="007E1E96"/>
    <w:rsid w:val="007F7B05"/>
    <w:rsid w:val="00801CEF"/>
    <w:rsid w:val="00802627"/>
    <w:rsid w:val="00816AFB"/>
    <w:rsid w:val="00856026"/>
    <w:rsid w:val="00863E8B"/>
    <w:rsid w:val="0086470C"/>
    <w:rsid w:val="008B7FF7"/>
    <w:rsid w:val="008C07D5"/>
    <w:rsid w:val="008C0B62"/>
    <w:rsid w:val="008D2DC0"/>
    <w:rsid w:val="008E0648"/>
    <w:rsid w:val="008E1D3E"/>
    <w:rsid w:val="008F519B"/>
    <w:rsid w:val="008F67AA"/>
    <w:rsid w:val="00903A93"/>
    <w:rsid w:val="00912F3C"/>
    <w:rsid w:val="009450AF"/>
    <w:rsid w:val="0095128F"/>
    <w:rsid w:val="009556AD"/>
    <w:rsid w:val="009721F7"/>
    <w:rsid w:val="00972888"/>
    <w:rsid w:val="00990A9E"/>
    <w:rsid w:val="00994FF7"/>
    <w:rsid w:val="0099593E"/>
    <w:rsid w:val="009A5FC0"/>
    <w:rsid w:val="009C5597"/>
    <w:rsid w:val="009D58A7"/>
    <w:rsid w:val="009D75C5"/>
    <w:rsid w:val="00A0578D"/>
    <w:rsid w:val="00A17B61"/>
    <w:rsid w:val="00A207AF"/>
    <w:rsid w:val="00A21203"/>
    <w:rsid w:val="00A2233F"/>
    <w:rsid w:val="00A47BAD"/>
    <w:rsid w:val="00A60EFC"/>
    <w:rsid w:val="00A86EDC"/>
    <w:rsid w:val="00A977B1"/>
    <w:rsid w:val="00AA3592"/>
    <w:rsid w:val="00AA6703"/>
    <w:rsid w:val="00AB01CC"/>
    <w:rsid w:val="00AB6555"/>
    <w:rsid w:val="00AC03CF"/>
    <w:rsid w:val="00AE590B"/>
    <w:rsid w:val="00AE607D"/>
    <w:rsid w:val="00AE7F4C"/>
    <w:rsid w:val="00B1139D"/>
    <w:rsid w:val="00B345DA"/>
    <w:rsid w:val="00B47635"/>
    <w:rsid w:val="00B53BAF"/>
    <w:rsid w:val="00B65098"/>
    <w:rsid w:val="00B71F26"/>
    <w:rsid w:val="00B75203"/>
    <w:rsid w:val="00B86922"/>
    <w:rsid w:val="00BA237C"/>
    <w:rsid w:val="00BB65A7"/>
    <w:rsid w:val="00BE02C0"/>
    <w:rsid w:val="00BE5160"/>
    <w:rsid w:val="00BE5BB2"/>
    <w:rsid w:val="00BF2591"/>
    <w:rsid w:val="00C00D17"/>
    <w:rsid w:val="00C127B3"/>
    <w:rsid w:val="00C24C94"/>
    <w:rsid w:val="00C25B99"/>
    <w:rsid w:val="00C44A80"/>
    <w:rsid w:val="00C5040D"/>
    <w:rsid w:val="00C5777B"/>
    <w:rsid w:val="00C632F6"/>
    <w:rsid w:val="00C6376A"/>
    <w:rsid w:val="00C73ACB"/>
    <w:rsid w:val="00C809BE"/>
    <w:rsid w:val="00C8247D"/>
    <w:rsid w:val="00C84578"/>
    <w:rsid w:val="00C87576"/>
    <w:rsid w:val="00CA5AB8"/>
    <w:rsid w:val="00CB2011"/>
    <w:rsid w:val="00CB224F"/>
    <w:rsid w:val="00CB4455"/>
    <w:rsid w:val="00CD5702"/>
    <w:rsid w:val="00CE733A"/>
    <w:rsid w:val="00CF462B"/>
    <w:rsid w:val="00D03ABB"/>
    <w:rsid w:val="00D26242"/>
    <w:rsid w:val="00D31E64"/>
    <w:rsid w:val="00D40D3A"/>
    <w:rsid w:val="00D44223"/>
    <w:rsid w:val="00D47A9A"/>
    <w:rsid w:val="00D50875"/>
    <w:rsid w:val="00D52203"/>
    <w:rsid w:val="00D62CAD"/>
    <w:rsid w:val="00D6472D"/>
    <w:rsid w:val="00D67FA8"/>
    <w:rsid w:val="00D80B0A"/>
    <w:rsid w:val="00D924ED"/>
    <w:rsid w:val="00D96C73"/>
    <w:rsid w:val="00DB15BE"/>
    <w:rsid w:val="00DB4EC7"/>
    <w:rsid w:val="00DB5086"/>
    <w:rsid w:val="00DE13FF"/>
    <w:rsid w:val="00DE18CA"/>
    <w:rsid w:val="00DF0A88"/>
    <w:rsid w:val="00DF3C0C"/>
    <w:rsid w:val="00E03104"/>
    <w:rsid w:val="00E12A78"/>
    <w:rsid w:val="00E21EE3"/>
    <w:rsid w:val="00E238CC"/>
    <w:rsid w:val="00E3368B"/>
    <w:rsid w:val="00E338B4"/>
    <w:rsid w:val="00E36BA4"/>
    <w:rsid w:val="00E46570"/>
    <w:rsid w:val="00E5034E"/>
    <w:rsid w:val="00E5452F"/>
    <w:rsid w:val="00E64104"/>
    <w:rsid w:val="00E64270"/>
    <w:rsid w:val="00E74277"/>
    <w:rsid w:val="00E836F6"/>
    <w:rsid w:val="00E83780"/>
    <w:rsid w:val="00E91963"/>
    <w:rsid w:val="00E92EFA"/>
    <w:rsid w:val="00EA78E1"/>
    <w:rsid w:val="00EB0A68"/>
    <w:rsid w:val="00EB28B0"/>
    <w:rsid w:val="00EB2D7D"/>
    <w:rsid w:val="00EB30EE"/>
    <w:rsid w:val="00EB5A79"/>
    <w:rsid w:val="00EE04BE"/>
    <w:rsid w:val="00EE4C14"/>
    <w:rsid w:val="00EE535B"/>
    <w:rsid w:val="00EF3BED"/>
    <w:rsid w:val="00F013E5"/>
    <w:rsid w:val="00F059DF"/>
    <w:rsid w:val="00F41CAB"/>
    <w:rsid w:val="00F52DC1"/>
    <w:rsid w:val="00F540B0"/>
    <w:rsid w:val="00F562FB"/>
    <w:rsid w:val="00F61594"/>
    <w:rsid w:val="00F72B26"/>
    <w:rsid w:val="00F82848"/>
    <w:rsid w:val="00FA0699"/>
    <w:rsid w:val="00FA0A47"/>
    <w:rsid w:val="00FC4FF2"/>
    <w:rsid w:val="00FD2ADE"/>
    <w:rsid w:val="00FE035F"/>
    <w:rsid w:val="00FE459E"/>
    <w:rsid w:val="00FF2025"/>
    <w:rsid w:val="00FF4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4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27E4C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8B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B28B0"/>
    <w:pPr>
      <w:keepNext/>
      <w:outlineLvl w:val="2"/>
    </w:pPr>
    <w:rPr>
      <w:i/>
      <w:iCs/>
      <w:sz w:val="28"/>
    </w:rPr>
  </w:style>
  <w:style w:type="paragraph" w:styleId="4">
    <w:name w:val="heading 4"/>
    <w:basedOn w:val="a"/>
    <w:next w:val="a"/>
    <w:link w:val="40"/>
    <w:qFormat/>
    <w:rsid w:val="00EB28B0"/>
    <w:pPr>
      <w:keepNext/>
      <w:outlineLvl w:val="3"/>
    </w:pPr>
    <w:rPr>
      <w:b/>
      <w:bCs/>
      <w:i/>
      <w:iCs/>
      <w:sz w:val="26"/>
    </w:rPr>
  </w:style>
  <w:style w:type="paragraph" w:styleId="7">
    <w:name w:val="heading 7"/>
    <w:basedOn w:val="a"/>
    <w:next w:val="a"/>
    <w:link w:val="70"/>
    <w:qFormat/>
    <w:rsid w:val="00D50875"/>
    <w:pPr>
      <w:keepNext/>
      <w:widowControl w:val="0"/>
      <w:ind w:firstLine="720"/>
      <w:jc w:val="both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27E4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qFormat/>
    <w:rsid w:val="00227E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uiPriority w:val="1"/>
    <w:qFormat/>
    <w:rsid w:val="00227E4C"/>
    <w:rPr>
      <w:sz w:val="22"/>
      <w:szCs w:val="22"/>
      <w:lang w:eastAsia="en-US"/>
    </w:rPr>
  </w:style>
  <w:style w:type="character" w:styleId="a5">
    <w:name w:val="Hyperlink"/>
    <w:uiPriority w:val="99"/>
    <w:semiHidden/>
    <w:rsid w:val="00227E4C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227E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27E4C"/>
  </w:style>
  <w:style w:type="character" w:customStyle="1" w:styleId="193">
    <w:name w:val="Основной текст (19)3"/>
    <w:rsid w:val="00E836F6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192">
    <w:name w:val="Основной текст (19)2"/>
    <w:rsid w:val="00E836F6"/>
    <w:rPr>
      <w:rFonts w:ascii="Times New Roman" w:hAnsi="Times New Roman" w:cs="Times New Roman"/>
      <w:b/>
      <w:bCs/>
      <w:noProof/>
      <w:spacing w:val="0"/>
      <w:sz w:val="20"/>
      <w:szCs w:val="20"/>
      <w:shd w:val="clear" w:color="auto" w:fill="FFFFFF"/>
    </w:rPr>
  </w:style>
  <w:style w:type="character" w:customStyle="1" w:styleId="20">
    <w:name w:val="Заголовок 2 Знак"/>
    <w:link w:val="2"/>
    <w:rsid w:val="00EB28B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EB28B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40">
    <w:name w:val="Заголовок 4 Знак"/>
    <w:link w:val="4"/>
    <w:rsid w:val="00EB28B0"/>
    <w:rPr>
      <w:rFonts w:ascii="Times New Roman" w:eastAsia="Times New Roman" w:hAnsi="Times New Roman" w:cs="Times New Roman"/>
      <w:b/>
      <w:bCs/>
      <w:i/>
      <w:iCs/>
      <w:sz w:val="26"/>
      <w:szCs w:val="24"/>
      <w:lang w:eastAsia="ru-RU"/>
    </w:rPr>
  </w:style>
  <w:style w:type="paragraph" w:styleId="a7">
    <w:name w:val="Normal (Web)"/>
    <w:basedOn w:val="a"/>
    <w:rsid w:val="00EB28B0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EB28B0"/>
    <w:pPr>
      <w:widowControl w:val="0"/>
      <w:autoSpaceDE w:val="0"/>
      <w:autoSpaceDN w:val="0"/>
      <w:adjustRightInd w:val="0"/>
      <w:spacing w:line="360" w:lineRule="auto"/>
      <w:jc w:val="both"/>
    </w:pPr>
    <w:rPr>
      <w:sz w:val="28"/>
      <w:szCs w:val="20"/>
    </w:rPr>
  </w:style>
  <w:style w:type="character" w:customStyle="1" w:styleId="a9">
    <w:name w:val="Основной текст Знак"/>
    <w:link w:val="a8"/>
    <w:rsid w:val="00EB28B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b"/>
    <w:rsid w:val="00EB28B0"/>
    <w:pPr>
      <w:spacing w:after="120"/>
      <w:ind w:left="283"/>
    </w:pPr>
  </w:style>
  <w:style w:type="character" w:customStyle="1" w:styleId="ab">
    <w:name w:val="Основной текст с отступом Знак"/>
    <w:link w:val="aa"/>
    <w:rsid w:val="00EB28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EB28B0"/>
    <w:pPr>
      <w:widowControl w:val="0"/>
      <w:jc w:val="center"/>
    </w:pPr>
    <w:rPr>
      <w:rFonts w:ascii="Times New Roman" w:eastAsia="Times New Roman" w:hAnsi="Times New Roman"/>
      <w:b/>
      <w:sz w:val="32"/>
    </w:rPr>
  </w:style>
  <w:style w:type="paragraph" w:styleId="ac">
    <w:name w:val="footer"/>
    <w:basedOn w:val="a"/>
    <w:link w:val="ad"/>
    <w:uiPriority w:val="99"/>
    <w:rsid w:val="00EB28B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EB28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EB28B0"/>
  </w:style>
  <w:style w:type="paragraph" w:styleId="af">
    <w:name w:val="header"/>
    <w:basedOn w:val="a"/>
    <w:link w:val="af0"/>
    <w:rsid w:val="00EB28B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EB28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lock Text"/>
    <w:basedOn w:val="a"/>
    <w:rsid w:val="00EB28B0"/>
    <w:pPr>
      <w:ind w:left="-1080" w:right="-185" w:firstLine="360"/>
    </w:pPr>
    <w:rPr>
      <w:sz w:val="16"/>
    </w:rPr>
  </w:style>
  <w:style w:type="paragraph" w:styleId="21">
    <w:name w:val="Body Text 2"/>
    <w:basedOn w:val="a"/>
    <w:link w:val="22"/>
    <w:rsid w:val="00EB28B0"/>
    <w:pPr>
      <w:spacing w:after="120" w:line="480" w:lineRule="auto"/>
    </w:pPr>
  </w:style>
  <w:style w:type="character" w:customStyle="1" w:styleId="22">
    <w:name w:val="Основной текст 2 Знак"/>
    <w:link w:val="21"/>
    <w:rsid w:val="00EB28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1"/>
    <w:basedOn w:val="a"/>
    <w:rsid w:val="00EB28B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2">
    <w:name w:val="footnote text"/>
    <w:basedOn w:val="a"/>
    <w:link w:val="af3"/>
    <w:semiHidden/>
    <w:rsid w:val="00EB28B0"/>
    <w:rPr>
      <w:sz w:val="20"/>
      <w:szCs w:val="20"/>
    </w:rPr>
  </w:style>
  <w:style w:type="character" w:customStyle="1" w:styleId="af3">
    <w:name w:val="Текст сноски Знак"/>
    <w:link w:val="af2"/>
    <w:semiHidden/>
    <w:rsid w:val="00EB28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mphasis"/>
    <w:qFormat/>
    <w:rsid w:val="00EB28B0"/>
    <w:rPr>
      <w:i/>
      <w:iCs/>
    </w:rPr>
  </w:style>
  <w:style w:type="paragraph" w:customStyle="1" w:styleId="text">
    <w:name w:val="text"/>
    <w:basedOn w:val="a"/>
    <w:rsid w:val="00EB28B0"/>
    <w:pPr>
      <w:spacing w:before="48" w:after="48"/>
      <w:ind w:firstLine="384"/>
      <w:jc w:val="both"/>
    </w:pPr>
  </w:style>
  <w:style w:type="paragraph" w:customStyle="1" w:styleId="Style4">
    <w:name w:val="Style4"/>
    <w:basedOn w:val="a"/>
    <w:rsid w:val="00EB28B0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EB28B0"/>
    <w:rPr>
      <w:rFonts w:ascii="Times New Roman" w:hAnsi="Times New Roman" w:cs="Times New Roman"/>
      <w:sz w:val="18"/>
      <w:szCs w:val="18"/>
    </w:rPr>
  </w:style>
  <w:style w:type="paragraph" w:customStyle="1" w:styleId="BodyText21">
    <w:name w:val="Body Text 21"/>
    <w:basedOn w:val="a"/>
    <w:rsid w:val="00EB28B0"/>
    <w:pPr>
      <w:jc w:val="right"/>
    </w:pPr>
    <w:rPr>
      <w:rFonts w:ascii="Arial" w:hAnsi="Arial"/>
      <w:b/>
      <w:sz w:val="28"/>
      <w:szCs w:val="20"/>
      <w:lang w:val="en-US"/>
    </w:rPr>
  </w:style>
  <w:style w:type="paragraph" w:customStyle="1" w:styleId="af5">
    <w:name w:val="Стиль"/>
    <w:rsid w:val="00EB28B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FontStyle81">
    <w:name w:val="Font Style81"/>
    <w:uiPriority w:val="99"/>
    <w:rsid w:val="00EB28B0"/>
    <w:rPr>
      <w:rFonts w:ascii="Times New Roman" w:hAnsi="Times New Roman" w:cs="Times New Roman"/>
      <w:sz w:val="22"/>
      <w:szCs w:val="22"/>
    </w:rPr>
  </w:style>
  <w:style w:type="character" w:customStyle="1" w:styleId="Zag11">
    <w:name w:val="Zag_11"/>
    <w:rsid w:val="00EB28B0"/>
  </w:style>
  <w:style w:type="paragraph" w:customStyle="1" w:styleId="af6">
    <w:name w:val="А_основной"/>
    <w:basedOn w:val="a"/>
    <w:link w:val="af7"/>
    <w:qFormat/>
    <w:rsid w:val="00EB28B0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7">
    <w:name w:val="А_основной Знак"/>
    <w:link w:val="af6"/>
    <w:rsid w:val="00EB28B0"/>
    <w:rPr>
      <w:rFonts w:ascii="Times New Roman" w:eastAsia="Calibri" w:hAnsi="Times New Roman" w:cs="Times New Roman"/>
      <w:sz w:val="28"/>
      <w:szCs w:val="28"/>
    </w:rPr>
  </w:style>
  <w:style w:type="paragraph" w:customStyle="1" w:styleId="af8">
    <w:name w:val="А_сноска"/>
    <w:basedOn w:val="af2"/>
    <w:link w:val="af9"/>
    <w:qFormat/>
    <w:rsid w:val="00EB28B0"/>
    <w:pPr>
      <w:widowControl w:val="0"/>
      <w:ind w:firstLine="400"/>
      <w:jc w:val="both"/>
    </w:pPr>
    <w:rPr>
      <w:sz w:val="24"/>
      <w:szCs w:val="24"/>
    </w:rPr>
  </w:style>
  <w:style w:type="character" w:customStyle="1" w:styleId="af9">
    <w:name w:val="А_сноска Знак"/>
    <w:link w:val="af8"/>
    <w:rsid w:val="00EB28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75226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522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Новый"/>
    <w:basedOn w:val="a"/>
    <w:rsid w:val="00752261"/>
    <w:pPr>
      <w:spacing w:line="360" w:lineRule="auto"/>
      <w:ind w:firstLine="454"/>
      <w:jc w:val="both"/>
    </w:pPr>
    <w:rPr>
      <w:sz w:val="28"/>
      <w:lang w:eastAsia="en-US" w:bidi="en-US"/>
    </w:rPr>
  </w:style>
  <w:style w:type="paragraph" w:customStyle="1" w:styleId="msonormalcxspmiddle">
    <w:name w:val="msonormalcxspmiddle"/>
    <w:basedOn w:val="a"/>
    <w:rsid w:val="00752261"/>
    <w:pPr>
      <w:widowControl w:val="0"/>
      <w:suppressAutoHyphens/>
      <w:spacing w:before="280" w:after="280"/>
    </w:pPr>
    <w:rPr>
      <w:rFonts w:eastAsia="Arial Unicode MS" w:cs="Tahoma"/>
      <w:color w:val="000000"/>
      <w:lang w:val="en-US" w:eastAsia="ar-SA"/>
    </w:rPr>
  </w:style>
  <w:style w:type="character" w:customStyle="1" w:styleId="dash041e0431044b0447043d044b0439char1">
    <w:name w:val="dash041e_0431_044b_0447_043d_044b_0439__char1"/>
    <w:rsid w:val="000015C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0015C3"/>
  </w:style>
  <w:style w:type="character" w:customStyle="1" w:styleId="afb">
    <w:name w:val="Основной текст + Полужирный"/>
    <w:aliases w:val="Интервал 0 pt"/>
    <w:rsid w:val="00D03ABB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rsid w:val="00D03ABB"/>
    <w:rPr>
      <w:rFonts w:ascii="Times New Roman" w:hAnsi="Times New Roman" w:cs="Times New Roman"/>
      <w:spacing w:val="20"/>
      <w:sz w:val="22"/>
      <w:szCs w:val="22"/>
    </w:rPr>
  </w:style>
  <w:style w:type="paragraph" w:styleId="afc">
    <w:name w:val="Balloon Text"/>
    <w:basedOn w:val="a"/>
    <w:link w:val="afd"/>
    <w:uiPriority w:val="99"/>
    <w:semiHidden/>
    <w:unhideWhenUsed/>
    <w:rsid w:val="004F5A7E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uiPriority w:val="99"/>
    <w:semiHidden/>
    <w:rsid w:val="004F5A7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rsid w:val="00D5087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c11">
    <w:name w:val="c11"/>
    <w:basedOn w:val="a0"/>
    <w:rsid w:val="00D50875"/>
  </w:style>
  <w:style w:type="character" w:customStyle="1" w:styleId="c11c21">
    <w:name w:val="c11 c21"/>
    <w:basedOn w:val="a0"/>
    <w:rsid w:val="00D50875"/>
  </w:style>
  <w:style w:type="paragraph" w:customStyle="1" w:styleId="c4">
    <w:name w:val="c4"/>
    <w:basedOn w:val="a"/>
    <w:rsid w:val="00D50875"/>
    <w:pPr>
      <w:spacing w:before="90" w:after="90"/>
    </w:pPr>
  </w:style>
  <w:style w:type="character" w:customStyle="1" w:styleId="c11c31">
    <w:name w:val="c11 c31"/>
    <w:basedOn w:val="a0"/>
    <w:rsid w:val="00D50875"/>
  </w:style>
  <w:style w:type="character" w:styleId="afe">
    <w:name w:val="Strong"/>
    <w:uiPriority w:val="22"/>
    <w:qFormat/>
    <w:rsid w:val="00D50875"/>
    <w:rPr>
      <w:b/>
      <w:bCs/>
    </w:rPr>
  </w:style>
  <w:style w:type="paragraph" w:customStyle="1" w:styleId="210">
    <w:name w:val="Основной текст 21"/>
    <w:basedOn w:val="a"/>
    <w:rsid w:val="00D50875"/>
    <w:pPr>
      <w:suppressAutoHyphens/>
      <w:spacing w:line="100" w:lineRule="atLeast"/>
    </w:pPr>
    <w:rPr>
      <w:rFonts w:eastAsia="Lucida Sans Unicode" w:cs="Tahoma"/>
      <w:kern w:val="2"/>
      <w:lang w:eastAsia="hi-IN" w:bidi="hi-IN"/>
    </w:rPr>
  </w:style>
  <w:style w:type="paragraph" w:customStyle="1" w:styleId="c5c28">
    <w:name w:val="c5 c28"/>
    <w:basedOn w:val="a"/>
    <w:rsid w:val="00D50875"/>
    <w:pPr>
      <w:spacing w:before="90" w:after="90"/>
    </w:pPr>
  </w:style>
  <w:style w:type="character" w:customStyle="1" w:styleId="c8">
    <w:name w:val="c8"/>
    <w:basedOn w:val="a0"/>
    <w:rsid w:val="00D50875"/>
  </w:style>
  <w:style w:type="paragraph" w:customStyle="1" w:styleId="c2">
    <w:name w:val="c2"/>
    <w:basedOn w:val="a"/>
    <w:rsid w:val="00D50875"/>
    <w:pPr>
      <w:spacing w:before="90" w:after="90"/>
    </w:pPr>
  </w:style>
  <w:style w:type="character" w:customStyle="1" w:styleId="c1">
    <w:name w:val="c1"/>
    <w:basedOn w:val="a0"/>
    <w:rsid w:val="00D50875"/>
  </w:style>
  <w:style w:type="character" w:styleId="aff">
    <w:name w:val="footnote reference"/>
    <w:uiPriority w:val="99"/>
    <w:semiHidden/>
    <w:unhideWhenUsed/>
    <w:rsid w:val="00E03104"/>
    <w:rPr>
      <w:vertAlign w:val="superscript"/>
    </w:rPr>
  </w:style>
  <w:style w:type="paragraph" w:customStyle="1" w:styleId="book">
    <w:name w:val="book"/>
    <w:basedOn w:val="a"/>
    <w:rsid w:val="00A86EDC"/>
    <w:pPr>
      <w:spacing w:before="100" w:beforeAutospacing="1" w:after="100" w:afterAutospacing="1"/>
    </w:pPr>
  </w:style>
  <w:style w:type="paragraph" w:customStyle="1" w:styleId="c5c8">
    <w:name w:val="c5 c8"/>
    <w:basedOn w:val="a"/>
    <w:rsid w:val="00801CEF"/>
    <w:pPr>
      <w:spacing w:before="100" w:beforeAutospacing="1" w:after="100" w:afterAutospacing="1"/>
    </w:pPr>
  </w:style>
  <w:style w:type="character" w:customStyle="1" w:styleId="c3">
    <w:name w:val="c3"/>
    <w:basedOn w:val="a0"/>
    <w:rsid w:val="00801CEF"/>
  </w:style>
  <w:style w:type="character" w:customStyle="1" w:styleId="c0">
    <w:name w:val="c0"/>
    <w:basedOn w:val="a0"/>
    <w:rsid w:val="00801CEF"/>
  </w:style>
  <w:style w:type="paragraph" w:customStyle="1" w:styleId="c19c5">
    <w:name w:val="c19 c5"/>
    <w:basedOn w:val="a"/>
    <w:rsid w:val="00801CEF"/>
    <w:pPr>
      <w:spacing w:before="100" w:beforeAutospacing="1" w:after="100" w:afterAutospacing="1"/>
    </w:pPr>
  </w:style>
  <w:style w:type="character" w:customStyle="1" w:styleId="c3c16">
    <w:name w:val="c3 c16"/>
    <w:basedOn w:val="a0"/>
    <w:rsid w:val="00801C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lock Text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E4C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227E4C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EB28B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EB28B0"/>
    <w:pPr>
      <w:keepNext/>
      <w:outlineLvl w:val="2"/>
    </w:pPr>
    <w:rPr>
      <w:i/>
      <w:iCs/>
      <w:sz w:val="28"/>
    </w:rPr>
  </w:style>
  <w:style w:type="paragraph" w:styleId="4">
    <w:name w:val="heading 4"/>
    <w:basedOn w:val="a"/>
    <w:next w:val="a"/>
    <w:link w:val="40"/>
    <w:qFormat/>
    <w:rsid w:val="00EB28B0"/>
    <w:pPr>
      <w:keepNext/>
      <w:outlineLvl w:val="3"/>
    </w:pPr>
    <w:rPr>
      <w:b/>
      <w:bCs/>
      <w:i/>
      <w:iCs/>
      <w:sz w:val="26"/>
    </w:rPr>
  </w:style>
  <w:style w:type="paragraph" w:styleId="7">
    <w:name w:val="heading 7"/>
    <w:basedOn w:val="a"/>
    <w:next w:val="a"/>
    <w:link w:val="70"/>
    <w:qFormat/>
    <w:rsid w:val="00D50875"/>
    <w:pPr>
      <w:keepNext/>
      <w:widowControl w:val="0"/>
      <w:ind w:firstLine="720"/>
      <w:jc w:val="both"/>
      <w:outlineLvl w:val="6"/>
    </w:pPr>
    <w:rPr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227E4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List Paragraph"/>
    <w:basedOn w:val="a"/>
    <w:qFormat/>
    <w:rsid w:val="00227E4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qFormat/>
    <w:rsid w:val="00227E4C"/>
    <w:rPr>
      <w:sz w:val="22"/>
      <w:szCs w:val="22"/>
      <w:lang w:eastAsia="en-US"/>
    </w:rPr>
  </w:style>
  <w:style w:type="character" w:styleId="a5">
    <w:name w:val="Hyperlink"/>
    <w:uiPriority w:val="99"/>
    <w:semiHidden/>
    <w:rsid w:val="00227E4C"/>
    <w:rPr>
      <w:rFonts w:cs="Times New Roman"/>
      <w:color w:val="0000FF"/>
      <w:u w:val="single"/>
    </w:rPr>
  </w:style>
  <w:style w:type="table" w:styleId="a6">
    <w:name w:val="Table Grid"/>
    <w:basedOn w:val="a1"/>
    <w:uiPriority w:val="59"/>
    <w:rsid w:val="00227E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227E4C"/>
  </w:style>
  <w:style w:type="character" w:customStyle="1" w:styleId="193">
    <w:name w:val="Основной текст (19)3"/>
    <w:rsid w:val="00E836F6"/>
    <w:rPr>
      <w:rFonts w:ascii="Times New Roman" w:hAnsi="Times New Roman" w:cs="Times New Roman"/>
      <w:b/>
      <w:bCs/>
      <w:spacing w:val="0"/>
      <w:sz w:val="20"/>
      <w:szCs w:val="20"/>
      <w:shd w:val="clear" w:color="auto" w:fill="FFFFFF"/>
    </w:rPr>
  </w:style>
  <w:style w:type="character" w:customStyle="1" w:styleId="192">
    <w:name w:val="Основной текст (19)2"/>
    <w:rsid w:val="00E836F6"/>
    <w:rPr>
      <w:rFonts w:ascii="Times New Roman" w:hAnsi="Times New Roman" w:cs="Times New Roman"/>
      <w:b/>
      <w:bCs/>
      <w:noProof/>
      <w:spacing w:val="0"/>
      <w:sz w:val="20"/>
      <w:szCs w:val="20"/>
      <w:shd w:val="clear" w:color="auto" w:fill="FFFFFF"/>
    </w:rPr>
  </w:style>
  <w:style w:type="character" w:customStyle="1" w:styleId="20">
    <w:name w:val="Заголовок 2 Знак"/>
    <w:link w:val="2"/>
    <w:rsid w:val="00EB28B0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link w:val="3"/>
    <w:rsid w:val="00EB28B0"/>
    <w:rPr>
      <w:rFonts w:ascii="Times New Roman" w:eastAsia="Times New Roman" w:hAnsi="Times New Roman" w:cs="Times New Roman"/>
      <w:i/>
      <w:iCs/>
      <w:sz w:val="28"/>
      <w:szCs w:val="24"/>
      <w:lang w:eastAsia="ru-RU"/>
    </w:rPr>
  </w:style>
  <w:style w:type="character" w:customStyle="1" w:styleId="40">
    <w:name w:val="Заголовок 4 Знак"/>
    <w:link w:val="4"/>
    <w:rsid w:val="00EB28B0"/>
    <w:rPr>
      <w:rFonts w:ascii="Times New Roman" w:eastAsia="Times New Roman" w:hAnsi="Times New Roman" w:cs="Times New Roman"/>
      <w:b/>
      <w:bCs/>
      <w:i/>
      <w:iCs/>
      <w:sz w:val="26"/>
      <w:szCs w:val="24"/>
      <w:lang w:eastAsia="ru-RU"/>
    </w:rPr>
  </w:style>
  <w:style w:type="paragraph" w:styleId="a7">
    <w:name w:val="Normal (Web)"/>
    <w:basedOn w:val="a"/>
    <w:rsid w:val="00EB28B0"/>
    <w:pPr>
      <w:spacing w:before="100" w:beforeAutospacing="1" w:after="100" w:afterAutospacing="1"/>
    </w:pPr>
  </w:style>
  <w:style w:type="paragraph" w:styleId="a8">
    <w:name w:val="Body Text"/>
    <w:basedOn w:val="a"/>
    <w:link w:val="a9"/>
    <w:rsid w:val="00EB28B0"/>
    <w:pPr>
      <w:widowControl w:val="0"/>
      <w:autoSpaceDE w:val="0"/>
      <w:autoSpaceDN w:val="0"/>
      <w:adjustRightInd w:val="0"/>
      <w:spacing w:line="360" w:lineRule="auto"/>
      <w:jc w:val="both"/>
    </w:pPr>
    <w:rPr>
      <w:sz w:val="28"/>
      <w:szCs w:val="20"/>
    </w:rPr>
  </w:style>
  <w:style w:type="character" w:customStyle="1" w:styleId="a9">
    <w:name w:val="Основной текст Знак"/>
    <w:link w:val="a8"/>
    <w:rsid w:val="00EB28B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a">
    <w:name w:val="Body Text Indent"/>
    <w:basedOn w:val="a"/>
    <w:link w:val="ab"/>
    <w:rsid w:val="00EB28B0"/>
    <w:pPr>
      <w:spacing w:after="120"/>
      <w:ind w:left="283"/>
    </w:pPr>
  </w:style>
  <w:style w:type="character" w:customStyle="1" w:styleId="ab">
    <w:name w:val="Основной текст с отступом Знак"/>
    <w:link w:val="aa"/>
    <w:rsid w:val="00EB28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R2">
    <w:name w:val="FR2"/>
    <w:rsid w:val="00EB28B0"/>
    <w:pPr>
      <w:widowControl w:val="0"/>
      <w:jc w:val="center"/>
    </w:pPr>
    <w:rPr>
      <w:rFonts w:ascii="Times New Roman" w:eastAsia="Times New Roman" w:hAnsi="Times New Roman"/>
      <w:b/>
      <w:sz w:val="32"/>
    </w:rPr>
  </w:style>
  <w:style w:type="paragraph" w:styleId="ac">
    <w:name w:val="footer"/>
    <w:basedOn w:val="a"/>
    <w:link w:val="ad"/>
    <w:uiPriority w:val="99"/>
    <w:rsid w:val="00EB28B0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link w:val="ac"/>
    <w:uiPriority w:val="99"/>
    <w:rsid w:val="00EB28B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page number"/>
    <w:basedOn w:val="a0"/>
    <w:rsid w:val="00EB28B0"/>
  </w:style>
  <w:style w:type="paragraph" w:styleId="af">
    <w:name w:val="header"/>
    <w:basedOn w:val="a"/>
    <w:link w:val="af0"/>
    <w:rsid w:val="00EB28B0"/>
    <w:pPr>
      <w:tabs>
        <w:tab w:val="center" w:pos="4677"/>
        <w:tab w:val="right" w:pos="9355"/>
      </w:tabs>
    </w:pPr>
  </w:style>
  <w:style w:type="character" w:customStyle="1" w:styleId="af0">
    <w:name w:val="Верхний колонтитул Знак"/>
    <w:link w:val="af"/>
    <w:rsid w:val="00EB28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lock Text"/>
    <w:basedOn w:val="a"/>
    <w:rsid w:val="00EB28B0"/>
    <w:pPr>
      <w:ind w:left="-1080" w:right="-185" w:firstLine="360"/>
    </w:pPr>
    <w:rPr>
      <w:sz w:val="16"/>
    </w:rPr>
  </w:style>
  <w:style w:type="paragraph" w:styleId="21">
    <w:name w:val="Body Text 2"/>
    <w:basedOn w:val="a"/>
    <w:link w:val="22"/>
    <w:rsid w:val="00EB28B0"/>
    <w:pPr>
      <w:spacing w:after="120" w:line="480" w:lineRule="auto"/>
    </w:pPr>
  </w:style>
  <w:style w:type="character" w:customStyle="1" w:styleId="22">
    <w:name w:val="Основной текст 2 Знак"/>
    <w:link w:val="21"/>
    <w:rsid w:val="00EB28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Знак1"/>
    <w:basedOn w:val="a"/>
    <w:rsid w:val="00EB28B0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f2">
    <w:name w:val="footnote text"/>
    <w:basedOn w:val="a"/>
    <w:link w:val="af3"/>
    <w:semiHidden/>
    <w:rsid w:val="00EB28B0"/>
    <w:rPr>
      <w:sz w:val="20"/>
      <w:szCs w:val="20"/>
    </w:rPr>
  </w:style>
  <w:style w:type="character" w:customStyle="1" w:styleId="af3">
    <w:name w:val="Текст сноски Знак"/>
    <w:link w:val="af2"/>
    <w:semiHidden/>
    <w:rsid w:val="00EB28B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4">
    <w:name w:val="Emphasis"/>
    <w:qFormat/>
    <w:rsid w:val="00EB28B0"/>
    <w:rPr>
      <w:i/>
      <w:iCs/>
    </w:rPr>
  </w:style>
  <w:style w:type="paragraph" w:customStyle="1" w:styleId="text">
    <w:name w:val="text"/>
    <w:basedOn w:val="a"/>
    <w:rsid w:val="00EB28B0"/>
    <w:pPr>
      <w:spacing w:before="48" w:after="48"/>
      <w:ind w:firstLine="384"/>
      <w:jc w:val="both"/>
    </w:pPr>
  </w:style>
  <w:style w:type="paragraph" w:customStyle="1" w:styleId="Style4">
    <w:name w:val="Style4"/>
    <w:basedOn w:val="a"/>
    <w:rsid w:val="00EB28B0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character" w:customStyle="1" w:styleId="FontStyle43">
    <w:name w:val="Font Style43"/>
    <w:rsid w:val="00EB28B0"/>
    <w:rPr>
      <w:rFonts w:ascii="Times New Roman" w:hAnsi="Times New Roman" w:cs="Times New Roman"/>
      <w:sz w:val="18"/>
      <w:szCs w:val="18"/>
    </w:rPr>
  </w:style>
  <w:style w:type="paragraph" w:customStyle="1" w:styleId="BodyText21">
    <w:name w:val="Body Text 21"/>
    <w:basedOn w:val="a"/>
    <w:rsid w:val="00EB28B0"/>
    <w:pPr>
      <w:jc w:val="right"/>
    </w:pPr>
    <w:rPr>
      <w:rFonts w:ascii="Arial" w:hAnsi="Arial"/>
      <w:b/>
      <w:sz w:val="28"/>
      <w:szCs w:val="20"/>
      <w:lang w:val="en-US"/>
    </w:rPr>
  </w:style>
  <w:style w:type="paragraph" w:customStyle="1" w:styleId="af5">
    <w:name w:val="Стиль"/>
    <w:rsid w:val="00EB28B0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character" w:customStyle="1" w:styleId="FontStyle81">
    <w:name w:val="Font Style81"/>
    <w:uiPriority w:val="99"/>
    <w:rsid w:val="00EB28B0"/>
    <w:rPr>
      <w:rFonts w:ascii="Times New Roman" w:hAnsi="Times New Roman" w:cs="Times New Roman"/>
      <w:sz w:val="22"/>
      <w:szCs w:val="22"/>
    </w:rPr>
  </w:style>
  <w:style w:type="character" w:customStyle="1" w:styleId="Zag11">
    <w:name w:val="Zag_11"/>
    <w:rsid w:val="00EB28B0"/>
  </w:style>
  <w:style w:type="paragraph" w:customStyle="1" w:styleId="af6">
    <w:name w:val="А_основной"/>
    <w:basedOn w:val="a"/>
    <w:link w:val="af7"/>
    <w:qFormat/>
    <w:rsid w:val="00EB28B0"/>
    <w:pPr>
      <w:spacing w:line="360" w:lineRule="auto"/>
      <w:ind w:firstLine="454"/>
      <w:jc w:val="both"/>
    </w:pPr>
    <w:rPr>
      <w:rFonts w:eastAsia="Calibri"/>
      <w:sz w:val="28"/>
      <w:szCs w:val="28"/>
      <w:lang w:eastAsia="en-US"/>
    </w:rPr>
  </w:style>
  <w:style w:type="character" w:customStyle="1" w:styleId="af7">
    <w:name w:val="А_основной Знак"/>
    <w:link w:val="af6"/>
    <w:rsid w:val="00EB28B0"/>
    <w:rPr>
      <w:rFonts w:ascii="Times New Roman" w:eastAsia="Calibri" w:hAnsi="Times New Roman" w:cs="Times New Roman"/>
      <w:sz w:val="28"/>
      <w:szCs w:val="28"/>
    </w:rPr>
  </w:style>
  <w:style w:type="paragraph" w:customStyle="1" w:styleId="af8">
    <w:name w:val="А_сноска"/>
    <w:basedOn w:val="af2"/>
    <w:link w:val="af9"/>
    <w:qFormat/>
    <w:rsid w:val="00EB28B0"/>
    <w:pPr>
      <w:widowControl w:val="0"/>
      <w:ind w:firstLine="400"/>
      <w:jc w:val="both"/>
    </w:pPr>
    <w:rPr>
      <w:sz w:val="24"/>
      <w:szCs w:val="24"/>
    </w:rPr>
  </w:style>
  <w:style w:type="character" w:customStyle="1" w:styleId="af9">
    <w:name w:val="А_сноска Знак"/>
    <w:link w:val="af8"/>
    <w:rsid w:val="00EB28B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nhideWhenUsed/>
    <w:rsid w:val="00752261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link w:val="23"/>
    <w:rsid w:val="007522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a">
    <w:name w:val="Новый"/>
    <w:basedOn w:val="a"/>
    <w:rsid w:val="00752261"/>
    <w:pPr>
      <w:spacing w:line="360" w:lineRule="auto"/>
      <w:ind w:firstLine="454"/>
      <w:jc w:val="both"/>
    </w:pPr>
    <w:rPr>
      <w:sz w:val="28"/>
      <w:lang w:eastAsia="en-US" w:bidi="en-US"/>
    </w:rPr>
  </w:style>
  <w:style w:type="paragraph" w:customStyle="1" w:styleId="msonormalcxspmiddle">
    <w:name w:val="msonormalcxspmiddle"/>
    <w:basedOn w:val="a"/>
    <w:rsid w:val="00752261"/>
    <w:pPr>
      <w:widowControl w:val="0"/>
      <w:suppressAutoHyphens/>
      <w:spacing w:before="280" w:after="280"/>
    </w:pPr>
    <w:rPr>
      <w:rFonts w:eastAsia="Arial Unicode MS" w:cs="Tahoma"/>
      <w:color w:val="000000"/>
      <w:lang w:val="en-US" w:eastAsia="ar-SA"/>
    </w:rPr>
  </w:style>
  <w:style w:type="character" w:customStyle="1" w:styleId="dash041e0431044b0447043d044b0439char1">
    <w:name w:val="dash041e_0431_044b_0447_043d_044b_0439__char1"/>
    <w:rsid w:val="000015C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431044b0447043d044b0439">
    <w:name w:val="dash041e_0431_044b_0447_043d_044b_0439"/>
    <w:basedOn w:val="a"/>
    <w:rsid w:val="000015C3"/>
  </w:style>
  <w:style w:type="character" w:customStyle="1" w:styleId="afb">
    <w:name w:val="Основной текст + Полужирный"/>
    <w:aliases w:val="Интервал 0 pt"/>
    <w:rsid w:val="00D03ABB"/>
    <w:rPr>
      <w:rFonts w:ascii="Times New Roman" w:hAnsi="Times New Roman" w:cs="Times New Roman"/>
      <w:b/>
      <w:bCs/>
      <w:spacing w:val="-10"/>
      <w:sz w:val="22"/>
      <w:szCs w:val="22"/>
    </w:rPr>
  </w:style>
  <w:style w:type="character" w:customStyle="1" w:styleId="1pt">
    <w:name w:val="Основной текст + Интервал 1 pt"/>
    <w:rsid w:val="00D03ABB"/>
    <w:rPr>
      <w:rFonts w:ascii="Times New Roman" w:hAnsi="Times New Roman" w:cs="Times New Roman"/>
      <w:spacing w:val="20"/>
      <w:sz w:val="22"/>
      <w:szCs w:val="22"/>
    </w:rPr>
  </w:style>
  <w:style w:type="paragraph" w:styleId="afc">
    <w:name w:val="Balloon Text"/>
    <w:basedOn w:val="a"/>
    <w:link w:val="afd"/>
    <w:uiPriority w:val="99"/>
    <w:semiHidden/>
    <w:unhideWhenUsed/>
    <w:rsid w:val="004F5A7E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link w:val="afc"/>
    <w:uiPriority w:val="99"/>
    <w:semiHidden/>
    <w:rsid w:val="004F5A7E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70">
    <w:name w:val="Заголовок 7 Знак"/>
    <w:link w:val="7"/>
    <w:rsid w:val="00D5087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c11">
    <w:name w:val="c11"/>
    <w:basedOn w:val="a0"/>
    <w:rsid w:val="00D50875"/>
  </w:style>
  <w:style w:type="character" w:customStyle="1" w:styleId="c11c21">
    <w:name w:val="c11 c21"/>
    <w:basedOn w:val="a0"/>
    <w:rsid w:val="00D50875"/>
  </w:style>
  <w:style w:type="paragraph" w:customStyle="1" w:styleId="c4">
    <w:name w:val="c4"/>
    <w:basedOn w:val="a"/>
    <w:rsid w:val="00D50875"/>
    <w:pPr>
      <w:spacing w:before="90" w:after="90"/>
    </w:pPr>
  </w:style>
  <w:style w:type="character" w:customStyle="1" w:styleId="c11c31">
    <w:name w:val="c11 c31"/>
    <w:basedOn w:val="a0"/>
    <w:rsid w:val="00D50875"/>
  </w:style>
  <w:style w:type="character" w:styleId="afe">
    <w:name w:val="Strong"/>
    <w:uiPriority w:val="22"/>
    <w:qFormat/>
    <w:rsid w:val="00D50875"/>
    <w:rPr>
      <w:b/>
      <w:bCs/>
    </w:rPr>
  </w:style>
  <w:style w:type="paragraph" w:customStyle="1" w:styleId="210">
    <w:name w:val="Основной текст 21"/>
    <w:basedOn w:val="a"/>
    <w:rsid w:val="00D50875"/>
    <w:pPr>
      <w:suppressAutoHyphens/>
      <w:spacing w:line="100" w:lineRule="atLeast"/>
    </w:pPr>
    <w:rPr>
      <w:rFonts w:eastAsia="Lucida Sans Unicode" w:cs="Tahoma"/>
      <w:kern w:val="2"/>
      <w:lang w:eastAsia="hi-IN" w:bidi="hi-IN"/>
    </w:rPr>
  </w:style>
  <w:style w:type="paragraph" w:customStyle="1" w:styleId="c5c28">
    <w:name w:val="c5 c28"/>
    <w:basedOn w:val="a"/>
    <w:rsid w:val="00D50875"/>
    <w:pPr>
      <w:spacing w:before="90" w:after="90"/>
    </w:pPr>
  </w:style>
  <w:style w:type="character" w:customStyle="1" w:styleId="c8">
    <w:name w:val="c8"/>
    <w:basedOn w:val="a0"/>
    <w:rsid w:val="00D50875"/>
  </w:style>
  <w:style w:type="paragraph" w:customStyle="1" w:styleId="c2">
    <w:name w:val="c2"/>
    <w:basedOn w:val="a"/>
    <w:rsid w:val="00D50875"/>
    <w:pPr>
      <w:spacing w:before="90" w:after="90"/>
    </w:pPr>
  </w:style>
  <w:style w:type="character" w:customStyle="1" w:styleId="c1">
    <w:name w:val="c1"/>
    <w:basedOn w:val="a0"/>
    <w:rsid w:val="00D50875"/>
  </w:style>
  <w:style w:type="character" w:styleId="aff">
    <w:name w:val="footnote reference"/>
    <w:uiPriority w:val="99"/>
    <w:semiHidden/>
    <w:unhideWhenUsed/>
    <w:rsid w:val="00E03104"/>
    <w:rPr>
      <w:vertAlign w:val="superscript"/>
    </w:rPr>
  </w:style>
  <w:style w:type="paragraph" w:customStyle="1" w:styleId="book">
    <w:name w:val="book"/>
    <w:basedOn w:val="a"/>
    <w:rsid w:val="00A86EDC"/>
    <w:pPr>
      <w:spacing w:before="100" w:beforeAutospacing="1" w:after="100" w:afterAutospacing="1"/>
    </w:pPr>
  </w:style>
  <w:style w:type="paragraph" w:customStyle="1" w:styleId="c5c8">
    <w:name w:val="c5 c8"/>
    <w:basedOn w:val="a"/>
    <w:rsid w:val="00801CEF"/>
    <w:pPr>
      <w:spacing w:before="100" w:beforeAutospacing="1" w:after="100" w:afterAutospacing="1"/>
    </w:pPr>
  </w:style>
  <w:style w:type="character" w:customStyle="1" w:styleId="c3">
    <w:name w:val="c3"/>
    <w:basedOn w:val="a0"/>
    <w:rsid w:val="00801CEF"/>
  </w:style>
  <w:style w:type="character" w:customStyle="1" w:styleId="c0">
    <w:name w:val="c0"/>
    <w:basedOn w:val="a0"/>
    <w:rsid w:val="00801CEF"/>
  </w:style>
  <w:style w:type="paragraph" w:customStyle="1" w:styleId="c19c5">
    <w:name w:val="c19 c5"/>
    <w:basedOn w:val="a"/>
    <w:rsid w:val="00801CEF"/>
    <w:pPr>
      <w:spacing w:before="100" w:beforeAutospacing="1" w:after="100" w:afterAutospacing="1"/>
    </w:pPr>
  </w:style>
  <w:style w:type="character" w:customStyle="1" w:styleId="c3c16">
    <w:name w:val="c3 c16"/>
    <w:basedOn w:val="a0"/>
    <w:rsid w:val="00801C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0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87952">
          <w:blockQuote w:val="1"/>
          <w:marLeft w:val="960"/>
          <w:marRight w:val="24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42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46921">
          <w:blockQuote w:val="1"/>
          <w:marLeft w:val="960"/>
          <w:marRight w:val="24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68273">
          <w:blockQuote w:val="1"/>
          <w:marLeft w:val="960"/>
          <w:marRight w:val="24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95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9615">
          <w:blockQuote w:val="1"/>
          <w:marLeft w:val="960"/>
          <w:marRight w:val="24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7175">
          <w:blockQuote w:val="1"/>
          <w:marLeft w:val="960"/>
          <w:marRight w:val="240"/>
          <w:marTop w:val="0"/>
          <w:marBottom w:val="4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77;&#1085;&#1080;&#1089;\Desktop\&#1087;&#1088;&#1086;&#1075;&#1088;&#1072;&#1084;&#1084;&#1099;%20&#1087;&#1086;%20&#1088;&#1091;&#1089;&#1089;&#1082;&#1086;&#1084;&#1091;%20&#1103;&#1079;&#1099;&#1082;&#1091;\MelnikovaNL_RU5&#1082;&#1086;&#1087;&#1080;&#1103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AAB0A-ABA3-40E8-98BE-C5BDB237ED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MelnikovaNL_RU5копия.dot</Template>
  <TotalTime>480</TotalTime>
  <Pages>38</Pages>
  <Words>25436</Words>
  <Characters>144986</Characters>
  <Application>Microsoft Office Word</Application>
  <DocSecurity>0</DocSecurity>
  <Lines>1208</Lines>
  <Paragraphs>340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170082</CharactersWithSpaces>
  <SharedDoc>false</SharedDoc>
  <HLinks>
    <vt:vector size="24" baseType="variant">
      <vt:variant>
        <vt:i4>71893064</vt:i4>
      </vt:variant>
      <vt:variant>
        <vt:i4>9</vt:i4>
      </vt:variant>
      <vt:variant>
        <vt:i4>0</vt:i4>
      </vt:variant>
      <vt:variant>
        <vt:i4>5</vt:i4>
      </vt:variant>
      <vt:variant>
        <vt:lpwstr>http://что-означает.рф/%D0%B2%D1%8B%D1%80%D0%BE%D1%81%D1%82</vt:lpwstr>
      </vt:variant>
      <vt:variant>
        <vt:lpwstr/>
      </vt:variant>
      <vt:variant>
        <vt:i4>71172200</vt:i4>
      </vt:variant>
      <vt:variant>
        <vt:i4>6</vt:i4>
      </vt:variant>
      <vt:variant>
        <vt:i4>0</vt:i4>
      </vt:variant>
      <vt:variant>
        <vt:i4>5</vt:i4>
      </vt:variant>
      <vt:variant>
        <vt:lpwstr>http://что-означает.рф/%D0%BA%D0%BE%D0%BB%D1%8E%D1%87%D0%BA%D0%B0</vt:lpwstr>
      </vt:variant>
      <vt:variant>
        <vt:lpwstr/>
      </vt:variant>
      <vt:variant>
        <vt:i4>6160480</vt:i4>
      </vt:variant>
      <vt:variant>
        <vt:i4>3</vt:i4>
      </vt:variant>
      <vt:variant>
        <vt:i4>0</vt:i4>
      </vt:variant>
      <vt:variant>
        <vt:i4>5</vt:i4>
      </vt:variant>
      <vt:variant>
        <vt:lpwstr>mailto:school-35-bkm@mail.ru</vt:lpwstr>
      </vt:variant>
      <vt:variant>
        <vt:lpwstr/>
      </vt:variant>
      <vt:variant>
        <vt:i4>458781</vt:i4>
      </vt:variant>
      <vt:variant>
        <vt:i4>0</vt:i4>
      </vt:variant>
      <vt:variant>
        <vt:i4>0</vt:i4>
      </vt:variant>
      <vt:variant>
        <vt:i4>5</vt:i4>
      </vt:variant>
      <vt:variant>
        <vt:lpwstr>http://school3503.ru/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20</cp:revision>
  <cp:lastPrinted>2018-09-04T19:15:00Z</cp:lastPrinted>
  <dcterms:created xsi:type="dcterms:W3CDTF">2015-08-25T07:44:00Z</dcterms:created>
  <dcterms:modified xsi:type="dcterms:W3CDTF">2019-01-18T01:12:00Z</dcterms:modified>
</cp:coreProperties>
</file>