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5C" w:rsidRPr="009E5A5C" w:rsidRDefault="00075DAC" w:rsidP="00B56852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9750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7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="009E5A5C"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Учебно</w:t>
      </w:r>
      <w:proofErr w:type="spellEnd"/>
      <w:r w:rsidR="009E5A5C"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>- тематическое</w:t>
      </w:r>
      <w:proofErr w:type="gramEnd"/>
      <w:r w:rsidR="009E5A5C"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планирование</w:t>
      </w:r>
    </w:p>
    <w:p w:rsidR="009E5A5C" w:rsidRPr="009E5A5C" w:rsidRDefault="009E5A5C" w:rsidP="009E5A5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</w:t>
      </w:r>
      <w:r w:rsidRPr="00320AA0">
        <w:rPr>
          <w:rFonts w:ascii="Times New Roman" w:eastAsia="Times New Roman" w:hAnsi="Times New Roman"/>
          <w:b/>
          <w:sz w:val="28"/>
          <w:szCs w:val="28"/>
          <w:lang w:eastAsia="ru-RU"/>
        </w:rPr>
        <w:t>экономике</w:t>
      </w:r>
    </w:p>
    <w:p w:rsidR="009E5A5C" w:rsidRPr="009E5A5C" w:rsidRDefault="009E5A5C" w:rsidP="009E5A5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tabs>
          <w:tab w:val="left" w:pos="9288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Класс:  </w:t>
      </w:r>
      <w:r w:rsidRPr="009E5A5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</w:t>
      </w:r>
      <w:r w:rsidRPr="00320AA0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1</w:t>
      </w:r>
    </w:p>
    <w:p w:rsidR="009E5A5C" w:rsidRPr="009E5A5C" w:rsidRDefault="009E5A5C" w:rsidP="009E5A5C">
      <w:pPr>
        <w:tabs>
          <w:tab w:val="left" w:pos="9288"/>
        </w:tabs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Количество часов: </w:t>
      </w:r>
      <w:r w:rsidRPr="009E5A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всего -  </w:t>
      </w:r>
      <w:r w:rsidRPr="009E5A5C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3</w:t>
      </w:r>
      <w:r w:rsidRPr="00320AA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4</w:t>
      </w:r>
      <w:r w:rsidRPr="009E5A5C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час</w:t>
      </w:r>
      <w:r w:rsidRPr="00320AA0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а</w:t>
      </w:r>
      <w:r w:rsidRPr="009E5A5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, в неделю - </w:t>
      </w:r>
      <w:r w:rsidRPr="009E5A5C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1 час.</w:t>
      </w:r>
    </w:p>
    <w:p w:rsidR="009E5A5C" w:rsidRPr="009E5A5C" w:rsidRDefault="009E5A5C" w:rsidP="009E5A5C">
      <w:pPr>
        <w:tabs>
          <w:tab w:val="left" w:pos="9288"/>
        </w:tabs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Плановых контрольных уроков:  </w:t>
      </w:r>
      <w:r w:rsidRPr="009E5A5C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2</w:t>
      </w: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 тестов   </w:t>
      </w:r>
      <w:r w:rsidRPr="009E5A5C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4.</w:t>
      </w:r>
    </w:p>
    <w:p w:rsidR="009E5A5C" w:rsidRPr="009E5A5C" w:rsidRDefault="009E5A5C" w:rsidP="009E5A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Планирование составлено на основе </w:t>
      </w:r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примерной программы среднего (полного) общего образования по </w:t>
      </w:r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экономике</w:t>
      </w:r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57B48" w:rsidRPr="00320AA0">
        <w:rPr>
          <w:rFonts w:ascii="Times New Roman" w:eastAsia="Times New Roman" w:hAnsi="Times New Roman"/>
          <w:sz w:val="28"/>
          <w:szCs w:val="28"/>
          <w:lang w:eastAsia="ru-RU"/>
        </w:rPr>
        <w:t>М.: «Дрофа», 2004</w:t>
      </w:r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E5A5C" w:rsidRPr="009E5A5C" w:rsidRDefault="009E5A5C" w:rsidP="009E5A5C">
      <w:pPr>
        <w:tabs>
          <w:tab w:val="left" w:pos="9288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E5A5C" w:rsidRPr="009E5A5C" w:rsidRDefault="009E5A5C" w:rsidP="009E5A5C">
      <w:pPr>
        <w:tabs>
          <w:tab w:val="left" w:pos="9288"/>
        </w:tabs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E5A5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Учебник:  </w:t>
      </w:r>
      <w:r w:rsidRPr="00320A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И.В. </w:t>
      </w:r>
      <w:proofErr w:type="spellStart"/>
      <w:r w:rsidRPr="00320AA0">
        <w:rPr>
          <w:rFonts w:ascii="Times New Roman" w:eastAsia="Times New Roman" w:hAnsi="Times New Roman"/>
          <w:b/>
          <w:sz w:val="28"/>
          <w:szCs w:val="28"/>
          <w:lang w:eastAsia="ru-RU"/>
        </w:rPr>
        <w:t>Липсиц</w:t>
      </w:r>
      <w:proofErr w:type="spellEnd"/>
      <w:proofErr w:type="gramStart"/>
      <w:r w:rsidRPr="00320AA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.</w:t>
      </w:r>
      <w:proofErr w:type="gramEnd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Экономика. Базовый курс: Учебник для10,</w:t>
      </w:r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 xml:space="preserve"> 1</w:t>
      </w:r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E5A5C">
        <w:rPr>
          <w:rFonts w:ascii="Times New Roman" w:eastAsia="Times New Roman" w:hAnsi="Times New Roman"/>
          <w:sz w:val="28"/>
          <w:szCs w:val="28"/>
          <w:lang w:eastAsia="ru-RU"/>
        </w:rPr>
        <w:t>класс</w:t>
      </w:r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202FB2" w:rsidRPr="00320AA0">
        <w:rPr>
          <w:rFonts w:ascii="Times New Roman" w:eastAsia="Times New Roman" w:hAnsi="Times New Roman"/>
          <w:sz w:val="28"/>
          <w:szCs w:val="28"/>
          <w:lang w:eastAsia="ru-RU"/>
        </w:rPr>
        <w:t>общеобразоват</w:t>
      </w:r>
      <w:proofErr w:type="spellEnd"/>
      <w:r w:rsidR="00202FB2" w:rsidRPr="00320AA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202FB2" w:rsidRPr="00320AA0">
        <w:rPr>
          <w:rFonts w:ascii="Times New Roman" w:eastAsia="Times New Roman" w:hAnsi="Times New Roman"/>
          <w:sz w:val="28"/>
          <w:szCs w:val="28"/>
          <w:lang w:eastAsia="ru-RU"/>
        </w:rPr>
        <w:t>учрежд</w:t>
      </w:r>
      <w:proofErr w:type="spellEnd"/>
      <w:r w:rsidR="00202FB2" w:rsidRPr="00320AA0">
        <w:rPr>
          <w:rFonts w:ascii="Times New Roman" w:eastAsia="Times New Roman" w:hAnsi="Times New Roman"/>
          <w:sz w:val="28"/>
          <w:szCs w:val="28"/>
          <w:lang w:eastAsia="ru-RU"/>
        </w:rPr>
        <w:t>.- 11 – е изд. – М.: ВИТА-ПРЕСС, 2010.</w:t>
      </w:r>
    </w:p>
    <w:p w:rsidR="008175B6" w:rsidRPr="008175B6" w:rsidRDefault="008175B6" w:rsidP="008175B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320AA0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Д</w:t>
      </w:r>
      <w:r w:rsidRPr="008175B6">
        <w:rPr>
          <w:rFonts w:ascii="Times New Roman" w:eastAsia="Times New Roman" w:hAnsi="Times New Roman"/>
          <w:b/>
          <w:iCs/>
          <w:sz w:val="28"/>
          <w:szCs w:val="28"/>
          <w:u w:val="single"/>
          <w:lang w:eastAsia="ru-RU"/>
        </w:rPr>
        <w:t>ополнительная литература:</w:t>
      </w:r>
    </w:p>
    <w:p w:rsidR="008175B6" w:rsidRPr="00320AA0" w:rsidRDefault="008175B6" w:rsidP="008175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- Экономика и право: Методические рекомендации по использованию учебников на базовом и профильном уровнях обучения./Ю.В. Автономов, И.В. </w:t>
      </w:r>
      <w:proofErr w:type="spellStart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Липсиц</w:t>
      </w:r>
      <w:proofErr w:type="spellEnd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, А.Я. Линьков и др. – М.: ., Вита-Пресс, 2004.</w:t>
      </w:r>
    </w:p>
    <w:p w:rsidR="008175B6" w:rsidRPr="00320AA0" w:rsidRDefault="008175B6" w:rsidP="008175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 xml:space="preserve">Т.П. </w:t>
      </w:r>
      <w:proofErr w:type="spellStart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Бегенеева</w:t>
      </w:r>
      <w:proofErr w:type="spellEnd"/>
      <w:proofErr w:type="gramStart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 xml:space="preserve">.. </w:t>
      </w:r>
      <w:proofErr w:type="gramEnd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Поурочные  разработки по экономике. Базовый уровень. 10-11 классы. - М.: ВАКО, 2011.</w:t>
      </w:r>
    </w:p>
    <w:p w:rsidR="008175B6" w:rsidRPr="00320AA0" w:rsidRDefault="008175B6" w:rsidP="008175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Экономика. 10-11 классы: контрольные задания, тесты/ авт.-сост. О.И. Медведева</w:t>
      </w:r>
      <w:proofErr w:type="gramStart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олгоград</w:t>
      </w:r>
      <w:proofErr w:type="spellEnd"/>
      <w:r w:rsidRPr="00320AA0">
        <w:rPr>
          <w:rFonts w:ascii="Times New Roman" w:eastAsia="Times New Roman" w:hAnsi="Times New Roman"/>
          <w:sz w:val="28"/>
          <w:szCs w:val="28"/>
          <w:lang w:eastAsia="ru-RU"/>
        </w:rPr>
        <w:t>: Учитель, 2009.</w:t>
      </w:r>
    </w:p>
    <w:p w:rsidR="008175B6" w:rsidRPr="008175B6" w:rsidRDefault="008175B6" w:rsidP="008175B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Райсберг</w:t>
      </w:r>
      <w:proofErr w:type="spellEnd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, Б.А. Словарь современных экономических терминов/ Б.А. </w:t>
      </w:r>
      <w:proofErr w:type="spellStart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Райсберг</w:t>
      </w:r>
      <w:proofErr w:type="spellEnd"/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, Л.Ш. Лозовский. – 3-е изд. – М.: Айрис-пресс, 2007.</w:t>
      </w:r>
    </w:p>
    <w:p w:rsidR="008175B6" w:rsidRPr="008175B6" w:rsidRDefault="008175B6" w:rsidP="008175B6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4"/>
          <w:sz w:val="28"/>
          <w:szCs w:val="28"/>
          <w:lang w:eastAsia="ru-RU"/>
        </w:rPr>
      </w:pPr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Тесты. Обществознание. 10-11класс. Варианты и ответы централизованного (итогового) тестирования. – М.: ООО «РУСТЕСТ», 2006; </w:t>
      </w:r>
    </w:p>
    <w:p w:rsidR="008175B6" w:rsidRPr="008175B6" w:rsidRDefault="008175B6" w:rsidP="008175B6">
      <w:pPr>
        <w:widowControl w:val="0"/>
        <w:numPr>
          <w:ilvl w:val="0"/>
          <w:numId w:val="8"/>
        </w:numPr>
        <w:shd w:val="clear" w:color="auto" w:fill="FFFFFF"/>
        <w:tabs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4"/>
          <w:sz w:val="28"/>
          <w:szCs w:val="28"/>
          <w:lang w:eastAsia="ru-RU"/>
        </w:rPr>
      </w:pPr>
      <w:r w:rsidRPr="008175B6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Единый государственный экзамен 2006-2010. Обществознание. Учебно-тренировочные материалы д</w:t>
      </w:r>
      <w:r w:rsidRPr="008175B6">
        <w:rPr>
          <w:rFonts w:ascii="Times New Roman" w:eastAsia="Times New Roman" w:hAnsi="Times New Roman"/>
          <w:sz w:val="28"/>
          <w:szCs w:val="28"/>
          <w:lang w:eastAsia="ru-RU"/>
        </w:rPr>
        <w:t>ля подготовки учащихся / ФИПИ-Центр, 2006-2010;</w:t>
      </w:r>
    </w:p>
    <w:p w:rsidR="008175B6" w:rsidRPr="008175B6" w:rsidRDefault="008175B6" w:rsidP="008175B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8175B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Основные </w:t>
      </w:r>
      <w:r w:rsidRPr="008175B6">
        <w:rPr>
          <w:rFonts w:ascii="Times New Roman" w:eastAsia="Times New Roman" w:hAnsi="Times New Roman"/>
          <w:b/>
          <w:sz w:val="28"/>
          <w:szCs w:val="28"/>
          <w:u w:val="single"/>
          <w:lang w:val="en-US" w:eastAsia="ru-RU"/>
        </w:rPr>
        <w:t>Internet</w:t>
      </w:r>
      <w:r w:rsidRPr="008175B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-адреса: 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6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</w:hyperlink>
      <w:hyperlink r:id="rId7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8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9" w:tgtFrame="_parent" w:history="1">
        <w:proofErr w:type="spellStart"/>
        <w:proofErr w:type="gram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mon</w:t>
        </w:r>
        <w:proofErr w:type="spellEnd"/>
        <w:proofErr w:type="gramEnd"/>
      </w:hyperlink>
      <w:hyperlink r:id="rId10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1" w:tgtFrame="_parent" w:history="1"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gov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– Министерство  образования и науки; 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fipi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Портал ФИПИ – Федеральный институт педагогических измерений;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3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</w:hyperlink>
      <w:hyperlink r:id="rId14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15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6" w:tgtFrame="_parent" w:history="1">
        <w:proofErr w:type="spellStart"/>
        <w:proofErr w:type="gram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ege</w:t>
        </w:r>
        <w:proofErr w:type="spellEnd"/>
        <w:proofErr w:type="gramEnd"/>
      </w:hyperlink>
      <w:hyperlink r:id="rId17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18" w:tgtFrame="_parent" w:history="1">
        <w:proofErr w:type="spellStart"/>
        <w:proofErr w:type="gram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edu</w:t>
        </w:r>
        <w:proofErr w:type="spellEnd"/>
        <w:proofErr w:type="gramEnd"/>
      </w:hyperlink>
      <w:hyperlink r:id="rId19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20" w:tgtFrame="_parent" w:history="1"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Портал ЕГЭ (информационной поддержки ЕГЭ);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1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</w:hyperlink>
      <w:hyperlink r:id="rId22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23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24" w:tgtFrame="_parent" w:history="1"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probaege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edu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Портал Единый экзамен; 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5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</w:hyperlink>
      <w:hyperlink r:id="rId26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</w:hyperlink>
      <w:hyperlink r:id="rId27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</w:hyperlink>
      <w:hyperlink r:id="rId28" w:tgtFrame="_parent" w:history="1"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probaege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edu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– Федеральный портал «Российское образование»;</w:t>
      </w:r>
    </w:p>
    <w:p w:rsidR="008175B6" w:rsidRPr="008175B6" w:rsidRDefault="00594439" w:rsidP="008175B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hyperlink r:id="rId29" w:tgtFrame="_parent" w:history="1"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http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://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www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infomarker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/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top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eastAsia="ru-RU"/>
          </w:rPr>
          <w:t>8.</w:t>
        </w:r>
        <w:r w:rsidR="008175B6" w:rsidRPr="00320AA0">
          <w:rPr>
            <w:rFonts w:ascii="Times New Roman" w:eastAsia="Times New Roman" w:hAnsi="Times New Roman"/>
            <w:b/>
            <w:bCs/>
            <w:color w:val="0000FF"/>
            <w:sz w:val="28"/>
            <w:szCs w:val="28"/>
            <w:u w:val="single"/>
            <w:lang w:val="en-US" w:eastAsia="ru-RU"/>
          </w:rPr>
          <w:t>html</w:t>
        </w:r>
      </w:hyperlink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8175B6" w:rsidRPr="008175B6">
        <w:rPr>
          <w:rFonts w:ascii="Times New Roman" w:eastAsia="Times New Roman" w:hAnsi="Times New Roman"/>
          <w:sz w:val="28"/>
          <w:szCs w:val="28"/>
          <w:lang w:val="en-US" w:eastAsia="ru-RU"/>
        </w:rPr>
        <w:t>RUSTEST</w:t>
      </w:r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8175B6" w:rsidRPr="008175B6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="008175B6" w:rsidRPr="008175B6">
        <w:rPr>
          <w:rFonts w:ascii="Times New Roman" w:eastAsia="Times New Roman" w:hAnsi="Times New Roman"/>
          <w:sz w:val="28"/>
          <w:szCs w:val="28"/>
          <w:lang w:eastAsia="ru-RU"/>
        </w:rPr>
        <w:t xml:space="preserve"> - федеральный центр тестирования.</w:t>
      </w:r>
    </w:p>
    <w:p w:rsidR="00BF1202" w:rsidRPr="009E5A5C" w:rsidRDefault="00BF1202" w:rsidP="009E5A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5A5C" w:rsidRPr="009E5A5C" w:rsidRDefault="009E5A5C" w:rsidP="009E5A5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0AA0" w:rsidRPr="009E5A5C" w:rsidRDefault="00E34765" w:rsidP="00320A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320AA0" w:rsidRPr="009E5A5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320AA0" w:rsidRPr="009E5A5C" w:rsidRDefault="00320AA0" w:rsidP="00320A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5A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 рабочей программе по </w:t>
      </w:r>
      <w:r w:rsidRPr="00320AA0">
        <w:rPr>
          <w:rFonts w:ascii="Times New Roman" w:eastAsia="Times New Roman" w:hAnsi="Times New Roman"/>
          <w:b/>
          <w:sz w:val="24"/>
          <w:szCs w:val="24"/>
          <w:lang w:eastAsia="ru-RU"/>
        </w:rPr>
        <w:t>экономике в 11</w:t>
      </w:r>
      <w:r w:rsidRPr="009E5A5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классе.</w:t>
      </w:r>
    </w:p>
    <w:p w:rsidR="00320AA0" w:rsidRPr="00320AA0" w:rsidRDefault="00320AA0" w:rsidP="00320AA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Настоящая рабочая программа разработана на основе государственного стандарта общего образования, примерной программы среднего (полного) общего образования по 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 xml:space="preserve">экономике: МО РФ, «Дрофа», 2004;Программы для 10-11 классов общеобразовательных школ (базовый уровень), автор программы — И. В. </w:t>
      </w:r>
      <w:proofErr w:type="spellStart"/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Липсиц</w:t>
      </w:r>
      <w:proofErr w:type="spellEnd"/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, 2006 г.</w:t>
      </w:r>
    </w:p>
    <w:p w:rsidR="00320AA0" w:rsidRPr="009E5A5C" w:rsidRDefault="00320AA0" w:rsidP="00320A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Рабочая программа конкретизирует содержание предметных тем образовательного стандарта, даёт распределение учебных часов по разделам и темам курса.</w:t>
      </w:r>
    </w:p>
    <w:p w:rsidR="007467DF" w:rsidRDefault="007467DF" w:rsidP="00320A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67DF">
        <w:rPr>
          <w:rFonts w:ascii="Times New Roman" w:eastAsia="Times New Roman" w:hAnsi="Times New Roman"/>
          <w:sz w:val="24"/>
          <w:szCs w:val="24"/>
          <w:lang w:eastAsia="ru-RU"/>
        </w:rPr>
        <w:t>Изучение базового курса основ экономических знаний треб</w:t>
      </w:r>
      <w:r w:rsidR="00D940BA">
        <w:rPr>
          <w:rFonts w:ascii="Times New Roman" w:eastAsia="Times New Roman" w:hAnsi="Times New Roman"/>
          <w:sz w:val="24"/>
          <w:szCs w:val="24"/>
          <w:lang w:eastAsia="ru-RU"/>
        </w:rPr>
        <w:t>ует, как минимум, 35 ч. занятий</w:t>
      </w:r>
      <w:r w:rsidRPr="007467DF">
        <w:rPr>
          <w:rFonts w:ascii="Times New Roman" w:eastAsia="Times New Roman" w:hAnsi="Times New Roman"/>
          <w:sz w:val="24"/>
          <w:szCs w:val="24"/>
          <w:lang w:eastAsia="ru-RU"/>
        </w:rPr>
        <w:t>т. е. 1 ч в неделю в течение года.</w:t>
      </w:r>
    </w:p>
    <w:p w:rsidR="004F7CC3" w:rsidRDefault="004F7CC3" w:rsidP="004F7CC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4F7CC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Из компонента образовательного учреждения выделен 1 час в неделю на изучение учебной дисциплины «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Экономика</w:t>
      </w:r>
      <w:r w:rsidRPr="004F7C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</w:p>
    <w:p w:rsidR="00320AA0" w:rsidRPr="009E5A5C" w:rsidRDefault="00320AA0" w:rsidP="00320A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>Согласно действующему учебному плану школы образовательная программа для 1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класса 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 xml:space="preserve">по экономике 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предусматривает обучение </w:t>
      </w:r>
      <w:r w:rsidR="008F23A3">
        <w:rPr>
          <w:rFonts w:ascii="Times New Roman" w:eastAsia="Times New Roman" w:hAnsi="Times New Roman"/>
          <w:sz w:val="24"/>
          <w:szCs w:val="24"/>
          <w:lang w:eastAsia="ru-RU"/>
        </w:rPr>
        <w:t>экономике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в объеме 3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4 часа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>,  1час в неделю.</w:t>
      </w:r>
    </w:p>
    <w:p w:rsidR="00DF0BFB" w:rsidRDefault="00320AA0" w:rsidP="00320A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Рабочая программа ориентирована на использование учебника «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Экономика</w:t>
      </w:r>
      <w:r w:rsidR="00D940BA">
        <w:rPr>
          <w:rFonts w:ascii="Times New Roman" w:eastAsia="Times New Roman" w:hAnsi="Times New Roman"/>
          <w:sz w:val="24"/>
          <w:szCs w:val="24"/>
          <w:lang w:eastAsia="ru-RU"/>
        </w:rPr>
        <w:t>. Базовый уровень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D940BA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 xml:space="preserve">И.В. </w:t>
      </w:r>
      <w:proofErr w:type="spellStart"/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Липсиц</w:t>
      </w:r>
      <w:proofErr w:type="spellEnd"/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>, 10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-11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</w:t>
      </w:r>
      <w:r w:rsidRPr="00320AA0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9E5A5C">
        <w:rPr>
          <w:rFonts w:ascii="Times New Roman" w:eastAsia="Times New Roman" w:hAnsi="Times New Roman"/>
          <w:sz w:val="24"/>
          <w:szCs w:val="24"/>
          <w:lang w:eastAsia="ru-RU"/>
        </w:rPr>
        <w:t>, 2010 г., включённого в Федеральный перечень учебников, рекомендованных МО и Н РФ к использованию в образовательном процессе в образовательных учреждениях на 2011/2012 учебный год.</w:t>
      </w:r>
    </w:p>
    <w:p w:rsidR="00DF0BFB" w:rsidRPr="00DF0BFB" w:rsidRDefault="00DF0BFB" w:rsidP="00DF0B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lang w:eastAsia="ru-RU"/>
        </w:rPr>
      </w:pPr>
      <w:r w:rsidRPr="00DF0BFB">
        <w:rPr>
          <w:rFonts w:ascii="Times New Roman" w:eastAsia="Times New Roman" w:hAnsi="Times New Roman"/>
          <w:b/>
          <w:spacing w:val="-1"/>
          <w:lang w:eastAsia="ru-RU"/>
        </w:rPr>
        <w:t>И</w:t>
      </w:r>
      <w:r w:rsidRPr="00DF0BFB">
        <w:rPr>
          <w:rFonts w:ascii="Times New Roman" w:eastAsia="Times New Roman" w:hAnsi="Times New Roman"/>
          <w:b/>
          <w:lang w:eastAsia="ru-RU"/>
        </w:rPr>
        <w:t xml:space="preserve">зменения, внесенные в </w:t>
      </w:r>
      <w:r w:rsidR="007B53A0">
        <w:rPr>
          <w:rFonts w:ascii="Times New Roman" w:eastAsia="Times New Roman" w:hAnsi="Times New Roman"/>
          <w:b/>
          <w:lang w:eastAsia="ru-RU"/>
        </w:rPr>
        <w:t>рабочую</w:t>
      </w:r>
      <w:r w:rsidRPr="00DF0BFB">
        <w:rPr>
          <w:rFonts w:ascii="Times New Roman" w:eastAsia="Times New Roman" w:hAnsi="Times New Roman"/>
          <w:b/>
          <w:lang w:eastAsia="ru-RU"/>
        </w:rPr>
        <w:t xml:space="preserve"> программу и их обоснование: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585"/>
        <w:gridCol w:w="1275"/>
        <w:gridCol w:w="1275"/>
        <w:gridCol w:w="1843"/>
        <w:gridCol w:w="2306"/>
      </w:tblGrid>
      <w:tr w:rsidR="005E2352" w:rsidRPr="00DF0BFB" w:rsidTr="00E34765">
        <w:trPr>
          <w:trHeight w:val="223"/>
        </w:trPr>
        <w:tc>
          <w:tcPr>
            <w:tcW w:w="1743" w:type="pct"/>
            <w:vMerge w:val="restar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b/>
                <w:bCs/>
                <w:lang w:eastAsia="ru-RU"/>
              </w:rPr>
              <w:t>Изучаемая тема</w:t>
            </w:r>
          </w:p>
        </w:tc>
        <w:tc>
          <w:tcPr>
            <w:tcW w:w="1240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16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Кол-во часов </w:t>
            </w:r>
            <w:proofErr w:type="gramStart"/>
            <w:r w:rsidRPr="00DF0BFB">
              <w:rPr>
                <w:rFonts w:ascii="Times New Roman" w:eastAsia="Times New Roman" w:hAnsi="Times New Roman"/>
                <w:lang w:eastAsia="ru-RU"/>
              </w:rPr>
              <w:t>по</w:t>
            </w:r>
            <w:proofErr w:type="gramEnd"/>
          </w:p>
        </w:tc>
        <w:tc>
          <w:tcPr>
            <w:tcW w:w="896" w:type="pct"/>
            <w:vMerge w:val="restart"/>
            <w:shd w:val="clear" w:color="auto" w:fill="FFFFFF"/>
          </w:tcPr>
          <w:p w:rsidR="00DF0BFB" w:rsidRPr="00DF0BFB" w:rsidRDefault="00DF0BFB" w:rsidP="00DF0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16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Изменения</w:t>
            </w:r>
          </w:p>
        </w:tc>
        <w:tc>
          <w:tcPr>
            <w:tcW w:w="1121" w:type="pct"/>
            <w:vMerge w:val="restart"/>
            <w:shd w:val="clear" w:color="auto" w:fill="FFFFFF"/>
          </w:tcPr>
          <w:p w:rsidR="00DF0BFB" w:rsidRPr="00DF0BFB" w:rsidRDefault="00DF0BFB" w:rsidP="00DF0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pacing w:val="-16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Обоснование </w:t>
            </w:r>
          </w:p>
        </w:tc>
      </w:tr>
      <w:tr w:rsidR="005E2352" w:rsidRPr="00DF0BFB" w:rsidTr="00E34765">
        <w:trPr>
          <w:trHeight w:hRule="exact" w:val="518"/>
        </w:trPr>
        <w:tc>
          <w:tcPr>
            <w:tcW w:w="1743" w:type="pct"/>
            <w:vMerge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учебной программе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рабочей программе</w:t>
            </w:r>
          </w:p>
        </w:tc>
        <w:tc>
          <w:tcPr>
            <w:tcW w:w="896" w:type="pct"/>
            <w:vMerge/>
            <w:shd w:val="clear" w:color="auto" w:fill="FFFFFF"/>
          </w:tcPr>
          <w:p w:rsidR="00DF0BFB" w:rsidRPr="00DF0BFB" w:rsidRDefault="00DF0BFB" w:rsidP="00DF0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vMerge/>
            <w:shd w:val="clear" w:color="auto" w:fill="FFFFFF"/>
          </w:tcPr>
          <w:p w:rsidR="00DF0BFB" w:rsidRPr="00DF0BFB" w:rsidRDefault="00DF0BFB" w:rsidP="00DF0B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369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Введение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за счёт объединения уроков темы «Банковская система)</w:t>
            </w: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необходимо познакомить учащихся с понятие экономика как хозяйство и как наука; макроэкономика и микроэкономика (Требования ФИПИ)</w:t>
            </w:r>
          </w:p>
        </w:tc>
      </w:tr>
      <w:tr w:rsidR="005E2352" w:rsidRPr="00DF0BFB" w:rsidTr="00E34765">
        <w:trPr>
          <w:trHeight w:hRule="exact" w:val="365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Главные вопросы экономики     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45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Типы экономических систем    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64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Силы, которые управляют рынком        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59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Как работает рынок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1277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spacing w:val="-5"/>
                <w:lang w:eastAsia="ru-RU"/>
              </w:rPr>
              <w:t>Контроль знаний учащихся по теме «Особенности функционирования рыночной экономики»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за счёт объединения уроков темы «</w:t>
            </w:r>
            <w:r w:rsidRPr="00DF0BFB">
              <w:rPr>
                <w:rFonts w:ascii="Times New Roman" w:eastAsia="Times New Roman" w:hAnsi="Times New Roman"/>
                <w:spacing w:val="-2"/>
                <w:lang w:eastAsia="ru-RU"/>
              </w:rPr>
              <w:t>Как семьи получают и тратят деньги»</w:t>
            </w: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час отведён на контроль знаний, умений и навыков учащихся</w:t>
            </w:r>
          </w:p>
        </w:tc>
      </w:tr>
      <w:tr w:rsidR="005E2352" w:rsidRPr="00DF0BFB" w:rsidTr="00E34765">
        <w:trPr>
          <w:trHeight w:hRule="exact" w:val="254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Мир денег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54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Банковская система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69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Человек на рынке труда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64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Социальные проблемы рынка труда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587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spacing w:val="-1"/>
                <w:lang w:eastAsia="ru-RU"/>
              </w:rPr>
              <w:t xml:space="preserve">Экономические проблемы безработицы     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553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spacing w:val="-2"/>
                <w:lang w:eastAsia="ru-RU"/>
              </w:rPr>
              <w:t>Что такое фирма и как она действует на рынке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789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spacing w:val="-2"/>
                <w:lang w:eastAsia="ru-RU"/>
              </w:rPr>
              <w:t xml:space="preserve">Как семьи получают и тратят деньги. Неравенство доходов </w:t>
            </w:r>
            <w:r w:rsidRPr="00DF0BFB">
              <w:rPr>
                <w:rFonts w:ascii="Times New Roman" w:eastAsia="Times New Roman" w:hAnsi="Times New Roman"/>
                <w:lang w:eastAsia="ru-RU"/>
              </w:rPr>
              <w:t>и его последствия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567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Экономические задачи государства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54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Государственные финансы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250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Экономический рост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571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lastRenderedPageBreak/>
              <w:t>Организация международной торговли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517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Экономическое устройство России на рубеже </w:t>
            </w:r>
            <w:r w:rsidRPr="00DF0BFB">
              <w:rPr>
                <w:rFonts w:ascii="Times New Roman" w:eastAsia="Times New Roman" w:hAnsi="Times New Roman"/>
                <w:spacing w:val="-4"/>
                <w:lang w:val="en-US" w:eastAsia="ru-RU"/>
              </w:rPr>
              <w:t>XX</w:t>
            </w:r>
            <w:r w:rsidRPr="00DF0BFB">
              <w:rPr>
                <w:rFonts w:ascii="Times New Roman" w:eastAsia="Times New Roman" w:hAnsi="Times New Roman"/>
                <w:spacing w:val="-4"/>
                <w:lang w:eastAsia="ru-RU"/>
              </w:rPr>
              <w:t>—</w:t>
            </w:r>
            <w:r w:rsidRPr="00DF0BFB">
              <w:rPr>
                <w:rFonts w:ascii="Times New Roman" w:eastAsia="Times New Roman" w:hAnsi="Times New Roman"/>
                <w:spacing w:val="-4"/>
                <w:lang w:val="en-US" w:eastAsia="ru-RU"/>
              </w:rPr>
              <w:t>XXI</w:t>
            </w:r>
            <w:r w:rsidRPr="00DF0BFB">
              <w:rPr>
                <w:rFonts w:ascii="Times New Roman" w:eastAsia="Times New Roman" w:hAnsi="Times New Roman"/>
                <w:spacing w:val="-4"/>
                <w:lang w:eastAsia="ru-RU"/>
              </w:rPr>
              <w:t xml:space="preserve"> вв.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BC42F9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21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5E2352" w:rsidRPr="00DF0BFB" w:rsidTr="00E34765">
        <w:trPr>
          <w:trHeight w:hRule="exact" w:val="1615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num" w:pos="540"/>
              </w:tabs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/>
                <w:spacing w:val="-4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Итоговое занятие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0D28A7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за счёт объединения уроков темы «Организация международной торговли</w:t>
            </w:r>
            <w:r w:rsidRPr="00DF0BFB">
              <w:rPr>
                <w:rFonts w:ascii="Times New Roman" w:eastAsia="Times New Roman" w:hAnsi="Times New Roman"/>
                <w:spacing w:val="-2"/>
                <w:lang w:eastAsia="ru-RU"/>
              </w:rPr>
              <w:t>»</w:t>
            </w:r>
          </w:p>
        </w:tc>
        <w:tc>
          <w:tcPr>
            <w:tcW w:w="1121" w:type="pct"/>
            <w:shd w:val="clear" w:color="auto" w:fill="FFFFFF"/>
          </w:tcPr>
          <w:p w:rsidR="00DF0BFB" w:rsidRPr="00DF0BFB" w:rsidRDefault="000D28A7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D28A7">
              <w:rPr>
                <w:rFonts w:ascii="Times New Roman" w:eastAsia="Times New Roman" w:hAnsi="Times New Roman"/>
                <w:lang w:eastAsia="ru-RU"/>
              </w:rPr>
              <w:t>час отведён на подведение итогов по курсу, корректировку знаний, умений и навыков учащихся</w:t>
            </w:r>
          </w:p>
        </w:tc>
      </w:tr>
      <w:tr w:rsidR="005E2352" w:rsidRPr="00DF0BFB" w:rsidTr="00E34765">
        <w:trPr>
          <w:trHeight w:hRule="exact" w:val="2551"/>
        </w:trPr>
        <w:tc>
          <w:tcPr>
            <w:tcW w:w="1743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 xml:space="preserve">Итого: 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DF0BFB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35</w:t>
            </w:r>
          </w:p>
        </w:tc>
        <w:tc>
          <w:tcPr>
            <w:tcW w:w="620" w:type="pct"/>
            <w:shd w:val="clear" w:color="auto" w:fill="FFFFFF"/>
          </w:tcPr>
          <w:p w:rsidR="00DF0BFB" w:rsidRPr="00DF0BFB" w:rsidRDefault="000D28A7" w:rsidP="00DF0BF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34</w:t>
            </w:r>
          </w:p>
        </w:tc>
        <w:tc>
          <w:tcPr>
            <w:tcW w:w="896" w:type="pct"/>
            <w:shd w:val="clear" w:color="auto" w:fill="FFFFFF"/>
          </w:tcPr>
          <w:p w:rsidR="00DF0BFB" w:rsidRPr="00DF0BFB" w:rsidRDefault="005E2352" w:rsidP="005E23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F0BFB">
              <w:rPr>
                <w:rFonts w:ascii="Times New Roman" w:eastAsia="Times New Roman" w:hAnsi="Times New Roman"/>
                <w:lang w:eastAsia="ru-RU"/>
              </w:rPr>
              <w:t>за счёт объединения уроков темы «</w:t>
            </w:r>
            <w:r w:rsidRPr="005E2352">
              <w:rPr>
                <w:rFonts w:ascii="Times New Roman" w:eastAsia="Times New Roman" w:hAnsi="Times New Roman"/>
                <w:lang w:eastAsia="ru-RU"/>
              </w:rPr>
              <w:t>Экономическое устройство России на рубеже XX—XXI вв.</w:t>
            </w:r>
            <w:r w:rsidRPr="00DF0BFB">
              <w:rPr>
                <w:rFonts w:ascii="Times New Roman" w:eastAsia="Times New Roman" w:hAnsi="Times New Roman"/>
                <w:spacing w:val="-2"/>
                <w:lang w:eastAsia="ru-RU"/>
              </w:rPr>
              <w:t>»</w:t>
            </w:r>
          </w:p>
        </w:tc>
        <w:tc>
          <w:tcPr>
            <w:tcW w:w="1121" w:type="pct"/>
            <w:shd w:val="clear" w:color="auto" w:fill="FFFFFF"/>
          </w:tcPr>
          <w:p w:rsidR="00DF0BFB" w:rsidRPr="00DF0BFB" w:rsidRDefault="008F23A3" w:rsidP="008F23A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8F23A3">
              <w:rPr>
                <w:rFonts w:ascii="Times New Roman" w:eastAsia="Times New Roman" w:hAnsi="Times New Roman"/>
                <w:lang w:eastAsia="ru-RU"/>
              </w:rPr>
              <w:t xml:space="preserve">Согласно действующему учебному плану школы образовательная программа для 11 класса по экономике предусматривает обучение </w:t>
            </w:r>
            <w:r>
              <w:rPr>
                <w:rFonts w:ascii="Times New Roman" w:eastAsia="Times New Roman" w:hAnsi="Times New Roman"/>
                <w:lang w:eastAsia="ru-RU"/>
              </w:rPr>
              <w:t>экономики</w:t>
            </w:r>
            <w:r w:rsidRPr="008F23A3">
              <w:rPr>
                <w:rFonts w:ascii="Times New Roman" w:eastAsia="Times New Roman" w:hAnsi="Times New Roman"/>
                <w:lang w:eastAsia="ru-RU"/>
              </w:rPr>
              <w:t xml:space="preserve"> в объеме 34 часа,  1час в неделю.</w:t>
            </w:r>
          </w:p>
        </w:tc>
      </w:tr>
    </w:tbl>
    <w:p w:rsidR="00DF0BFB" w:rsidRPr="009E5A5C" w:rsidRDefault="00DF0BFB" w:rsidP="00320AA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40BA" w:rsidRPr="00DC5002" w:rsidRDefault="00D940BA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рабочей программе нашли отражение цели и задачи обучения экономики на ступени среднего (полного)  общего образования, изложенные в пояснительной записке к примерной программе по экономике. </w:t>
      </w:r>
    </w:p>
    <w:p w:rsidR="00D940BA" w:rsidRPr="00DC5002" w:rsidRDefault="00D940BA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Изучение экономики в старшей школе на базовом уровне направлено на достижение следующих целей:      </w:t>
      </w:r>
    </w:p>
    <w:p w:rsidR="00320AA0" w:rsidRPr="00DC5002" w:rsidRDefault="00D940BA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-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r w:rsidR="00320AA0" w:rsidRPr="00DC5002">
        <w:rPr>
          <w:rFonts w:ascii="Times New Roman" w:eastAsia="Times New Roman" w:hAnsi="Times New Roman"/>
          <w:sz w:val="24"/>
          <w:szCs w:val="24"/>
          <w:lang w:eastAsia="ru-RU"/>
        </w:rPr>
        <w:t>ормировать у школьников базовые экономические понятия, общие представления о процессах, связанных с экономикой, бизнесом и предпринимательской деятельностью.</w:t>
      </w:r>
    </w:p>
    <w:p w:rsidR="00320AA0" w:rsidRPr="00DC5002" w:rsidRDefault="00D940BA" w:rsidP="00DC5002">
      <w:pPr>
        <w:pStyle w:val="a3"/>
        <w:widowControl w:val="0"/>
        <w:spacing w:after="0"/>
        <w:ind w:left="0" w:firstLine="567"/>
        <w:jc w:val="both"/>
        <w:rPr>
          <w:b/>
        </w:rPr>
      </w:pPr>
      <w:r w:rsidRPr="00DC5002">
        <w:rPr>
          <w:b/>
        </w:rPr>
        <w:t>Задачи изучения экономики в 11 классе:</w:t>
      </w:r>
    </w:p>
    <w:p w:rsidR="00320AA0" w:rsidRPr="00DC5002" w:rsidRDefault="00320AA0" w:rsidP="00DC50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развитие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гражданского образования, экономического образа мышления; </w:t>
      </w: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потребности в получении экономических знаний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и интереса к изучению экономических дисциплин; способности к личному самоопределению и самореализации;</w:t>
      </w:r>
    </w:p>
    <w:p w:rsidR="00320AA0" w:rsidRPr="00DC5002" w:rsidRDefault="00320AA0" w:rsidP="00DC50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воспитание </w:t>
      </w: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ответственности за экономические решения; уважения к труду и предпринимательской деятельности; </w:t>
      </w:r>
    </w:p>
    <w:p w:rsidR="00320AA0" w:rsidRPr="00DC5002" w:rsidRDefault="00320AA0" w:rsidP="00DC50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освоение системы знаний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об экономической </w:t>
      </w: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деятельности и об экономике России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для последующего изучения социально-экономических и гуманитарных дисциплин в учреждениях системы среднего и высшего профессионального образования или для самообразования;</w:t>
      </w:r>
    </w:p>
    <w:p w:rsidR="00320AA0" w:rsidRPr="00DC5002" w:rsidRDefault="00320AA0" w:rsidP="00DC50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овладение умениями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получать и критически осмысливать экономическую информацию, анализировать, систематизировать полученные данные; </w:t>
      </w: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подходить к событиям общественной и политической жизни с экономической точки зрения;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освоение способов познавательной, коммуникативной, практической деятельности, необходимых для участия в экономической жизни общества и государства; </w:t>
      </w:r>
    </w:p>
    <w:p w:rsidR="00320AA0" w:rsidRPr="00DC5002" w:rsidRDefault="00320AA0" w:rsidP="00DC500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формирование опыта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применения полученных знаний и умений для решения типичных экономических задач; освоения экономических знаний для будущей работы в качестве наемного работника и эффективной самореализации в экономической сфере.</w:t>
      </w:r>
    </w:p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Курс призван помочь осуществлению выпускниками осознанного выбора путей продолжения образования или будущей профессиональной деятельности.</w:t>
      </w:r>
    </w:p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Краткая характеристика сформированных </w:t>
      </w:r>
      <w:proofErr w:type="spellStart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общеучебных</w:t>
      </w:r>
      <w:proofErr w:type="spellEnd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умений, навыков и способов деятельности учащихся по учебному предмету на начало учебного года: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определение сущностных характеристик изучаемого объекта, сравнение, сопоставление, оценка и классификация объектов по указанным критериям;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объяснение изученных положений на предлагаемых конкретных примерах;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применение полученных знаний для определения экономически рационального поведения и порядка действий в конкретных ситуациях;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умение обосновывать суждения, давать определения, приводить доказательства (в том числе от противного); 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др.).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выбор вида чтения в соответствии с поставленной целью (ознакомительное, просмотровое, поисковое и др.);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работа с текстами различных стилей, понимание их специфики; адекватное восприятие языка средств массовой информации;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участие в проектной деятельности, владение приемами исследовательской деятельности, элементарными умениями прогноза (умение отвечать на вопрос</w:t>
      </w:r>
      <w:proofErr w:type="gramStart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:«</w:t>
      </w:r>
      <w:proofErr w:type="gram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Что произойдет, если...»);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формулирование полученных результатов;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создание собственных произведений, идеальных моделей социальных объектов, процессов, явлений, в том числе с использованием мультимедийных технологий;</w:t>
      </w:r>
    </w:p>
    <w:p w:rsidR="0093299D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пользования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320AA0" w:rsidRPr="00DC5002" w:rsidRDefault="0093299D" w:rsidP="00DC5002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владение основными видами публичных выступлений (высказывания, монолог, дискуссия, полемика), следование этическим нормам и правилам ведения диалога (диспута).</w:t>
      </w:r>
    </w:p>
    <w:p w:rsidR="00320AA0" w:rsidRPr="00DC5002" w:rsidRDefault="00320AA0" w:rsidP="00DC500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Предметные умения, навыки и способы деятельности, которыми должны овладеть обучающиеся в течение учебного года в соответствии с </w:t>
      </w:r>
      <w:proofErr w:type="spellStart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требываниями</w:t>
      </w:r>
      <w:proofErr w:type="spellEnd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 уровню подготовки учащихся являются: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объяснение 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изученных положений на предлагаемых конкретных </w:t>
      </w:r>
      <w:r w:rsidRPr="00DC500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примерах;</w:t>
      </w:r>
    </w:p>
    <w:p w:rsidR="00320AA0" w:rsidRPr="00DC5002" w:rsidRDefault="00320AA0" w:rsidP="00DC5002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решение познавательных и практических задач, отражающих типичные экономические ситуации;</w:t>
      </w:r>
    </w:p>
    <w:p w:rsidR="00320AA0" w:rsidRPr="00DC5002" w:rsidRDefault="00320AA0" w:rsidP="00DC5002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применение полученных знаний для определения экономически рационального поведения и порядка действий в конкретных ситуациях;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уме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ние обосновывать суждения, давать определения, приво</w:t>
      </w:r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дить доказательства; 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поиск нужной информации по заданной теме в источниках 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различного типа и извлечение необходимой информации из источни</w:t>
      </w: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ков, созданных в различных знаковых системах (текст, таблица, </w:t>
      </w:r>
      <w:r w:rsidRPr="00DC500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график, диаграмма, аудиовизуальный ряд и др.). Отделение основной </w:t>
      </w:r>
      <w:r w:rsidRPr="00DC5002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информации от второстепенной, критическое оценивание достовер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ности полученной информации, передача содержания информации адекватно поставленной цели (сжато, полно, выборочно);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>выбор вида чтения в соответствии с поставленной целью (оз</w:t>
      </w:r>
      <w:r w:rsidRPr="00DC500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накомительное, просмотровое, поисковое и др.);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работа с 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текстами различных стилей, понимание их специфики; адекватное восприятие языка </w:t>
      </w:r>
      <w:r w:rsidRPr="00DC500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средств массовой информации;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 xml:space="preserve">самостоятельное создание алгоритмов познавательной деятельности для решения задач творческого и поискового характера; 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участие в проектной деятельности, </w:t>
      </w:r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владение приемами исследовательской деятельности, элементарными умениями прогноза (умение отвечать на вопрос</w:t>
      </w:r>
      <w:proofErr w:type="gramStart"/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:«</w:t>
      </w:r>
      <w:proofErr w:type="gramEnd"/>
      <w:r w:rsidRPr="00DC5002">
        <w:rPr>
          <w:rFonts w:ascii="Times New Roman" w:eastAsia="Times New Roman" w:hAnsi="Times New Roman"/>
          <w:color w:val="000000"/>
          <w:spacing w:val="1"/>
          <w:sz w:val="24"/>
          <w:szCs w:val="24"/>
          <w:lang w:eastAsia="ru-RU"/>
        </w:rPr>
        <w:t>Что произойдет, если...»);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пользования мультимедийными ресурсами и компьютерными </w:t>
      </w:r>
      <w:r w:rsidRPr="00DC5002">
        <w:rPr>
          <w:rFonts w:ascii="Times New Roman" w:eastAsia="Times New Roman" w:hAnsi="Times New Roman"/>
          <w:color w:val="000000"/>
          <w:spacing w:val="-1"/>
          <w:sz w:val="24"/>
          <w:szCs w:val="24"/>
          <w:lang w:eastAsia="ru-RU"/>
        </w:rPr>
        <w:t xml:space="preserve">технологиями для обработки, передачи, систематизации информации, 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создания баз данных, презентации результатов познавательной и </w:t>
      </w:r>
      <w:r w:rsidRPr="00DC500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практической деятельности;</w:t>
      </w:r>
    </w:p>
    <w:p w:rsidR="00320AA0" w:rsidRPr="00DC5002" w:rsidRDefault="00320AA0" w:rsidP="00DC5002">
      <w:pPr>
        <w:widowControl w:val="0"/>
        <w:numPr>
          <w:ilvl w:val="0"/>
          <w:numId w:val="13"/>
        </w:numPr>
        <w:shd w:val="clear" w:color="auto" w:fill="FFFFFF"/>
        <w:snapToGri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владение основными видами публичных выступлений </w:t>
      </w:r>
      <w:r w:rsidRPr="00DC5002">
        <w:rPr>
          <w:rFonts w:ascii="Times New Roman" w:eastAsia="Times New Roman" w:hAnsi="Times New Roman"/>
          <w:color w:val="000000"/>
          <w:spacing w:val="5"/>
          <w:sz w:val="24"/>
          <w:szCs w:val="24"/>
          <w:lang w:eastAsia="ru-RU"/>
        </w:rPr>
        <w:t xml:space="preserve">(высказывания, монолог, дискуссия, полемика), следование </w:t>
      </w:r>
      <w:r w:rsidRPr="00DC500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>этическим нормам и правилам ведения диалога (диспута).</w:t>
      </w:r>
    </w:p>
    <w:p w:rsidR="00320AA0" w:rsidRPr="00DC5002" w:rsidRDefault="00320AA0" w:rsidP="00DC50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 направлены на реализацию </w:t>
      </w:r>
      <w:proofErr w:type="spellStart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деятельностного</w:t>
      </w:r>
      <w:proofErr w:type="spell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и экономически оправданного подхода к решению жизненных задач; овладение знаниями и умениями, востребованными в повседневной жизни, позволяющими ориентироваться в экономической среде, делать сознательный выбор в условиях альтернатив, помочь осуществлению выпускниками  осознанного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выбора путей продолжения образования или будущей профессиональной деятельности.</w:t>
      </w:r>
    </w:p>
    <w:p w:rsidR="00DC5002" w:rsidRDefault="00DC5002" w:rsidP="00DC5002">
      <w:pPr>
        <w:widowControl w:val="0"/>
        <w:tabs>
          <w:tab w:val="left" w:pos="5868"/>
          <w:tab w:val="left" w:pos="8208"/>
          <w:tab w:val="left" w:pos="10548"/>
          <w:tab w:val="left" w:pos="12888"/>
          <w:tab w:val="left" w:pos="1478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320AA0" w:rsidRPr="00DC5002" w:rsidRDefault="00320AA0" w:rsidP="00DC5002">
      <w:pPr>
        <w:widowControl w:val="0"/>
        <w:tabs>
          <w:tab w:val="left" w:pos="5868"/>
          <w:tab w:val="left" w:pos="8208"/>
          <w:tab w:val="left" w:pos="10548"/>
          <w:tab w:val="left" w:pos="12888"/>
          <w:tab w:val="left" w:pos="1478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 результате изучения экономики на базовом уровне ученик должен</w:t>
      </w:r>
    </w:p>
    <w:p w:rsidR="00320AA0" w:rsidRPr="00DC5002" w:rsidRDefault="00320AA0" w:rsidP="00DC50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Знать/понимать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роста.</w:t>
      </w:r>
    </w:p>
    <w:p w:rsidR="00320AA0" w:rsidRPr="00DC5002" w:rsidRDefault="00320AA0" w:rsidP="00DC50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Уметь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приводить примеры: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факторов производства и факторных доходов, общественных благ, внешних эффектов, российских предприятий разных организационных форм, глобальных экономических проблем;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описывать: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действие рынка,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C500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объяснять: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взаимовыгодность</w:t>
      </w:r>
      <w:proofErr w:type="spell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добровольного обмена, причины неравенства доходов, виды инфляции, причины международной торговли.</w:t>
      </w:r>
    </w:p>
    <w:p w:rsidR="00320AA0" w:rsidRPr="00DC5002" w:rsidRDefault="00320AA0" w:rsidP="00DC500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для</w:t>
      </w:r>
      <w:proofErr w:type="gramEnd"/>
      <w:r w:rsidRPr="00DC5002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получения  и оценки экономической информации;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составления семейного бюджета;</w:t>
      </w:r>
    </w:p>
    <w:p w:rsidR="00320AA0" w:rsidRPr="00DC5002" w:rsidRDefault="00320AA0" w:rsidP="00DC500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оценки собственных экономических действий в качестве потребителя, члена семьи и гражданина.</w:t>
      </w:r>
    </w:p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Не менее 25% учебного времени отводится на самостоятельную работу учащихся, позволяющую им приобрести опыт познавательной и практической деятельности. Минимальный набор выполняемых учащимися работ включает в себя: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работу с источниками экономической информации, с использованием современных средств коммуникации (включая ресурсы Интернета);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критическое осмысление актуальной экономической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решение познавательных и практических задач, отражающих типичные экономические ситуации;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освоение типичных экономических ролей через участие в обучающих играх и тренингах, моделирующих ситуации из реальной жизни (в школе, общественных местах и т.п.); 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применение полученных знаний для определения экономически рационального, правомерного и социально одобряемого поведения;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аргументированную защиту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320AA0" w:rsidRPr="00DC5002" w:rsidRDefault="00320AA0" w:rsidP="00DC5002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написание творческих работ по экономическим вопросам.</w:t>
      </w:r>
    </w:p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этом программа построена в расчете на </w:t>
      </w:r>
      <w:proofErr w:type="gramStart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изучение</w:t>
      </w:r>
      <w:proofErr w:type="gram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прежде всего минимального объема знаний. Дополнительный материал — для сильных и особенно заинтересованных в изучении экономики учащихся — задается преподавателем в индивидуальном порядке. Контроль усвоения таких знаний лучше проводить в форме написания учащимися маленьких (2—3 страницы машинописного текста) эссе по темам соответствующей главы (с привлечением дополнительного материала из Интернета).</w:t>
      </w:r>
    </w:p>
    <w:p w:rsidR="00320AA0" w:rsidRPr="00DC5002" w:rsidRDefault="009D1252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Для достижения требуемых результатов рабочая  программа предусматривает   использование ведущих технологий в преподавании курса, а именно личностно ориентированные технологии контекстного обучения: проблемное обучение, интегрированное обучение, технология критического мышления, </w:t>
      </w:r>
      <w:proofErr w:type="spellStart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кейс-стади</w:t>
      </w:r>
      <w:proofErr w:type="spell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, интерактивные технологии. В преподавании курса отдается предпочтение активным и интерактивным методам и формам (круглый стол, дебаты, </w:t>
      </w:r>
      <w:proofErr w:type="spellStart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организационно-деятельностные</w:t>
      </w:r>
      <w:proofErr w:type="spellEnd"/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игры (ОДИ), ролевые и деловые игры, пресс-конференции и т.д.) в целях содействия в овладении ключевыми компетентностями.      </w:t>
      </w:r>
    </w:p>
    <w:tbl>
      <w:tblPr>
        <w:tblW w:w="0" w:type="auto"/>
        <w:tblBorders>
          <w:insideV w:val="single" w:sz="4" w:space="0" w:color="auto"/>
        </w:tblBorders>
        <w:tblLook w:val="01E0"/>
      </w:tblPr>
      <w:tblGrid>
        <w:gridCol w:w="4954"/>
        <w:gridCol w:w="5466"/>
      </w:tblGrid>
      <w:tr w:rsidR="00320AA0" w:rsidRPr="00DC5002" w:rsidTr="0093299D">
        <w:tc>
          <w:tcPr>
            <w:tcW w:w="5148" w:type="dxa"/>
          </w:tcPr>
          <w:p w:rsidR="00320AA0" w:rsidRPr="00DC5002" w:rsidRDefault="00320AA0" w:rsidP="00DC50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учебного процесса:</w:t>
            </w:r>
          </w:p>
        </w:tc>
        <w:tc>
          <w:tcPr>
            <w:tcW w:w="5760" w:type="dxa"/>
          </w:tcPr>
          <w:p w:rsidR="00320AA0" w:rsidRPr="00DC5002" w:rsidRDefault="00320AA0" w:rsidP="00DC5002">
            <w:pPr>
              <w:widowControl w:val="0"/>
              <w:shd w:val="clear" w:color="auto" w:fill="FFFFFF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Формами контроля ЗУ</w:t>
            </w:r>
            <w:proofErr w:type="gramStart"/>
            <w:r w:rsidRPr="00DC50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Н(</w:t>
            </w:r>
            <w:proofErr w:type="spellStart"/>
            <w:proofErr w:type="gramEnd"/>
            <w:r w:rsidRPr="00DC50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ов</w:t>
            </w:r>
            <w:proofErr w:type="spellEnd"/>
            <w:r w:rsidRPr="00DC50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) учащихся являются: </w:t>
            </w:r>
          </w:p>
        </w:tc>
      </w:tr>
      <w:tr w:rsidR="00320AA0" w:rsidRPr="00DC5002" w:rsidTr="0093299D">
        <w:tc>
          <w:tcPr>
            <w:tcW w:w="5148" w:type="dxa"/>
          </w:tcPr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групповые;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индивидуально-групповые;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фронтальные;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практикумы;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исследование.</w:t>
            </w:r>
          </w:p>
        </w:tc>
        <w:tc>
          <w:tcPr>
            <w:tcW w:w="5760" w:type="dxa"/>
          </w:tcPr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наблюдение;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беседа; фронтальный опрос;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 в парах;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практикум;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тестирование;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проектной деятельности, круглых столах; </w:t>
            </w:r>
          </w:p>
          <w:p w:rsidR="00320AA0" w:rsidRPr="00DC5002" w:rsidRDefault="00320AA0" w:rsidP="00DC5002">
            <w:pPr>
              <w:widowControl w:val="0"/>
              <w:numPr>
                <w:ilvl w:val="0"/>
                <w:numId w:val="11"/>
              </w:numPr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C50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мультимедийных презентаций по отдельным проблемам учебных тем.</w:t>
            </w:r>
          </w:p>
        </w:tc>
      </w:tr>
    </w:tbl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0AA0" w:rsidRPr="00DC5002" w:rsidRDefault="00320AA0" w:rsidP="00DC500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0AA0" w:rsidRPr="00DC5002" w:rsidRDefault="00320AA0" w:rsidP="00DC500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Рекомендуемая литература</w:t>
      </w:r>
    </w:p>
    <w:p w:rsidR="00320AA0" w:rsidRPr="00DC5002" w:rsidRDefault="00320AA0" w:rsidP="00DC5002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Липсиц</w:t>
      </w:r>
      <w:proofErr w:type="spellEnd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И. В. Экономика. Базовый курс: Учебник для 10, 11 </w:t>
      </w:r>
      <w:proofErr w:type="spellStart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кл</w:t>
      </w:r>
      <w:proofErr w:type="spellEnd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 —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М.: Вита-Пресс, 2006.</w:t>
      </w:r>
    </w:p>
    <w:p w:rsidR="00320AA0" w:rsidRPr="00DC5002" w:rsidRDefault="00320AA0" w:rsidP="00DC5002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Липсиц</w:t>
      </w:r>
      <w:proofErr w:type="spellEnd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И. В. Экономика. В 2-х книгах: Учебник для 10—11 </w:t>
      </w:r>
      <w:proofErr w:type="spellStart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кл</w:t>
      </w:r>
      <w:proofErr w:type="spellEnd"/>
      <w:r w:rsidRPr="00DC5002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 — 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М.: Вита-Пресс, 2005—2006.</w:t>
      </w:r>
    </w:p>
    <w:p w:rsidR="00320AA0" w:rsidRPr="00DC5002" w:rsidRDefault="00320AA0" w:rsidP="00DC5002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Савицкая Е. В. Уроки экономики в школе. В 2-х книгах. — М.: Вита-</w:t>
      </w: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Пресс, 2000—2006.</w:t>
      </w:r>
    </w:p>
    <w:p w:rsidR="00320AA0" w:rsidRDefault="00320AA0" w:rsidP="00320AA0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C5002">
        <w:rPr>
          <w:rFonts w:ascii="Times New Roman" w:eastAsia="Times New Roman" w:hAnsi="Times New Roman"/>
          <w:sz w:val="24"/>
          <w:szCs w:val="24"/>
          <w:lang w:eastAsia="ru-RU"/>
        </w:rPr>
        <w:t>Савицкая Е. В. Самостоятельные и контрольные работы по экономике для 10-11 классов. — М.: Вита-Пресс, 2010.</w:t>
      </w:r>
    </w:p>
    <w:p w:rsidR="00E34765" w:rsidRPr="00E34765" w:rsidRDefault="00E34765" w:rsidP="000A4E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E34765" w:rsidRPr="00E34765" w:rsidSect="00DF0BF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B55481" w:rsidRPr="000A4E6C" w:rsidRDefault="00B55481" w:rsidP="000A4E6C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0A4E6C">
        <w:rPr>
          <w:rFonts w:ascii="Times New Roman" w:hAnsi="Times New Roman"/>
          <w:b/>
          <w:sz w:val="24"/>
          <w:szCs w:val="24"/>
        </w:rPr>
        <w:lastRenderedPageBreak/>
        <w:t>Учебно- тематическое</w:t>
      </w:r>
      <w:proofErr w:type="gramEnd"/>
      <w:r w:rsidRPr="000A4E6C">
        <w:rPr>
          <w:rFonts w:ascii="Times New Roman" w:hAnsi="Times New Roman"/>
          <w:b/>
          <w:sz w:val="24"/>
          <w:szCs w:val="24"/>
        </w:rPr>
        <w:t xml:space="preserve"> планирование по экономике в 11 классе. (34 часа)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377"/>
        <w:gridCol w:w="709"/>
        <w:gridCol w:w="1134"/>
        <w:gridCol w:w="2017"/>
        <w:gridCol w:w="1701"/>
        <w:gridCol w:w="2944"/>
        <w:gridCol w:w="33"/>
        <w:gridCol w:w="2377"/>
        <w:gridCol w:w="851"/>
        <w:gridCol w:w="708"/>
      </w:tblGrid>
      <w:tr w:rsidR="00B55481" w:rsidRPr="00F97733" w:rsidTr="004B6990">
        <w:trPr>
          <w:trHeight w:val="685"/>
          <w:jc w:val="center"/>
        </w:trPr>
        <w:tc>
          <w:tcPr>
            <w:tcW w:w="566" w:type="dxa"/>
            <w:vMerge w:val="restart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377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709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 xml:space="preserve">Кол- во </w:t>
            </w:r>
            <w:proofErr w:type="spellStart"/>
            <w:proofErr w:type="gramStart"/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ча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сов</w:t>
            </w:r>
            <w:proofErr w:type="spellEnd"/>
            <w:proofErr w:type="gramEnd"/>
          </w:p>
        </w:tc>
        <w:tc>
          <w:tcPr>
            <w:tcW w:w="1134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2017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урока или виды учебной деятельности</w:t>
            </w:r>
          </w:p>
        </w:tc>
        <w:tc>
          <w:tcPr>
            <w:tcW w:w="1701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Виды контроля, измерители</w:t>
            </w:r>
          </w:p>
        </w:tc>
        <w:tc>
          <w:tcPr>
            <w:tcW w:w="2944" w:type="dxa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освоения материала</w:t>
            </w:r>
          </w:p>
        </w:tc>
        <w:tc>
          <w:tcPr>
            <w:tcW w:w="2410" w:type="dxa"/>
            <w:gridSpan w:val="2"/>
            <w:vMerge w:val="restart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559" w:type="dxa"/>
            <w:gridSpan w:val="2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  <w:vMerge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44" w:type="dxa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Факт</w:t>
            </w:r>
          </w:p>
        </w:tc>
      </w:tr>
      <w:tr w:rsidR="00B55481" w:rsidRPr="00F97733" w:rsidTr="004B6990">
        <w:trPr>
          <w:trHeight w:val="719"/>
          <w:jc w:val="center"/>
        </w:trPr>
        <w:tc>
          <w:tcPr>
            <w:tcW w:w="566" w:type="dxa"/>
          </w:tcPr>
          <w:p w:rsidR="00B55481" w:rsidRPr="007674A9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74A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2377" w:type="dxa"/>
          </w:tcPr>
          <w:p w:rsidR="00B55481" w:rsidRPr="007674A9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B96C44">
              <w:rPr>
                <w:rFonts w:ascii="Times New Roman" w:hAnsi="Times New Roman"/>
                <w:bCs/>
                <w:sz w:val="20"/>
                <w:szCs w:val="20"/>
              </w:rPr>
              <w:t>Введение.</w:t>
            </w:r>
            <w:r w:rsidRPr="007674A9">
              <w:rPr>
                <w:rFonts w:ascii="Times New Roman" w:hAnsi="Times New Roman"/>
                <w:bCs/>
                <w:sz w:val="20"/>
                <w:szCs w:val="20"/>
              </w:rPr>
              <w:t xml:space="preserve"> Что изучает экономика. </w:t>
            </w:r>
          </w:p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74A9">
              <w:rPr>
                <w:rFonts w:ascii="Times New Roman" w:hAnsi="Times New Roman"/>
                <w:sz w:val="20"/>
                <w:szCs w:val="20"/>
              </w:rPr>
              <w:t>Лекция.</w:t>
            </w:r>
          </w:p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674A9">
              <w:rPr>
                <w:rFonts w:ascii="Times New Roman" w:hAnsi="Times New Roman"/>
                <w:sz w:val="20"/>
                <w:szCs w:val="20"/>
              </w:rPr>
              <w:t>Лекция.</w:t>
            </w:r>
          </w:p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55481" w:rsidRPr="007674A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674A9">
              <w:rPr>
                <w:rFonts w:ascii="Times New Roman" w:hAnsi="Times New Roman"/>
                <w:sz w:val="20"/>
                <w:szCs w:val="20"/>
              </w:rPr>
              <w:t>Выполнение тестовых заданий, взаимопроверка.</w:t>
            </w:r>
          </w:p>
        </w:tc>
        <w:tc>
          <w:tcPr>
            <w:tcW w:w="2944" w:type="dxa"/>
          </w:tcPr>
          <w:p w:rsidR="00B55481" w:rsidRPr="007674A9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674A9">
              <w:rPr>
                <w:rFonts w:ascii="Times New Roman" w:hAnsi="Times New Roman"/>
                <w:bCs/>
                <w:sz w:val="20"/>
                <w:szCs w:val="20"/>
              </w:rPr>
              <w:t>Макроэкономика и микроэкономика.</w:t>
            </w:r>
          </w:p>
        </w:tc>
        <w:tc>
          <w:tcPr>
            <w:tcW w:w="2410" w:type="dxa"/>
            <w:gridSpan w:val="2"/>
          </w:tcPr>
          <w:p w:rsidR="00B55481" w:rsidRPr="007D7A4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7A4D">
              <w:rPr>
                <w:rFonts w:ascii="Times New Roman" w:hAnsi="Times New Roman"/>
                <w:sz w:val="20"/>
                <w:szCs w:val="20"/>
              </w:rPr>
              <w:t xml:space="preserve">Э. </w:t>
            </w:r>
            <w:proofErr w:type="spellStart"/>
            <w:r w:rsidRPr="007D7A4D">
              <w:rPr>
                <w:rFonts w:ascii="Times New Roman" w:hAnsi="Times New Roman"/>
                <w:sz w:val="20"/>
                <w:szCs w:val="20"/>
              </w:rPr>
              <w:t>Фромм</w:t>
            </w:r>
            <w:proofErr w:type="spellEnd"/>
            <w:r w:rsidRPr="007D7A4D">
              <w:rPr>
                <w:rFonts w:ascii="Times New Roman" w:hAnsi="Times New Roman"/>
                <w:sz w:val="20"/>
                <w:szCs w:val="20"/>
              </w:rPr>
              <w:t xml:space="preserve"> утверждает, что "челове</w:t>
            </w:r>
            <w:proofErr w:type="gramStart"/>
            <w:r w:rsidRPr="007D7A4D">
              <w:rPr>
                <w:rFonts w:ascii="Times New Roman" w:hAnsi="Times New Roman"/>
                <w:sz w:val="20"/>
                <w:szCs w:val="20"/>
              </w:rPr>
              <w:t>к-</w:t>
            </w:r>
            <w:proofErr w:type="gramEnd"/>
            <w:r w:rsidRPr="007D7A4D">
              <w:rPr>
                <w:rFonts w:ascii="Times New Roman" w:hAnsi="Times New Roman"/>
                <w:sz w:val="20"/>
                <w:szCs w:val="20"/>
              </w:rPr>
              <w:t xml:space="preserve"> единственное животное, для которого его собственное существование является проблемой, которую он должен решать и от которой он не может убежать". Сформулируйте </w:t>
            </w:r>
            <w:proofErr w:type="spellStart"/>
            <w:r w:rsidRPr="007D7A4D">
              <w:rPr>
                <w:rFonts w:ascii="Times New Roman" w:hAnsi="Times New Roman"/>
                <w:sz w:val="20"/>
                <w:szCs w:val="20"/>
              </w:rPr>
              <w:t>экономичесий</w:t>
            </w:r>
            <w:proofErr w:type="spellEnd"/>
            <w:r w:rsidRPr="007D7A4D">
              <w:rPr>
                <w:rFonts w:ascii="Times New Roman" w:hAnsi="Times New Roman"/>
                <w:sz w:val="20"/>
                <w:szCs w:val="20"/>
              </w:rPr>
              <w:t xml:space="preserve"> аспект этого высказывания.</w:t>
            </w:r>
          </w:p>
        </w:tc>
        <w:tc>
          <w:tcPr>
            <w:tcW w:w="851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3.09</w:t>
            </w:r>
          </w:p>
        </w:tc>
        <w:tc>
          <w:tcPr>
            <w:tcW w:w="708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44"/>
          <w:jc w:val="center"/>
        </w:trPr>
        <w:tc>
          <w:tcPr>
            <w:tcW w:w="14709" w:type="dxa"/>
            <w:gridSpan w:val="10"/>
          </w:tcPr>
          <w:p w:rsidR="00B55481" w:rsidRPr="009772BC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Главные вопросы экономики. 2 часа.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856"/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37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6"/>
                <w:sz w:val="20"/>
                <w:szCs w:val="20"/>
              </w:rPr>
              <w:t>Экономика как система хозяйственной жизни общества.</w:t>
            </w:r>
          </w:p>
        </w:tc>
        <w:tc>
          <w:tcPr>
            <w:tcW w:w="709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Формирование и совершенствование знаний. Фронтальная /беседа</w:t>
            </w:r>
          </w:p>
        </w:tc>
        <w:tc>
          <w:tcPr>
            <w:tcW w:w="1701" w:type="dxa"/>
          </w:tcPr>
          <w:p w:rsidR="00B55481" w:rsidRPr="00C80BB0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Понятийный диктант</w:t>
            </w:r>
          </w:p>
          <w:p w:rsidR="00B55481" w:rsidRPr="00C80BB0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Практическая работа.</w:t>
            </w:r>
          </w:p>
        </w:tc>
        <w:tc>
          <w:tcPr>
            <w:tcW w:w="2944" w:type="dxa"/>
          </w:tcPr>
          <w:p w:rsidR="00B55481" w:rsidRPr="00C80BB0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6"/>
                <w:sz w:val="20"/>
                <w:szCs w:val="20"/>
              </w:rPr>
              <w:t>Даровые (сво</w:t>
            </w:r>
            <w:r w:rsidRPr="00C80BB0">
              <w:rPr>
                <w:rFonts w:ascii="Times New Roman" w:hAnsi="Times New Roman"/>
                <w:spacing w:val="-6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5"/>
                <w:sz w:val="20"/>
                <w:szCs w:val="20"/>
              </w:rPr>
              <w:t>бодные) и экономические (ограниченные) блага. Специализация как спо</w:t>
            </w:r>
            <w:r w:rsidRPr="00C80BB0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соб увеличения производства экономических благ. Типы специализации. </w:t>
            </w:r>
            <w:r w:rsidRPr="00C80BB0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Понятие о производительности труда. Причины возникновения торговли </w:t>
            </w:r>
            <w:r w:rsidRPr="00C80BB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и ее экономическое значение. Потребности людей и их виды. Причины, </w:t>
            </w:r>
            <w:r w:rsidRPr="00C80BB0">
              <w:rPr>
                <w:rFonts w:ascii="Times New Roman" w:hAnsi="Times New Roman"/>
                <w:spacing w:val="-7"/>
                <w:sz w:val="20"/>
                <w:szCs w:val="20"/>
              </w:rPr>
              <w:t>по которым потребности людей не могут быть удовлетворены полностью.</w:t>
            </w:r>
          </w:p>
        </w:tc>
        <w:tc>
          <w:tcPr>
            <w:tcW w:w="2410" w:type="dxa"/>
            <w:gridSpan w:val="2"/>
          </w:tcPr>
          <w:p w:rsidR="00B55481" w:rsidRPr="005A60E5" w:rsidRDefault="00B55481" w:rsidP="004B6990">
            <w: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1, </w:t>
            </w:r>
            <w:r w:rsidRPr="00C53E27">
              <w:rPr>
                <w:rFonts w:ascii="Times New Roman" w:hAnsi="Times New Roman"/>
                <w:sz w:val="20"/>
                <w:szCs w:val="20"/>
              </w:rPr>
              <w:t xml:space="preserve">Подобрать из СМИ примеры микро-, макро-, </w:t>
            </w:r>
            <w:proofErr w:type="spellStart"/>
            <w:r w:rsidRPr="00C53E27">
              <w:rPr>
                <w:rFonts w:ascii="Times New Roman" w:hAnsi="Times New Roman"/>
                <w:sz w:val="20"/>
                <w:szCs w:val="20"/>
              </w:rPr>
              <w:t>позитивнойи</w:t>
            </w:r>
            <w:proofErr w:type="spellEnd"/>
            <w:r w:rsidRPr="00C53E27">
              <w:rPr>
                <w:rFonts w:ascii="Times New Roman" w:hAnsi="Times New Roman"/>
                <w:sz w:val="20"/>
                <w:szCs w:val="20"/>
              </w:rPr>
              <w:t xml:space="preserve"> нормативной </w:t>
            </w:r>
            <w:proofErr w:type="spellStart"/>
            <w:r w:rsidRPr="00C53E27">
              <w:rPr>
                <w:rFonts w:ascii="Times New Roman" w:hAnsi="Times New Roman"/>
                <w:sz w:val="20"/>
                <w:szCs w:val="20"/>
              </w:rPr>
              <w:t>экономики</w:t>
            </w:r>
            <w:proofErr w:type="gramStart"/>
            <w:r w:rsidRPr="00C53E27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C53E27">
              <w:rPr>
                <w:rFonts w:ascii="Times New Roman" w:hAnsi="Times New Roman"/>
                <w:sz w:val="20"/>
                <w:szCs w:val="20"/>
              </w:rPr>
              <w:t>вой</w:t>
            </w:r>
            <w:proofErr w:type="spellEnd"/>
            <w:r w:rsidRPr="00C53E27">
              <w:rPr>
                <w:rFonts w:ascii="Times New Roman" w:hAnsi="Times New Roman"/>
                <w:sz w:val="20"/>
                <w:szCs w:val="20"/>
              </w:rPr>
              <w:t xml:space="preserve"> выбор аргументируйте.</w:t>
            </w:r>
          </w:p>
        </w:tc>
        <w:tc>
          <w:tcPr>
            <w:tcW w:w="851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10.09</w:t>
            </w:r>
          </w:p>
        </w:tc>
        <w:tc>
          <w:tcPr>
            <w:tcW w:w="708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416"/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237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Понятие об абсолютной и относительной ограниченности ресурсов. </w:t>
            </w:r>
          </w:p>
        </w:tc>
        <w:tc>
          <w:tcPr>
            <w:tcW w:w="709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B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Формирование и совершенствование знаний Лекция.</w:t>
            </w:r>
          </w:p>
        </w:tc>
        <w:tc>
          <w:tcPr>
            <w:tcW w:w="1701" w:type="dxa"/>
          </w:tcPr>
          <w:p w:rsidR="00B55481" w:rsidRPr="00C80BB0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Решение задач</w:t>
            </w:r>
          </w:p>
        </w:tc>
        <w:tc>
          <w:tcPr>
            <w:tcW w:w="2944" w:type="dxa"/>
          </w:tcPr>
          <w:p w:rsidR="00B55481" w:rsidRPr="00C80BB0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4"/>
                <w:sz w:val="20"/>
                <w:szCs w:val="20"/>
              </w:rPr>
              <w:t>Основные виды ограниченных ресурсов производства. Причины, по ко</w:t>
            </w:r>
            <w:r w:rsidRPr="00C80BB0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3"/>
                <w:sz w:val="20"/>
                <w:szCs w:val="20"/>
              </w:rPr>
              <w:t>торым невозможно преодоление относительной ограниченности произ</w:t>
            </w:r>
            <w:r w:rsidRPr="00C80BB0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>водственных ресурсов. Неизбежность выбора при использовании огра</w:t>
            </w:r>
            <w:r w:rsidRPr="00C80BB0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ниченных ресурсов и его цена. Главные вопросы экономической жизни </w:t>
            </w:r>
            <w:r w:rsidRPr="00C80BB0">
              <w:rPr>
                <w:rFonts w:ascii="Times New Roman" w:hAnsi="Times New Roman"/>
                <w:sz w:val="20"/>
                <w:szCs w:val="20"/>
              </w:rPr>
              <w:t>общества.</w:t>
            </w:r>
          </w:p>
        </w:tc>
        <w:tc>
          <w:tcPr>
            <w:tcW w:w="2410" w:type="dxa"/>
            <w:gridSpan w:val="2"/>
          </w:tcPr>
          <w:p w:rsidR="00B55481" w:rsidRPr="00C53E27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53E27">
              <w:rPr>
                <w:rFonts w:ascii="Times New Roman" w:hAnsi="Times New Roman"/>
                <w:sz w:val="20"/>
                <w:szCs w:val="20"/>
              </w:rPr>
              <w:t xml:space="preserve">§ 2 изучить, знать основные понятия: альтернативная </w:t>
            </w:r>
            <w:proofErr w:type="spellStart"/>
            <w:r w:rsidRPr="00C53E27">
              <w:rPr>
                <w:rFonts w:ascii="Times New Roman" w:hAnsi="Times New Roman"/>
                <w:sz w:val="20"/>
                <w:szCs w:val="20"/>
              </w:rPr>
              <w:t>стоимость</w:t>
            </w:r>
            <w:proofErr w:type="gramStart"/>
            <w:r w:rsidRPr="00C53E27">
              <w:rPr>
                <w:rFonts w:ascii="Times New Roman" w:hAnsi="Times New Roman"/>
                <w:sz w:val="20"/>
                <w:szCs w:val="20"/>
              </w:rPr>
              <w:t>,г</w:t>
            </w:r>
            <w:proofErr w:type="gramEnd"/>
            <w:r w:rsidRPr="00C53E27">
              <w:rPr>
                <w:rFonts w:ascii="Times New Roman" w:hAnsi="Times New Roman"/>
                <w:sz w:val="20"/>
                <w:szCs w:val="20"/>
              </w:rPr>
              <w:t>раницы</w:t>
            </w:r>
            <w:proofErr w:type="spellEnd"/>
            <w:r w:rsidRPr="00C53E27">
              <w:rPr>
                <w:rFonts w:ascii="Times New Roman" w:hAnsi="Times New Roman"/>
                <w:sz w:val="20"/>
                <w:szCs w:val="20"/>
              </w:rPr>
              <w:t xml:space="preserve"> и кривая производственных </w:t>
            </w:r>
            <w:proofErr w:type="spellStart"/>
            <w:r w:rsidRPr="00C53E27">
              <w:rPr>
                <w:rFonts w:ascii="Times New Roman" w:hAnsi="Times New Roman"/>
                <w:sz w:val="20"/>
                <w:szCs w:val="20"/>
              </w:rPr>
              <w:t>возможностей,факторы</w:t>
            </w:r>
            <w:proofErr w:type="spellEnd"/>
            <w:r w:rsidRPr="00C53E27">
              <w:rPr>
                <w:rFonts w:ascii="Times New Roman" w:hAnsi="Times New Roman"/>
                <w:sz w:val="20"/>
                <w:szCs w:val="20"/>
              </w:rPr>
              <w:t xml:space="preserve"> производства и факторные доходы. </w:t>
            </w:r>
          </w:p>
        </w:tc>
        <w:tc>
          <w:tcPr>
            <w:tcW w:w="851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17.09</w:t>
            </w:r>
          </w:p>
        </w:tc>
        <w:tc>
          <w:tcPr>
            <w:tcW w:w="708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88"/>
          <w:jc w:val="center"/>
        </w:trPr>
        <w:tc>
          <w:tcPr>
            <w:tcW w:w="15417" w:type="dxa"/>
            <w:gridSpan w:val="11"/>
          </w:tcPr>
          <w:p w:rsidR="00B55481" w:rsidRPr="005A60E5" w:rsidRDefault="00B55481" w:rsidP="004B6990">
            <w:pPr>
              <w:shd w:val="clear" w:color="auto" w:fill="FFFFFF"/>
              <w:tabs>
                <w:tab w:val="left" w:pos="1882"/>
              </w:tabs>
              <w:spacing w:after="0" w:line="240" w:lineRule="auto"/>
              <w:ind w:firstLine="902"/>
              <w:jc w:val="center"/>
              <w:rPr>
                <w:rFonts w:ascii="Times New Roman" w:hAnsi="Times New Roman"/>
                <w:b/>
                <w:i/>
              </w:rPr>
            </w:pPr>
            <w:r w:rsidRPr="005A60E5">
              <w:rPr>
                <w:rFonts w:ascii="Times New Roman" w:hAnsi="Times New Roman"/>
                <w:b/>
                <w:bCs/>
                <w:i/>
              </w:rPr>
              <w:t xml:space="preserve">Типы экономических систем. </w:t>
            </w:r>
            <w:r w:rsidRPr="005A60E5">
              <w:rPr>
                <w:rFonts w:ascii="Times New Roman" w:hAnsi="Times New Roman"/>
                <w:b/>
                <w:i/>
              </w:rPr>
              <w:t>2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4</w:t>
            </w:r>
          </w:p>
        </w:tc>
        <w:tc>
          <w:tcPr>
            <w:tcW w:w="237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t>Понятие об экономических системах и основные критерии их раз</w:t>
            </w: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>граничения.</w:t>
            </w:r>
          </w:p>
        </w:tc>
        <w:tc>
          <w:tcPr>
            <w:tcW w:w="709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BB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Формирование знаний.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Совершенствование ЗУН. Фронтальная /беседа</w:t>
            </w:r>
          </w:p>
        </w:tc>
        <w:tc>
          <w:tcPr>
            <w:tcW w:w="1701" w:type="dxa"/>
          </w:tcPr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z w:val="20"/>
                <w:szCs w:val="20"/>
              </w:rPr>
              <w:t>Представление достоинств и недостатков экон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омических </w:t>
            </w:r>
            <w:r w:rsidRPr="00C80BB0">
              <w:rPr>
                <w:rFonts w:ascii="Times New Roman" w:hAnsi="Times New Roman"/>
                <w:sz w:val="20"/>
                <w:szCs w:val="20"/>
              </w:rPr>
              <w:t>систем в группах, заполнение таблиц, решение тестовых заданий, дискуссия, группов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ая </w:t>
            </w:r>
            <w:r w:rsidRPr="00C80BB0">
              <w:rPr>
                <w:rFonts w:ascii="Times New Roman" w:hAnsi="Times New Roman"/>
                <w:sz w:val="20"/>
                <w:szCs w:val="20"/>
              </w:rPr>
              <w:t xml:space="preserve">работа построение КПВ </w:t>
            </w:r>
          </w:p>
        </w:tc>
        <w:tc>
          <w:tcPr>
            <w:tcW w:w="2977" w:type="dxa"/>
            <w:gridSpan w:val="2"/>
          </w:tcPr>
          <w:p w:rsidR="00B55481" w:rsidRPr="00C80BB0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t>Традиционная экономическая система. Частная собствен</w:t>
            </w: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ность как основа рыночной экономической системы. Роль механизма </w:t>
            </w: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t>цен как ориентира для продавцов и покупателей. Причины эффектив</w:t>
            </w:r>
            <w:r w:rsidRPr="00C80BB0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C80BB0">
              <w:rPr>
                <w:rFonts w:ascii="Times New Roman" w:hAnsi="Times New Roman"/>
                <w:spacing w:val="-1"/>
                <w:sz w:val="20"/>
                <w:szCs w:val="20"/>
              </w:rPr>
              <w:t>ности рыночного механизма и источники его слабостей.</w:t>
            </w:r>
          </w:p>
          <w:p w:rsidR="00B55481" w:rsidRPr="00C80BB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5A60E5" w:rsidRDefault="00B55481" w:rsidP="004B6990">
            <w:r w:rsidRPr="00C53E27">
              <w:rPr>
                <w:rFonts w:ascii="Times New Roman" w:hAnsi="Times New Roman"/>
                <w:sz w:val="20"/>
                <w:szCs w:val="20"/>
              </w:rPr>
              <w:t>§ 3,4. Повторить основные понятия.</w:t>
            </w:r>
          </w:p>
        </w:tc>
        <w:tc>
          <w:tcPr>
            <w:tcW w:w="851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24.09</w:t>
            </w:r>
          </w:p>
        </w:tc>
        <w:tc>
          <w:tcPr>
            <w:tcW w:w="708" w:type="dxa"/>
          </w:tcPr>
          <w:p w:rsidR="00B55481" w:rsidRPr="00987A4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2377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pacing w:val="-2"/>
                <w:sz w:val="20"/>
                <w:szCs w:val="20"/>
              </w:rPr>
              <w:t>Командная и смешанная экономические системы.</w:t>
            </w:r>
          </w:p>
        </w:tc>
        <w:tc>
          <w:tcPr>
            <w:tcW w:w="709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z w:val="20"/>
                <w:szCs w:val="20"/>
              </w:rPr>
              <w:t>Формирование знаний. Лекция.</w:t>
            </w:r>
          </w:p>
        </w:tc>
        <w:tc>
          <w:tcPr>
            <w:tcW w:w="1701" w:type="dxa"/>
          </w:tcPr>
          <w:p w:rsidR="00B55481" w:rsidRPr="005A60E5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z w:val="20"/>
                <w:szCs w:val="20"/>
              </w:rPr>
              <w:t>Представление эк. систем, работа с таблицей, выполнение тестов, взаимопроверка, дискуссия.</w:t>
            </w:r>
          </w:p>
        </w:tc>
        <w:tc>
          <w:tcPr>
            <w:tcW w:w="2977" w:type="dxa"/>
            <w:gridSpan w:val="2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60E5">
              <w:rPr>
                <w:rFonts w:ascii="Times New Roman" w:hAnsi="Times New Roman"/>
                <w:spacing w:val="-2"/>
                <w:sz w:val="20"/>
                <w:szCs w:val="20"/>
              </w:rPr>
              <w:t>Командная система: ее особенности и минусы. Причины возникно</w:t>
            </w:r>
            <w:r w:rsidRPr="005A60E5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5A60E5">
              <w:rPr>
                <w:rFonts w:ascii="Times New Roman" w:hAnsi="Times New Roman"/>
                <w:spacing w:val="-4"/>
                <w:sz w:val="20"/>
                <w:szCs w:val="20"/>
              </w:rPr>
              <w:t>вения смешанной экономической системы. Основные признаки смешан</w:t>
            </w:r>
            <w:r w:rsidRPr="005A60E5">
              <w:rPr>
                <w:rFonts w:ascii="Times New Roman" w:hAnsi="Times New Roman"/>
                <w:spacing w:val="-1"/>
                <w:sz w:val="20"/>
                <w:szCs w:val="20"/>
              </w:rPr>
              <w:t>ной экономики. Роль рыночных механизмов в смешанной экономиче</w:t>
            </w:r>
            <w:r w:rsidRPr="005A60E5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5A60E5">
              <w:rPr>
                <w:rFonts w:ascii="Times New Roman" w:hAnsi="Times New Roman"/>
                <w:sz w:val="20"/>
                <w:szCs w:val="20"/>
              </w:rPr>
              <w:t>ской системе.</w:t>
            </w:r>
          </w:p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3E27">
              <w:rPr>
                <w:rFonts w:ascii="Times New Roman" w:hAnsi="Times New Roman"/>
                <w:sz w:val="20"/>
                <w:szCs w:val="20"/>
              </w:rPr>
              <w:t>§ 5. Ответ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C53E27">
              <w:rPr>
                <w:rFonts w:ascii="Times New Roman" w:hAnsi="Times New Roman"/>
                <w:sz w:val="20"/>
                <w:szCs w:val="20"/>
              </w:rPr>
              <w:t xml:space="preserve"> на вопросы 1,2 с.42.</w:t>
            </w:r>
          </w:p>
        </w:tc>
        <w:tc>
          <w:tcPr>
            <w:tcW w:w="851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1. 10</w:t>
            </w:r>
          </w:p>
        </w:tc>
        <w:tc>
          <w:tcPr>
            <w:tcW w:w="708" w:type="dxa"/>
          </w:tcPr>
          <w:p w:rsidR="00B55481" w:rsidRPr="005A60E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28"/>
          <w:jc w:val="center"/>
        </w:trPr>
        <w:tc>
          <w:tcPr>
            <w:tcW w:w="15417" w:type="dxa"/>
            <w:gridSpan w:val="11"/>
          </w:tcPr>
          <w:p w:rsidR="00B55481" w:rsidRPr="005A60E5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5A60E5">
              <w:rPr>
                <w:rFonts w:ascii="Times New Roman" w:hAnsi="Times New Roman"/>
                <w:b/>
                <w:bCs/>
                <w:i/>
              </w:rPr>
              <w:t>Силы, которые управляют рынком</w:t>
            </w:r>
            <w:r w:rsidRPr="005A60E5">
              <w:rPr>
                <w:rFonts w:ascii="Times New Roman" w:hAnsi="Times New Roman"/>
                <w:b/>
                <w:i/>
              </w:rPr>
              <w:t>. 2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2"/>
                <w:sz w:val="20"/>
                <w:szCs w:val="20"/>
              </w:rPr>
              <w:t>Понятие о спросе</w:t>
            </w:r>
          </w:p>
        </w:tc>
        <w:tc>
          <w:tcPr>
            <w:tcW w:w="709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Формирование и совершенствование знаний Фронтальная /беседа.</w:t>
            </w:r>
          </w:p>
        </w:tc>
        <w:tc>
          <w:tcPr>
            <w:tcW w:w="1701" w:type="dxa"/>
          </w:tcPr>
          <w:p w:rsidR="00B55481" w:rsidRPr="00CA4561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Построение графиков, работа с текстом, выполнение практикума.</w:t>
            </w:r>
          </w:p>
        </w:tc>
        <w:tc>
          <w:tcPr>
            <w:tcW w:w="2977" w:type="dxa"/>
            <w:gridSpan w:val="2"/>
          </w:tcPr>
          <w:p w:rsidR="00B55481" w:rsidRPr="00CA456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2"/>
                <w:sz w:val="20"/>
                <w:szCs w:val="20"/>
              </w:rPr>
              <w:t>Понятие о спросе. Факторы формирования величины спроса. Элас</w:t>
            </w:r>
            <w:r w:rsidRPr="00CA4561">
              <w:rPr>
                <w:rFonts w:ascii="Times New Roman" w:hAnsi="Times New Roman"/>
                <w:sz w:val="20"/>
                <w:szCs w:val="20"/>
              </w:rPr>
              <w:t>тичность спроса и ее значение для продавцов.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53E27">
              <w:rPr>
                <w:rFonts w:ascii="Times New Roman" w:hAnsi="Times New Roman"/>
                <w:sz w:val="20"/>
                <w:szCs w:val="20"/>
              </w:rPr>
              <w:t>§ 6.Решение задачи по карточкам.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8.10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4"/>
                <w:sz w:val="20"/>
                <w:szCs w:val="20"/>
              </w:rPr>
              <w:t>Понятие о предложении.</w:t>
            </w:r>
          </w:p>
        </w:tc>
        <w:tc>
          <w:tcPr>
            <w:tcW w:w="709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Формирование знаний. Лекция.</w:t>
            </w:r>
          </w:p>
        </w:tc>
        <w:tc>
          <w:tcPr>
            <w:tcW w:w="1701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2977" w:type="dxa"/>
            <w:gridSpan w:val="2"/>
          </w:tcPr>
          <w:p w:rsidR="00B55481" w:rsidRPr="00CA456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4"/>
                <w:sz w:val="20"/>
                <w:szCs w:val="20"/>
              </w:rPr>
              <w:t>Факторы формирования величины предло</w:t>
            </w:r>
            <w:r w:rsidRPr="00CA4561">
              <w:rPr>
                <w:rFonts w:ascii="Times New Roman" w:hAnsi="Times New Roman"/>
                <w:spacing w:val="-2"/>
                <w:sz w:val="20"/>
                <w:szCs w:val="20"/>
              </w:rPr>
              <w:t>жения. Различия в мотивах рыночного поведения покупателей и про</w:t>
            </w:r>
            <w:r w:rsidRPr="00CA4561">
              <w:rPr>
                <w:rFonts w:ascii="Times New Roman" w:hAnsi="Times New Roman"/>
                <w:sz w:val="20"/>
                <w:szCs w:val="20"/>
              </w:rPr>
              <w:t>давцов.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§ 7.Выполнить задания к тексту.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15.10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5417" w:type="dxa"/>
            <w:gridSpan w:val="11"/>
          </w:tcPr>
          <w:p w:rsidR="00B55481" w:rsidRPr="00EC1575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C1575">
              <w:rPr>
                <w:rFonts w:ascii="Times New Roman" w:hAnsi="Times New Roman"/>
                <w:b/>
                <w:bCs/>
                <w:i/>
              </w:rPr>
              <w:t>Как работает рынок. 3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1"/>
                <w:sz w:val="20"/>
                <w:szCs w:val="20"/>
              </w:rPr>
              <w:t>Формирование рыночных цен.</w:t>
            </w:r>
          </w:p>
        </w:tc>
        <w:tc>
          <w:tcPr>
            <w:tcW w:w="709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Формирование и совершенствование знаний. Коллективная /лабораторно – практическая работа</w:t>
            </w:r>
          </w:p>
        </w:tc>
        <w:tc>
          <w:tcPr>
            <w:tcW w:w="1701" w:type="dxa"/>
          </w:tcPr>
          <w:p w:rsidR="00B55481" w:rsidRPr="00CA4561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Лабораторно - практическая работа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CA456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Типы рыночных ситуаций: дефицит, затоваривание и равновесие. </w:t>
            </w:r>
            <w:r w:rsidRPr="00CA4561">
              <w:rPr>
                <w:rFonts w:ascii="Times New Roman" w:hAnsi="Times New Roman"/>
                <w:spacing w:val="-3"/>
                <w:sz w:val="20"/>
                <w:szCs w:val="20"/>
              </w:rPr>
              <w:t>Понятие о равновесном количестве товаров и равновесной цене. Меха</w:t>
            </w:r>
            <w:r w:rsidRPr="00CA4561">
              <w:rPr>
                <w:rFonts w:ascii="Times New Roman" w:hAnsi="Times New Roman"/>
                <w:sz w:val="20"/>
                <w:szCs w:val="20"/>
              </w:rPr>
              <w:t>низмы формирования рыночного равновесия.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§ 8.Ответитьна вопросы к параграфу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22.10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37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Рынок на практике.</w:t>
            </w:r>
          </w:p>
        </w:tc>
        <w:tc>
          <w:tcPr>
            <w:tcW w:w="709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 xml:space="preserve">Лекция 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t xml:space="preserve">Коллективная </w:t>
            </w:r>
            <w:r w:rsidRPr="00CA4561">
              <w:rPr>
                <w:rFonts w:ascii="Times New Roman" w:hAnsi="Times New Roman"/>
                <w:sz w:val="20"/>
                <w:szCs w:val="20"/>
              </w:rPr>
              <w:lastRenderedPageBreak/>
              <w:t>/лабораторно - практическая</w:t>
            </w:r>
          </w:p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z w:val="20"/>
                <w:szCs w:val="20"/>
              </w:rPr>
              <w:lastRenderedPageBreak/>
              <w:t>Понятийный диктант</w:t>
            </w:r>
          </w:p>
        </w:tc>
        <w:tc>
          <w:tcPr>
            <w:tcW w:w="2977" w:type="dxa"/>
            <w:gridSpan w:val="2"/>
          </w:tcPr>
          <w:p w:rsidR="00B55481" w:rsidRPr="00CA456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A4561">
              <w:rPr>
                <w:rFonts w:ascii="Times New Roman" w:hAnsi="Times New Roman"/>
                <w:spacing w:val="-4"/>
                <w:sz w:val="20"/>
                <w:szCs w:val="20"/>
              </w:rPr>
              <w:t>Что такое розничная и оптовая торговля. Понятие о физическом (ося</w:t>
            </w:r>
            <w:r w:rsidRPr="00CA4561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CA456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заемом) и незримом </w:t>
            </w:r>
            <w:r w:rsidRPr="00CA4561">
              <w:rPr>
                <w:rFonts w:ascii="Times New Roman" w:hAnsi="Times New Roman"/>
                <w:spacing w:val="-3"/>
                <w:sz w:val="20"/>
                <w:szCs w:val="20"/>
              </w:rPr>
              <w:lastRenderedPageBreak/>
              <w:t>(неосязаемом) капитале. Сбережения и их превра</w:t>
            </w:r>
            <w:r w:rsidRPr="00CA456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CA4561">
              <w:rPr>
                <w:rFonts w:ascii="Times New Roman" w:hAnsi="Times New Roman"/>
                <w:spacing w:val="-2"/>
                <w:sz w:val="20"/>
                <w:szCs w:val="20"/>
              </w:rPr>
              <w:t>щение в капитал. Различия между собственным и заемным капиталом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lastRenderedPageBreak/>
              <w:t>§ 9, подготовиться к контрольной работе.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A40">
              <w:rPr>
                <w:rFonts w:ascii="Times New Roman" w:hAnsi="Times New Roman"/>
                <w:sz w:val="20"/>
                <w:szCs w:val="20"/>
              </w:rPr>
              <w:t>29.10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70"/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377" w:type="dxa"/>
          </w:tcPr>
          <w:p w:rsidR="00B55481" w:rsidRPr="00EC1575" w:rsidRDefault="00B55481" w:rsidP="004B6990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pacing w:val="-5"/>
                <w:sz w:val="20"/>
                <w:szCs w:val="20"/>
              </w:rPr>
              <w:t>Контроль знаний учащихся</w:t>
            </w:r>
            <w:r w:rsidRPr="00EC1575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EC1575">
              <w:rPr>
                <w:rFonts w:ascii="Times New Roman" w:hAnsi="Times New Roman"/>
                <w:spacing w:val="-5"/>
                <w:sz w:val="20"/>
                <w:szCs w:val="20"/>
              </w:rPr>
              <w:t>Особенности функционирования рыночной экономики.</w:t>
            </w:r>
          </w:p>
        </w:tc>
        <w:tc>
          <w:tcPr>
            <w:tcW w:w="709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Контрольная работа.</w:t>
            </w:r>
          </w:p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Тестовые задания.</w:t>
            </w:r>
          </w:p>
        </w:tc>
        <w:tc>
          <w:tcPr>
            <w:tcW w:w="1701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pacing w:val="-5"/>
                <w:sz w:val="20"/>
                <w:szCs w:val="20"/>
              </w:rPr>
              <w:t>Контроль знаний учащихся</w:t>
            </w:r>
            <w:r w:rsidRPr="00EC157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2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Материал тем: Главные вопросы экономики</w:t>
            </w:r>
            <w:r w:rsidRPr="00EC1575">
              <w:rPr>
                <w:rFonts w:ascii="Times New Roman" w:hAnsi="Times New Roman"/>
                <w:bCs/>
                <w:sz w:val="20"/>
                <w:szCs w:val="20"/>
              </w:rPr>
              <w:t>. Типы экономических систем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EC1575">
              <w:rPr>
                <w:rFonts w:ascii="Times New Roman" w:hAnsi="Times New Roman"/>
                <w:bCs/>
                <w:sz w:val="20"/>
                <w:szCs w:val="20"/>
              </w:rPr>
              <w:t xml:space="preserve"> Силы, которые управляют рынком</w:t>
            </w:r>
            <w:proofErr w:type="gramStart"/>
            <w:r w:rsidRPr="00EC157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 w:rsidRPr="00EC1575">
              <w:rPr>
                <w:rFonts w:ascii="Times New Roman" w:hAnsi="Times New Roman"/>
                <w:sz w:val="20"/>
                <w:szCs w:val="20"/>
              </w:rPr>
              <w:t>.</w:t>
            </w:r>
            <w:r w:rsidRPr="00EC1575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End"/>
            <w:r w:rsidRPr="00EC1575">
              <w:rPr>
                <w:rFonts w:ascii="Times New Roman" w:hAnsi="Times New Roman"/>
                <w:bCs/>
                <w:sz w:val="20"/>
                <w:szCs w:val="20"/>
              </w:rPr>
              <w:t>Как работает рынок.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12.11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4709" w:type="dxa"/>
            <w:gridSpan w:val="10"/>
          </w:tcPr>
          <w:p w:rsidR="00B55481" w:rsidRPr="00EC1575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EC1575">
              <w:rPr>
                <w:rFonts w:ascii="Times New Roman" w:hAnsi="Times New Roman"/>
                <w:b/>
                <w:bCs/>
                <w:i/>
              </w:rPr>
              <w:t>Мир денег</w:t>
            </w:r>
            <w:r>
              <w:rPr>
                <w:rFonts w:ascii="Times New Roman" w:hAnsi="Times New Roman"/>
                <w:b/>
                <w:bCs/>
                <w:i/>
              </w:rPr>
              <w:t>. 2 часа.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F97733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7733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237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Причины возникновения и формы денег.</w:t>
            </w:r>
          </w:p>
        </w:tc>
        <w:tc>
          <w:tcPr>
            <w:tcW w:w="709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Лекция.</w:t>
            </w:r>
          </w:p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Коллективная /лабораторно - практическая</w:t>
            </w:r>
          </w:p>
        </w:tc>
        <w:tc>
          <w:tcPr>
            <w:tcW w:w="1701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Тестирование</w:t>
            </w:r>
          </w:p>
        </w:tc>
        <w:tc>
          <w:tcPr>
            <w:tcW w:w="2977" w:type="dxa"/>
            <w:gridSpan w:val="2"/>
          </w:tcPr>
          <w:p w:rsidR="00B55481" w:rsidRPr="00EC1575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Причины изобретения денег. Виды денег. История возникновения </w:t>
            </w:r>
            <w:r w:rsidRPr="00EC1575">
              <w:rPr>
                <w:rFonts w:ascii="Times New Roman" w:hAnsi="Times New Roman"/>
                <w:spacing w:val="-4"/>
                <w:sz w:val="20"/>
                <w:szCs w:val="20"/>
              </w:rPr>
              <w:t>бумажных денег. Понятие об эмиссии денег. Современная структура де</w:t>
            </w:r>
            <w:r w:rsidRPr="00EC1575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EC1575">
              <w:rPr>
                <w:rFonts w:ascii="Times New Roman" w:hAnsi="Times New Roman"/>
                <w:sz w:val="20"/>
                <w:szCs w:val="20"/>
              </w:rPr>
              <w:t>нежной массы.</w:t>
            </w:r>
          </w:p>
        </w:tc>
        <w:tc>
          <w:tcPr>
            <w:tcW w:w="237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§10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EC1575">
              <w:rPr>
                <w:rFonts w:ascii="Times New Roman" w:hAnsi="Times New Roman"/>
                <w:sz w:val="20"/>
                <w:szCs w:val="20"/>
              </w:rPr>
              <w:t xml:space="preserve"> Написать эссе.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19.11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587"/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A2AF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237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Функции денег в современной экономике.</w:t>
            </w:r>
          </w:p>
        </w:tc>
        <w:tc>
          <w:tcPr>
            <w:tcW w:w="709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C1575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Формирова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ние знаний. </w:t>
            </w:r>
            <w:r w:rsidRPr="00EC1575">
              <w:rPr>
                <w:rFonts w:ascii="Times New Roman" w:hAnsi="Times New Roman"/>
                <w:sz w:val="20"/>
                <w:szCs w:val="20"/>
              </w:rPr>
              <w:t>Лекция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B55481" w:rsidRPr="00EC1575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Выполнение упражнений</w:t>
            </w:r>
            <w:proofErr w:type="gramStart"/>
            <w:r w:rsidRPr="00EC1575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EC1575">
              <w:rPr>
                <w:rFonts w:ascii="Times New Roman" w:hAnsi="Times New Roman"/>
                <w:sz w:val="20"/>
                <w:szCs w:val="20"/>
              </w:rPr>
              <w:t xml:space="preserve"> тестов. Обсуждение домашних эссе.</w:t>
            </w:r>
          </w:p>
        </w:tc>
        <w:tc>
          <w:tcPr>
            <w:tcW w:w="2977" w:type="dxa"/>
            <w:gridSpan w:val="2"/>
          </w:tcPr>
          <w:p w:rsidR="00B55481" w:rsidRPr="006118B9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pacing w:val="-4"/>
                <w:sz w:val="20"/>
                <w:szCs w:val="20"/>
              </w:rPr>
              <w:t>Деньги как средство обмена. Деньги как средство соизмерения раз</w:t>
            </w:r>
            <w:r w:rsidRPr="00EC1575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EC1575">
              <w:rPr>
                <w:rFonts w:ascii="Times New Roman" w:hAnsi="Times New Roman"/>
                <w:spacing w:val="-5"/>
                <w:sz w:val="20"/>
                <w:szCs w:val="20"/>
              </w:rPr>
              <w:t>личных товаров. Понятие о бартере и причины его распространения при расстройстве денежного механизма страны. Деньги как средство сбере</w:t>
            </w:r>
            <w:r w:rsidRPr="00EC1575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жения. Плюсы и минусы накопления сокровищ в форме наличных денег.</w:t>
            </w:r>
          </w:p>
        </w:tc>
        <w:tc>
          <w:tcPr>
            <w:tcW w:w="2377" w:type="dxa"/>
          </w:tcPr>
          <w:p w:rsidR="00B55481" w:rsidRPr="00EC1575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C1575">
              <w:rPr>
                <w:rFonts w:ascii="Times New Roman" w:hAnsi="Times New Roman"/>
                <w:sz w:val="20"/>
                <w:szCs w:val="20"/>
              </w:rPr>
              <w:t>§11</w:t>
            </w:r>
          </w:p>
        </w:tc>
        <w:tc>
          <w:tcPr>
            <w:tcW w:w="851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26.11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64"/>
          <w:jc w:val="center"/>
        </w:trPr>
        <w:tc>
          <w:tcPr>
            <w:tcW w:w="15417" w:type="dxa"/>
            <w:gridSpan w:val="11"/>
          </w:tcPr>
          <w:p w:rsidR="00B55481" w:rsidRPr="006118B9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118B9">
              <w:rPr>
                <w:rFonts w:ascii="Times New Roman" w:hAnsi="Times New Roman"/>
                <w:b/>
                <w:bCs/>
                <w:i/>
                <w:spacing w:val="-14"/>
              </w:rPr>
              <w:t>Банковская система. 2 часа.</w:t>
            </w:r>
          </w:p>
        </w:tc>
      </w:tr>
      <w:tr w:rsidR="00B55481" w:rsidRPr="00F97733" w:rsidTr="004B6990">
        <w:trPr>
          <w:trHeight w:val="1146"/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A2AFD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2377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pacing w:val="-5"/>
                <w:sz w:val="20"/>
                <w:szCs w:val="20"/>
              </w:rPr>
              <w:t>Причины возникновения банков</w:t>
            </w:r>
          </w:p>
        </w:tc>
        <w:tc>
          <w:tcPr>
            <w:tcW w:w="709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Работа с текстом, просмотр фрагмента «Из истории банков»</w:t>
            </w:r>
          </w:p>
        </w:tc>
        <w:tc>
          <w:tcPr>
            <w:tcW w:w="1701" w:type="dxa"/>
          </w:tcPr>
          <w:p w:rsidR="00B55481" w:rsidRPr="006118B9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Понятийный диктант, работа с текстом.</w:t>
            </w:r>
          </w:p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Основные виды услуг, оказываемых </w:t>
            </w:r>
            <w:r w:rsidRPr="006118B9">
              <w:rPr>
                <w:rFonts w:ascii="Times New Roman" w:hAnsi="Times New Roman"/>
                <w:spacing w:val="-2"/>
                <w:sz w:val="20"/>
                <w:szCs w:val="20"/>
              </w:rPr>
              <w:t>банками. Структура цены банковского кредита. Причины экономиче</w:t>
            </w:r>
            <w:r w:rsidRPr="006118B9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6118B9">
              <w:rPr>
                <w:rFonts w:ascii="Times New Roman" w:hAnsi="Times New Roman"/>
                <w:spacing w:val="-1"/>
                <w:sz w:val="20"/>
                <w:szCs w:val="20"/>
              </w:rPr>
              <w:t>ской рациональности деятельности банков. Основные виды банков.</w:t>
            </w:r>
          </w:p>
        </w:tc>
        <w:tc>
          <w:tcPr>
            <w:tcW w:w="2377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§12</w:t>
            </w:r>
          </w:p>
        </w:tc>
        <w:tc>
          <w:tcPr>
            <w:tcW w:w="851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3.12.</w:t>
            </w:r>
          </w:p>
        </w:tc>
        <w:tc>
          <w:tcPr>
            <w:tcW w:w="708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2377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pacing w:val="-3"/>
                <w:sz w:val="20"/>
                <w:szCs w:val="20"/>
              </w:rPr>
              <w:t>Принципы кредитования.</w:t>
            </w:r>
            <w:r w:rsidRPr="007A7C0D">
              <w:rPr>
                <w:rFonts w:ascii="Times New Roman" w:hAnsi="Times New Roman"/>
                <w:sz w:val="20"/>
                <w:szCs w:val="20"/>
              </w:rPr>
              <w:t xml:space="preserve"> Роль Центрального банка в регулировании кредитно-денежной системы страны.</w:t>
            </w:r>
          </w:p>
        </w:tc>
        <w:tc>
          <w:tcPr>
            <w:tcW w:w="709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 xml:space="preserve">Формирование знаний. </w:t>
            </w:r>
          </w:p>
        </w:tc>
        <w:tc>
          <w:tcPr>
            <w:tcW w:w="1701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Выполнение проблемных заданий, упражнений, решение задач.</w:t>
            </w:r>
          </w:p>
        </w:tc>
        <w:tc>
          <w:tcPr>
            <w:tcW w:w="2977" w:type="dxa"/>
            <w:gridSpan w:val="2"/>
          </w:tcPr>
          <w:p w:rsidR="00B55481" w:rsidRPr="007A7C0D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pacing w:val="-3"/>
                <w:sz w:val="20"/>
                <w:szCs w:val="20"/>
              </w:rPr>
              <w:t>Виды банковских депозитов. Закономер</w:t>
            </w:r>
            <w:r w:rsidRPr="007A7C0D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7A7C0D">
              <w:rPr>
                <w:rFonts w:ascii="Times New Roman" w:hAnsi="Times New Roman"/>
                <w:sz w:val="20"/>
                <w:szCs w:val="20"/>
              </w:rPr>
              <w:t>ности формирования процента за кредит. Функции Центрального банка страны. Кто в стране выпускает деньги. Функции ЦБ, задачи ЦБ. Нормы обязательных резервов, учетная ставка. Операции на открытом рынке.</w:t>
            </w:r>
          </w:p>
        </w:tc>
        <w:tc>
          <w:tcPr>
            <w:tcW w:w="2377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§13</w:t>
            </w:r>
            <w:r>
              <w:rPr>
                <w:rFonts w:ascii="Times New Roman" w:hAnsi="Times New Roman"/>
                <w:sz w:val="20"/>
                <w:szCs w:val="20"/>
              </w:rPr>
              <w:t>, 14</w:t>
            </w:r>
          </w:p>
        </w:tc>
        <w:tc>
          <w:tcPr>
            <w:tcW w:w="851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  <w:tc>
          <w:tcPr>
            <w:tcW w:w="708" w:type="dxa"/>
          </w:tcPr>
          <w:p w:rsidR="00B55481" w:rsidRPr="006118B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286"/>
          <w:jc w:val="center"/>
        </w:trPr>
        <w:tc>
          <w:tcPr>
            <w:tcW w:w="15417" w:type="dxa"/>
            <w:gridSpan w:val="11"/>
          </w:tcPr>
          <w:p w:rsidR="00B55481" w:rsidRPr="007A7C0D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7A7C0D">
              <w:rPr>
                <w:rFonts w:ascii="Times New Roman" w:hAnsi="Times New Roman"/>
                <w:b/>
                <w:bCs/>
                <w:i/>
              </w:rPr>
              <w:t>Человек на рынке труда. 2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2377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Экономическая природа рынка труда</w:t>
            </w:r>
          </w:p>
        </w:tc>
        <w:tc>
          <w:tcPr>
            <w:tcW w:w="709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7A7C0D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Практическая работа</w:t>
            </w:r>
          </w:p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Продавцы и покупатели на рынке труда. Что такое рабочая сила. </w:t>
            </w:r>
            <w:r w:rsidRPr="007A7C0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Особенности труда как товара. Факторы, формирующие спрос на труд. </w:t>
            </w:r>
            <w:r w:rsidRPr="007A7C0D">
              <w:rPr>
                <w:rFonts w:ascii="Times New Roman" w:hAnsi="Times New Roman"/>
                <w:spacing w:val="-1"/>
                <w:sz w:val="20"/>
                <w:szCs w:val="20"/>
              </w:rPr>
              <w:t>Понятие о производном характере спроса на рынке труда.</w:t>
            </w:r>
          </w:p>
          <w:p w:rsidR="00B55481" w:rsidRPr="00844A08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B55481" w:rsidRPr="00B96C44" w:rsidRDefault="00B55481" w:rsidP="000A4E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17.1</w:t>
            </w:r>
            <w:r w:rsidR="000A4E6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Что такое заработная плата и от чего она зависит.</w:t>
            </w:r>
          </w:p>
        </w:tc>
        <w:tc>
          <w:tcPr>
            <w:tcW w:w="709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7A7C0D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z w:val="20"/>
                <w:szCs w:val="20"/>
              </w:rPr>
              <w:t>Самостоятельная работа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7A7C0D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7C0D">
              <w:rPr>
                <w:rFonts w:ascii="Times New Roman" w:hAnsi="Times New Roman"/>
                <w:spacing w:val="-4"/>
                <w:sz w:val="20"/>
                <w:szCs w:val="20"/>
              </w:rPr>
              <w:t>Связь уровня оплаты труда с его производительностью и ценами из</w:t>
            </w:r>
            <w:r w:rsidRPr="007A7C0D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7A7C0D">
              <w:rPr>
                <w:rFonts w:ascii="Times New Roman" w:hAnsi="Times New Roman"/>
                <w:spacing w:val="-1"/>
                <w:sz w:val="20"/>
                <w:szCs w:val="20"/>
              </w:rPr>
              <w:t>готавливаемой продукции. Факторы, формирующие предложение на рынке труда. Ставка заработной платы как равновесная цена труда.</w:t>
            </w:r>
          </w:p>
          <w:p w:rsidR="00B55481" w:rsidRPr="007A7C0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118B9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24.12</w:t>
            </w:r>
          </w:p>
        </w:tc>
        <w:tc>
          <w:tcPr>
            <w:tcW w:w="708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F97733" w:rsidTr="004B6990">
        <w:trPr>
          <w:trHeight w:val="157"/>
          <w:jc w:val="center"/>
        </w:trPr>
        <w:tc>
          <w:tcPr>
            <w:tcW w:w="15417" w:type="dxa"/>
            <w:gridSpan w:val="11"/>
          </w:tcPr>
          <w:p w:rsidR="00B55481" w:rsidRPr="00A42FD0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A42FD0">
              <w:rPr>
                <w:rFonts w:ascii="Times New Roman" w:hAnsi="Times New Roman"/>
                <w:b/>
                <w:bCs/>
                <w:i/>
              </w:rPr>
              <w:t>Социальные проблемы рынка труда.</w:t>
            </w:r>
            <w:r>
              <w:rPr>
                <w:rFonts w:ascii="Times New Roman" w:hAnsi="Times New Roman"/>
                <w:b/>
                <w:bCs/>
                <w:i/>
              </w:rPr>
              <w:t>2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1A2AF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2377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Профсоюзы и виды конфликтов.</w:t>
            </w:r>
          </w:p>
        </w:tc>
        <w:tc>
          <w:tcPr>
            <w:tcW w:w="709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2FD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42FD0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A42FD0">
              <w:rPr>
                <w:rFonts w:ascii="Times New Roman" w:hAnsi="Times New Roman"/>
                <w:sz w:val="20"/>
                <w:szCs w:val="20"/>
              </w:rPr>
              <w:t>. работа с текстом, беседа, практикум.</w:t>
            </w:r>
          </w:p>
        </w:tc>
        <w:tc>
          <w:tcPr>
            <w:tcW w:w="1701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A42FD0">
              <w:rPr>
                <w:rFonts w:ascii="Times New Roman" w:hAnsi="Times New Roman"/>
                <w:sz w:val="20"/>
                <w:szCs w:val="20"/>
              </w:rPr>
              <w:t>Самост</w:t>
            </w:r>
            <w:proofErr w:type="spellEnd"/>
            <w:r w:rsidRPr="00A42FD0">
              <w:rPr>
                <w:rFonts w:ascii="Times New Roman" w:hAnsi="Times New Roman"/>
                <w:sz w:val="20"/>
                <w:szCs w:val="20"/>
              </w:rPr>
              <w:t>. работа с текстом, беседа, практикум</w:t>
            </w:r>
          </w:p>
        </w:tc>
        <w:tc>
          <w:tcPr>
            <w:tcW w:w="2977" w:type="dxa"/>
            <w:gridSpan w:val="2"/>
          </w:tcPr>
          <w:p w:rsidR="00B55481" w:rsidRPr="00A42FD0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Причины и формы конфликтов между продавцами и покупателями </w:t>
            </w:r>
            <w:r w:rsidRPr="00A42FD0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на рынке труда. Почему возникают профсоюзы и какую они играют роль </w:t>
            </w:r>
            <w:r w:rsidRPr="00A42FD0">
              <w:rPr>
                <w:rFonts w:ascii="Times New Roman" w:hAnsi="Times New Roman"/>
                <w:sz w:val="20"/>
                <w:szCs w:val="20"/>
              </w:rPr>
              <w:t>в экономике.</w:t>
            </w:r>
          </w:p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§17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14.01</w:t>
            </w:r>
          </w:p>
        </w:tc>
        <w:tc>
          <w:tcPr>
            <w:tcW w:w="708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42FD0"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2377" w:type="dxa"/>
          </w:tcPr>
          <w:p w:rsidR="00B55481" w:rsidRPr="00B96C44" w:rsidRDefault="00B55481" w:rsidP="004B6990">
            <w:pPr>
              <w:pStyle w:val="a3"/>
              <w:spacing w:after="0"/>
              <w:ind w:left="0"/>
              <w:rPr>
                <w:sz w:val="20"/>
                <w:szCs w:val="20"/>
              </w:rPr>
            </w:pPr>
            <w:r w:rsidRPr="00B96C44">
              <w:rPr>
                <w:sz w:val="20"/>
                <w:szCs w:val="20"/>
              </w:rPr>
              <w:t>Социальные факторы формирования заработной платы.</w:t>
            </w:r>
          </w:p>
        </w:tc>
        <w:tc>
          <w:tcPr>
            <w:tcW w:w="709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Комбинированный.</w:t>
            </w:r>
          </w:p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Самостоятельная работа с текстом, анализ предварительного соцопроса, выполнение упражнений</w:t>
            </w:r>
            <w:proofErr w:type="gramStart"/>
            <w:r w:rsidRPr="00A42FD0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A42FD0">
              <w:rPr>
                <w:rFonts w:ascii="Times New Roman" w:hAnsi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701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Тест</w:t>
            </w:r>
          </w:p>
        </w:tc>
        <w:tc>
          <w:tcPr>
            <w:tcW w:w="2977" w:type="dxa"/>
            <w:gridSpan w:val="2"/>
          </w:tcPr>
          <w:p w:rsidR="00B55481" w:rsidRPr="00A42FD0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pacing w:val="-7"/>
                <w:sz w:val="20"/>
                <w:szCs w:val="20"/>
              </w:rPr>
              <w:t>Прожиточный минимум как объективная нижняя граница оплаты тру</w:t>
            </w:r>
            <w:r w:rsidRPr="00A42FD0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</w:r>
            <w:r w:rsidRPr="00A42FD0">
              <w:rPr>
                <w:rFonts w:ascii="Times New Roman" w:hAnsi="Times New Roman"/>
                <w:spacing w:val="-8"/>
                <w:sz w:val="20"/>
                <w:szCs w:val="20"/>
              </w:rPr>
              <w:t>да. Структура системы заработной платы. Виды заработной платы. Трудо</w:t>
            </w:r>
            <w:r w:rsidRPr="00A42FD0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A42FD0">
              <w:rPr>
                <w:rFonts w:ascii="Times New Roman" w:hAnsi="Times New Roman"/>
                <w:spacing w:val="-5"/>
                <w:sz w:val="20"/>
                <w:szCs w:val="20"/>
              </w:rPr>
              <w:t>вая пенсия как способ стимулирования роста производительности труда.</w:t>
            </w:r>
          </w:p>
          <w:p w:rsidR="00B55481" w:rsidRPr="00A42FD0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A42FD0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42FD0">
              <w:rPr>
                <w:rFonts w:ascii="Times New Roman" w:hAnsi="Times New Roman"/>
                <w:sz w:val="20"/>
                <w:szCs w:val="20"/>
              </w:rPr>
              <w:t>§18</w:t>
            </w:r>
          </w:p>
        </w:tc>
        <w:tc>
          <w:tcPr>
            <w:tcW w:w="851" w:type="dxa"/>
          </w:tcPr>
          <w:p w:rsidR="00B55481" w:rsidRPr="009772BC" w:rsidRDefault="000A4E6C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21.01.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5417" w:type="dxa"/>
            <w:gridSpan w:val="11"/>
          </w:tcPr>
          <w:p w:rsidR="00B55481" w:rsidRPr="00B96C44" w:rsidRDefault="00B55481" w:rsidP="004B6990">
            <w:pPr>
              <w:pStyle w:val="a3"/>
              <w:spacing w:after="0"/>
              <w:ind w:left="0"/>
              <w:jc w:val="center"/>
              <w:rPr>
                <w:b/>
                <w:i/>
                <w:sz w:val="20"/>
                <w:szCs w:val="20"/>
              </w:rPr>
            </w:pPr>
            <w:r w:rsidRPr="00B96C44">
              <w:rPr>
                <w:b/>
                <w:bCs/>
                <w:i/>
                <w:sz w:val="22"/>
                <w:szCs w:val="22"/>
              </w:rPr>
              <w:t>Экономические проблемы безработицы.2 часа.</w:t>
            </w: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2A2D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237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Причины и виды безработицы.</w:t>
            </w:r>
          </w:p>
        </w:tc>
        <w:tc>
          <w:tcPr>
            <w:tcW w:w="709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 xml:space="preserve">Формирование знаний. </w:t>
            </w:r>
          </w:p>
        </w:tc>
        <w:tc>
          <w:tcPr>
            <w:tcW w:w="1701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5948AD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Понятие о безработице и критерии признания человека безработным. </w:t>
            </w:r>
            <w:r w:rsidRPr="005948AD">
              <w:rPr>
                <w:rFonts w:ascii="Times New Roman" w:hAnsi="Times New Roman"/>
                <w:spacing w:val="-3"/>
                <w:sz w:val="20"/>
                <w:szCs w:val="20"/>
              </w:rPr>
              <w:t>Расчет уровня безработицы. Виды безработицы и причины их возник</w:t>
            </w:r>
            <w:r w:rsidRPr="005948AD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5948AD">
              <w:rPr>
                <w:rFonts w:ascii="Times New Roman" w:hAnsi="Times New Roman"/>
                <w:sz w:val="20"/>
                <w:szCs w:val="20"/>
              </w:rPr>
              <w:t>новения. Неполная занятость в России.</w:t>
            </w:r>
          </w:p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§19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28.01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237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Полная занятость и методы сокращения безработицы.</w:t>
            </w:r>
          </w:p>
        </w:tc>
        <w:tc>
          <w:tcPr>
            <w:tcW w:w="709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Формирование знаний.</w:t>
            </w:r>
          </w:p>
        </w:tc>
        <w:tc>
          <w:tcPr>
            <w:tcW w:w="1701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 xml:space="preserve">Работа с текстом, составление схем, таблиц, беседа, </w:t>
            </w:r>
            <w:r w:rsidRPr="005948AD">
              <w:rPr>
                <w:rFonts w:ascii="Times New Roman" w:hAnsi="Times New Roman"/>
                <w:sz w:val="20"/>
                <w:szCs w:val="20"/>
              </w:rPr>
              <w:lastRenderedPageBreak/>
              <w:t>выполнение тестовых заданий.</w:t>
            </w:r>
          </w:p>
        </w:tc>
        <w:tc>
          <w:tcPr>
            <w:tcW w:w="2977" w:type="dxa"/>
            <w:gridSpan w:val="2"/>
          </w:tcPr>
          <w:p w:rsidR="00B55481" w:rsidRPr="005948AD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>Полная занятость и ее границы. Понятие о естественной норме без</w:t>
            </w:r>
            <w:r w:rsidRPr="005948AD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5948AD">
              <w:rPr>
                <w:rFonts w:ascii="Times New Roman" w:hAnsi="Times New Roman"/>
                <w:spacing w:val="-3"/>
                <w:sz w:val="20"/>
                <w:szCs w:val="20"/>
              </w:rPr>
              <w:t>работицы. Способы сокращения безработицы. Возможности и трудно</w:t>
            </w:r>
            <w:r w:rsidRPr="005948AD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5948AD">
              <w:rPr>
                <w:rFonts w:ascii="Times New Roman" w:hAnsi="Times New Roman"/>
                <w:sz w:val="20"/>
                <w:szCs w:val="20"/>
              </w:rPr>
              <w:t xml:space="preserve">сти их </w:t>
            </w:r>
            <w:r w:rsidRPr="005948AD">
              <w:rPr>
                <w:rFonts w:ascii="Times New Roman" w:hAnsi="Times New Roman"/>
                <w:sz w:val="20"/>
                <w:szCs w:val="20"/>
              </w:rPr>
              <w:lastRenderedPageBreak/>
              <w:t>использования в условиях России.</w:t>
            </w:r>
          </w:p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5948AD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lastRenderedPageBreak/>
              <w:t>§20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4.02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trHeight w:val="281"/>
          <w:jc w:val="center"/>
        </w:trPr>
        <w:tc>
          <w:tcPr>
            <w:tcW w:w="15417" w:type="dxa"/>
            <w:gridSpan w:val="11"/>
          </w:tcPr>
          <w:p w:rsidR="00B55481" w:rsidRPr="00844E81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844E81">
              <w:rPr>
                <w:rFonts w:ascii="Times New Roman" w:hAnsi="Times New Roman"/>
                <w:b/>
                <w:bCs/>
                <w:i/>
              </w:rPr>
              <w:lastRenderedPageBreak/>
              <w:t>Что такое фирма и как она действует на рынке</w:t>
            </w:r>
            <w:r w:rsidRPr="00844E81">
              <w:rPr>
                <w:rFonts w:ascii="Times New Roman" w:hAnsi="Times New Roman"/>
                <w:i/>
              </w:rPr>
              <w:t>.</w:t>
            </w:r>
            <w:r w:rsidRPr="00844E81">
              <w:rPr>
                <w:rFonts w:ascii="Times New Roman" w:hAnsi="Times New Roman"/>
                <w:b/>
                <w:i/>
              </w:rPr>
              <w:t>3 часа.</w:t>
            </w: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Зачем создаются фирмы.</w:t>
            </w:r>
          </w:p>
        </w:tc>
        <w:tc>
          <w:tcPr>
            <w:tcW w:w="709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Формирование знаний.</w:t>
            </w:r>
          </w:p>
        </w:tc>
        <w:tc>
          <w:tcPr>
            <w:tcW w:w="1701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</w:tc>
        <w:tc>
          <w:tcPr>
            <w:tcW w:w="2977" w:type="dxa"/>
            <w:gridSpan w:val="2"/>
          </w:tcPr>
          <w:p w:rsidR="00B554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Причины возникновения фирм. Экономические задачи фирмы. Типы </w:t>
            </w:r>
            <w:r w:rsidRPr="00844E81">
              <w:rPr>
                <w:rFonts w:ascii="Times New Roman" w:hAnsi="Times New Roman"/>
                <w:sz w:val="20"/>
                <w:szCs w:val="20"/>
              </w:rPr>
              <w:t>фирм по российскому законодательству.</w:t>
            </w:r>
          </w:p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§2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11.02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Экономическая основа деятельности фирмы.</w:t>
            </w:r>
          </w:p>
        </w:tc>
        <w:tc>
          <w:tcPr>
            <w:tcW w:w="709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Формирование знаний.</w:t>
            </w:r>
          </w:p>
        </w:tc>
        <w:tc>
          <w:tcPr>
            <w:tcW w:w="1701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Работа с текстом и анализ таблицы, работа с упражнениями, беседа.</w:t>
            </w:r>
          </w:p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t>Понятие о внешних и внутренних ресурсах и затратах фирмы. Разни</w:t>
            </w: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ца между бухгалтерскими и экономическими затратами фирмы. Поня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z w:val="20"/>
                <w:szCs w:val="20"/>
              </w:rPr>
              <w:t xml:space="preserve">тие о нормальной прибыли владельца фирмы. Понятие о постоянных </w:t>
            </w: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и переменных затратах. Средние и предельные затраты. Классификация </w:t>
            </w:r>
            <w:r w:rsidRPr="00844E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рынков по типу конкуренции. Влияние степени монополизации рынка 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на положение продавцов и покупателей. Роль государства в ограниче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z w:val="20"/>
                <w:szCs w:val="20"/>
              </w:rPr>
              <w:t>нии монополизации рынков.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§2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18.02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Предприниматель и создание успешного  бизнеса.</w:t>
            </w:r>
          </w:p>
        </w:tc>
        <w:tc>
          <w:tcPr>
            <w:tcW w:w="709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844E81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Понятийный диктант. Подготовленные сообщения, беседа.</w:t>
            </w:r>
          </w:p>
        </w:tc>
        <w:tc>
          <w:tcPr>
            <w:tcW w:w="2977" w:type="dxa"/>
            <w:gridSpan w:val="2"/>
          </w:tcPr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bCs/>
                <w:spacing w:val="-13"/>
                <w:sz w:val="20"/>
                <w:szCs w:val="20"/>
              </w:rPr>
              <w:t>Предприниматель и создание успешного бизнеса.</w:t>
            </w:r>
            <w:r w:rsidRPr="00844E81">
              <w:rPr>
                <w:rFonts w:ascii="Times New Roman" w:hAnsi="Times New Roman"/>
                <w:spacing w:val="-5"/>
                <w:sz w:val="20"/>
                <w:szCs w:val="20"/>
              </w:rPr>
              <w:t>Кто такой предприниматель и чем он отличается от менеджера. Поче</w:t>
            </w:r>
            <w:r w:rsidRPr="00844E81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му не все новые фирмы оказываются успешными. Условия </w:t>
            </w:r>
            <w:proofErr w:type="gramStart"/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бизнес-ус</w:t>
            </w:r>
            <w:r w:rsidRPr="00844E81">
              <w:rPr>
                <w:rFonts w:ascii="Times New Roman" w:hAnsi="Times New Roman"/>
                <w:sz w:val="20"/>
                <w:szCs w:val="20"/>
              </w:rPr>
              <w:t>пеха</w:t>
            </w:r>
            <w:proofErr w:type="gramEnd"/>
            <w:r w:rsidRPr="00844E81">
              <w:rPr>
                <w:rFonts w:ascii="Times New Roman" w:hAnsi="Times New Roman"/>
                <w:sz w:val="20"/>
                <w:szCs w:val="20"/>
              </w:rPr>
              <w:t>. Менеджмент. Маркетинг.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948AD">
              <w:rPr>
                <w:rFonts w:ascii="Times New Roman" w:hAnsi="Times New Roman"/>
                <w:sz w:val="20"/>
                <w:szCs w:val="20"/>
              </w:rPr>
              <w:t>§2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25.02</w:t>
            </w:r>
          </w:p>
        </w:tc>
        <w:tc>
          <w:tcPr>
            <w:tcW w:w="708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15417" w:type="dxa"/>
            <w:gridSpan w:val="11"/>
          </w:tcPr>
          <w:p w:rsidR="00B55481" w:rsidRPr="00844E81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44E81">
              <w:rPr>
                <w:rFonts w:ascii="Times New Roman" w:hAnsi="Times New Roman"/>
                <w:b/>
                <w:bCs/>
                <w:i/>
              </w:rPr>
              <w:t>Как семьи получают и тратят деньги. Неравенство доходов и его последствия.</w:t>
            </w:r>
            <w:r>
              <w:rPr>
                <w:rFonts w:ascii="Times New Roman" w:hAnsi="Times New Roman"/>
                <w:b/>
                <w:bCs/>
                <w:i/>
              </w:rPr>
              <w:t>2 часа.</w:t>
            </w: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Доходы и расходы семей. Влияние инфляции на семейную экономику.</w:t>
            </w:r>
          </w:p>
        </w:tc>
        <w:tc>
          <w:tcPr>
            <w:tcW w:w="709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Формирование знаний</w:t>
            </w:r>
          </w:p>
        </w:tc>
        <w:tc>
          <w:tcPr>
            <w:tcW w:w="1701" w:type="dxa"/>
          </w:tcPr>
          <w:p w:rsidR="00B55481" w:rsidRPr="009772BC" w:rsidRDefault="00B55481" w:rsidP="004B6990">
            <w:pPr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2977" w:type="dxa"/>
            <w:gridSpan w:val="2"/>
          </w:tcPr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t>Источники доходов семей в странах с различными типами экономи</w:t>
            </w: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  <w:t>ческих систем. Изменение структуры доходов семей как следствие эко</w:t>
            </w: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номических преобразований в стране. Закон </w:t>
            </w:r>
            <w:proofErr w:type="spellStart"/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Энгеля</w:t>
            </w:r>
            <w:proofErr w:type="spellEnd"/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. Структура семей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 xml:space="preserve">ных расходов как индикатор уровня экономического развития страны. </w:t>
            </w:r>
            <w:r w:rsidRPr="00844E81">
              <w:rPr>
                <w:rFonts w:ascii="Times New Roman" w:hAnsi="Times New Roman"/>
                <w:sz w:val="20"/>
                <w:szCs w:val="20"/>
              </w:rPr>
              <w:t xml:space="preserve">Понятие о </w:t>
            </w:r>
            <w:r w:rsidRPr="00844E81">
              <w:rPr>
                <w:rFonts w:ascii="Times New Roman" w:hAnsi="Times New Roman"/>
                <w:sz w:val="20"/>
                <w:szCs w:val="20"/>
              </w:rPr>
              <w:lastRenderedPageBreak/>
              <w:t>номинальных и реальных доходах семей.</w:t>
            </w:r>
          </w:p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Влияние инфляции на уровень жизни семей. Роль семейных сбере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>жений для обеспечения экономического развития страны. Страхование.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lastRenderedPageBreak/>
              <w:t>§24,25.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3.03</w:t>
            </w: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25</w:t>
            </w:r>
          </w:p>
        </w:tc>
        <w:tc>
          <w:tcPr>
            <w:tcW w:w="237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Неравенство доходов граждан и возможности его сокращения.</w:t>
            </w:r>
          </w:p>
        </w:tc>
        <w:tc>
          <w:tcPr>
            <w:tcW w:w="709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Групповая /практическая работа</w:t>
            </w:r>
          </w:p>
        </w:tc>
        <w:tc>
          <w:tcPr>
            <w:tcW w:w="2977" w:type="dxa"/>
            <w:gridSpan w:val="2"/>
          </w:tcPr>
          <w:p w:rsidR="00B55481" w:rsidRPr="00844E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Неравенство доходов и неравенство богатства. Методы измерения </w:t>
            </w:r>
            <w:r w:rsidRPr="00844E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неравенства доходов. Экономические последствия неравенства доходов. 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t>Механизм регулирования дифференциации доходов в экономике сме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>шанного типа. Экономические аспекты бедности. Социальные програм</w:t>
            </w:r>
            <w:r w:rsidRPr="00844E81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844E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мы как метод смягчения проблемы бедности. Плюсы и минусы программ </w:t>
            </w:r>
            <w:r w:rsidRPr="00844E81">
              <w:rPr>
                <w:rFonts w:ascii="Times New Roman" w:hAnsi="Times New Roman"/>
                <w:sz w:val="20"/>
                <w:szCs w:val="20"/>
              </w:rPr>
              <w:t>поддержки беднейших групп общества.</w:t>
            </w:r>
          </w:p>
        </w:tc>
        <w:tc>
          <w:tcPr>
            <w:tcW w:w="2377" w:type="dxa"/>
          </w:tcPr>
          <w:p w:rsidR="00B55481" w:rsidRPr="00844E81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844E81">
              <w:rPr>
                <w:rFonts w:ascii="Times New Roman" w:hAnsi="Times New Roman"/>
                <w:sz w:val="20"/>
                <w:szCs w:val="20"/>
              </w:rPr>
              <w:t>§26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10.03</w:t>
            </w:r>
          </w:p>
        </w:tc>
        <w:tc>
          <w:tcPr>
            <w:tcW w:w="708" w:type="dxa"/>
          </w:tcPr>
          <w:p w:rsidR="00B55481" w:rsidRPr="000A4E6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B62A2D" w:rsidTr="004B6990">
        <w:trPr>
          <w:trHeight w:val="267"/>
          <w:jc w:val="center"/>
        </w:trPr>
        <w:tc>
          <w:tcPr>
            <w:tcW w:w="15417" w:type="dxa"/>
            <w:gridSpan w:val="11"/>
          </w:tcPr>
          <w:p w:rsidR="00B55481" w:rsidRPr="00421064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</w:pPr>
            <w:r w:rsidRPr="00421064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Экономические задачи государства.</w:t>
            </w:r>
            <w:r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2 часа.</w:t>
            </w:r>
          </w:p>
        </w:tc>
      </w:tr>
      <w:tr w:rsidR="00B55481" w:rsidRPr="00B62A2D" w:rsidTr="004B6990">
        <w:trPr>
          <w:trHeight w:val="703"/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Причины и формы участия государства в регулировании экономики.</w:t>
            </w:r>
          </w:p>
        </w:tc>
        <w:tc>
          <w:tcPr>
            <w:tcW w:w="709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</w:tc>
        <w:tc>
          <w:tcPr>
            <w:tcW w:w="2977" w:type="dxa"/>
            <w:gridSpan w:val="2"/>
          </w:tcPr>
          <w:p w:rsidR="00B55481" w:rsidRPr="00421064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pacing w:val="-8"/>
                <w:sz w:val="20"/>
                <w:szCs w:val="20"/>
              </w:rPr>
              <w:t>Роль государства как защитника экономических свобод. Государствен</w:t>
            </w:r>
            <w:r w:rsidRPr="00421064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ные органы, участвующие в регулировании </w:t>
            </w:r>
            <w:proofErr w:type="spellStart"/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>экономическби</w:t>
            </w:r>
            <w:proofErr w:type="spellEnd"/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жизни стра</w:t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ны. Понятие о слабостях (провалах) рынка. Экономические функции </w:t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>государства и их роль в компенсации слабостей рынка. Понятие об об</w:t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z w:val="20"/>
                <w:szCs w:val="20"/>
              </w:rPr>
              <w:t>щественных благах.</w:t>
            </w:r>
          </w:p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§27</w:t>
            </w:r>
          </w:p>
        </w:tc>
        <w:tc>
          <w:tcPr>
            <w:tcW w:w="851" w:type="dxa"/>
          </w:tcPr>
          <w:p w:rsidR="00B55481" w:rsidRPr="000A4E6C" w:rsidRDefault="000A4E6C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4E6C">
              <w:rPr>
                <w:rFonts w:ascii="Times New Roman" w:hAnsi="Times New Roman"/>
                <w:sz w:val="20"/>
                <w:szCs w:val="20"/>
              </w:rPr>
              <w:t>17.03</w:t>
            </w:r>
          </w:p>
        </w:tc>
        <w:tc>
          <w:tcPr>
            <w:tcW w:w="708" w:type="dxa"/>
          </w:tcPr>
          <w:p w:rsidR="00B55481" w:rsidRPr="000A4E6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2377" w:type="dxa"/>
          </w:tcPr>
          <w:p w:rsidR="00B55481" w:rsidRPr="00EF11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F11A9">
              <w:rPr>
                <w:rFonts w:ascii="Times New Roman" w:hAnsi="Times New Roman"/>
                <w:spacing w:val="-2"/>
                <w:sz w:val="20"/>
                <w:szCs w:val="20"/>
              </w:rPr>
              <w:t>Макроэкономические процессы в экономике страны.</w:t>
            </w:r>
          </w:p>
        </w:tc>
        <w:tc>
          <w:tcPr>
            <w:tcW w:w="709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Фронтальная /беседа Практическая работа</w:t>
            </w:r>
          </w:p>
        </w:tc>
        <w:tc>
          <w:tcPr>
            <w:tcW w:w="2977" w:type="dxa"/>
            <w:gridSpan w:val="2"/>
          </w:tcPr>
          <w:p w:rsidR="00B55481" w:rsidRPr="00421064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pacing w:val="-2"/>
                <w:sz w:val="20"/>
                <w:szCs w:val="20"/>
              </w:rPr>
              <w:t>Макроэкономические процессы в экономике страны. Понятие о то</w:t>
            </w:r>
            <w:r w:rsidRPr="00421064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  <w:t xml:space="preserve">варах конечного и промежуточного потребления. Что </w:t>
            </w:r>
            <w:proofErr w:type="gramStart"/>
            <w:r w:rsidRPr="00421064">
              <w:rPr>
                <w:rFonts w:ascii="Times New Roman" w:hAnsi="Times New Roman"/>
                <w:spacing w:val="-2"/>
                <w:sz w:val="20"/>
                <w:szCs w:val="20"/>
              </w:rPr>
              <w:t>такое</w:t>
            </w:r>
            <w:proofErr w:type="gramEnd"/>
            <w:r w:rsidRPr="00421064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валовой </w:t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внутренний продукт и </w:t>
            </w:r>
            <w:proofErr w:type="gramStart"/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>какое</w:t>
            </w:r>
            <w:proofErr w:type="gramEnd"/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значение его величина имеет для граждан </w:t>
            </w: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t>страны. От чего зависят темпы роста ВВП России. Что такое макроэко</w:t>
            </w: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>номическое равновесие и почему оно важно для страны. Как государ</w:t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ство может поддерживать равновесие в </w:t>
            </w: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lastRenderedPageBreak/>
              <w:t xml:space="preserve">экономике страны. Что такое </w:t>
            </w:r>
            <w:r w:rsidRPr="00421064">
              <w:rPr>
                <w:rFonts w:ascii="Times New Roman" w:hAnsi="Times New Roman"/>
                <w:sz w:val="20"/>
                <w:szCs w:val="20"/>
              </w:rPr>
              <w:t>экономический цикл и как он влияет на жизнь граждан.</w:t>
            </w: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lastRenderedPageBreak/>
              <w:t>§28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B62A2D" w:rsidTr="004B6990">
        <w:trPr>
          <w:trHeight w:val="179"/>
          <w:jc w:val="center"/>
        </w:trPr>
        <w:tc>
          <w:tcPr>
            <w:tcW w:w="15417" w:type="dxa"/>
            <w:gridSpan w:val="11"/>
          </w:tcPr>
          <w:p w:rsidR="00B55481" w:rsidRPr="00B96C44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96C44">
              <w:rPr>
                <w:rFonts w:ascii="Times New Roman" w:hAnsi="Times New Roman"/>
                <w:b/>
                <w:bCs/>
                <w:i/>
              </w:rPr>
              <w:lastRenderedPageBreak/>
              <w:t>Государственные финансы. 2 часа.</w:t>
            </w:r>
          </w:p>
        </w:tc>
      </w:tr>
      <w:tr w:rsidR="00B55481" w:rsidRPr="00B62A2D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Налоги как источник доходов государства.</w:t>
            </w:r>
          </w:p>
        </w:tc>
        <w:tc>
          <w:tcPr>
            <w:tcW w:w="709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</w:tc>
        <w:tc>
          <w:tcPr>
            <w:tcW w:w="2977" w:type="dxa"/>
            <w:gridSpan w:val="2"/>
          </w:tcPr>
          <w:p w:rsidR="00B55481" w:rsidRPr="00421064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Роль налогообложения в формировании доходов государства. Виды </w:t>
            </w:r>
            <w:r w:rsidRPr="00421064">
              <w:rPr>
                <w:rFonts w:ascii="Times New Roman" w:hAnsi="Times New Roman"/>
                <w:spacing w:val="-6"/>
                <w:sz w:val="20"/>
                <w:szCs w:val="20"/>
              </w:rPr>
              <w:t>налогов и их влияние на уровни доходов продавцов и покупателей, а так</w:t>
            </w:r>
            <w:r w:rsidRPr="00421064">
              <w:rPr>
                <w:rFonts w:ascii="Times New Roman" w:hAnsi="Times New Roman"/>
                <w:spacing w:val="-4"/>
                <w:sz w:val="20"/>
                <w:szCs w:val="20"/>
              </w:rPr>
              <w:t>же на уровни цен. Основные виды налогов, применяемые в России. По</w:t>
            </w:r>
            <w:r w:rsidRPr="00421064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нятие о государственном бюджете. Основные виды доходов и расходов </w:t>
            </w:r>
            <w:r w:rsidRPr="00421064">
              <w:rPr>
                <w:rFonts w:ascii="Times New Roman" w:hAnsi="Times New Roman"/>
                <w:sz w:val="20"/>
                <w:szCs w:val="20"/>
              </w:rPr>
              <w:t>федерального бюджета России.</w:t>
            </w: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§2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C11FB1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FB1"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2377" w:type="dxa"/>
          </w:tcPr>
          <w:p w:rsidR="00B55481" w:rsidRPr="00B96C44" w:rsidRDefault="00B55481" w:rsidP="004B6990">
            <w:pPr>
              <w:pStyle w:val="a3"/>
              <w:spacing w:after="0"/>
              <w:ind w:left="0"/>
              <w:rPr>
                <w:b/>
                <w:i/>
                <w:sz w:val="20"/>
                <w:szCs w:val="20"/>
              </w:rPr>
            </w:pPr>
            <w:r w:rsidRPr="00B96C44">
              <w:rPr>
                <w:sz w:val="20"/>
                <w:szCs w:val="20"/>
              </w:rPr>
              <w:t>Как формируется и расходуется государственный бюджет.</w:t>
            </w:r>
          </w:p>
        </w:tc>
        <w:tc>
          <w:tcPr>
            <w:tcW w:w="709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772BC">
              <w:rPr>
                <w:rFonts w:ascii="Times New Roman" w:hAnsi="Times New Roman"/>
                <w:sz w:val="20"/>
                <w:szCs w:val="20"/>
              </w:rPr>
              <w:t>Работа с текстом</w:t>
            </w:r>
          </w:p>
        </w:tc>
        <w:tc>
          <w:tcPr>
            <w:tcW w:w="2977" w:type="dxa"/>
            <w:gridSpan w:val="2"/>
          </w:tcPr>
          <w:p w:rsidR="00B55481" w:rsidRPr="00421064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pacing w:val="-8"/>
                <w:sz w:val="20"/>
                <w:szCs w:val="20"/>
              </w:rPr>
              <w:t>Бюджетное тождество и бюджетный дефицит. Понятие о государствен</w:t>
            </w:r>
            <w:r w:rsidRPr="00421064">
              <w:rPr>
                <w:rFonts w:ascii="Times New Roman" w:hAnsi="Times New Roman"/>
                <w:spacing w:val="-8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ном долге. Причины возникновения государственного долга и способы </w:t>
            </w:r>
            <w:r w:rsidRPr="00421064">
              <w:rPr>
                <w:rFonts w:ascii="Times New Roman" w:hAnsi="Times New Roman"/>
                <w:spacing w:val="-5"/>
                <w:sz w:val="20"/>
                <w:szCs w:val="20"/>
              </w:rPr>
              <w:t>его сокращения. Способы государственного одалживания. Внешний го</w:t>
            </w:r>
            <w:r w:rsidRPr="00421064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421064">
              <w:rPr>
                <w:rFonts w:ascii="Times New Roman" w:hAnsi="Times New Roman"/>
                <w:spacing w:val="-3"/>
                <w:sz w:val="20"/>
                <w:szCs w:val="20"/>
              </w:rPr>
              <w:t>сударственный долг и его влияние на благосостояние граждан страны.</w:t>
            </w:r>
          </w:p>
        </w:tc>
        <w:tc>
          <w:tcPr>
            <w:tcW w:w="2377" w:type="dxa"/>
          </w:tcPr>
          <w:p w:rsidR="00B55481" w:rsidRPr="00421064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21064">
              <w:rPr>
                <w:rFonts w:ascii="Times New Roman" w:hAnsi="Times New Roman"/>
                <w:sz w:val="20"/>
                <w:szCs w:val="20"/>
              </w:rPr>
              <w:t>§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5417" w:type="dxa"/>
            <w:gridSpan w:val="11"/>
          </w:tcPr>
          <w:p w:rsidR="00B55481" w:rsidRPr="004F7AD9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F7AD9">
              <w:rPr>
                <w:rFonts w:ascii="Times New Roman" w:hAnsi="Times New Roman"/>
                <w:b/>
                <w:bCs/>
                <w:i/>
              </w:rPr>
              <w:t>Экономический рост. 2 часа.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C11FB1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1FB1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237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Что такое экономический рост и как можно его ускорить</w:t>
            </w:r>
          </w:p>
        </w:tc>
        <w:tc>
          <w:tcPr>
            <w:tcW w:w="709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Совершенствование ЗУН</w:t>
            </w:r>
          </w:p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Исследовательская /практическая работа</w:t>
            </w:r>
          </w:p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:rsidR="00B55481" w:rsidRPr="00B55481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 xml:space="preserve">Причины, порождающие необходимость в экономическом росте. 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t>Сущность экономического роста и его измерение. Ограниченность ре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F7AD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сурсов и ее значение для экономического роста. Факторы ускорения 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t>экономического роста. Человеческий капитал и его значение для обес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F7AD9">
              <w:rPr>
                <w:rFonts w:ascii="Times New Roman" w:hAnsi="Times New Roman"/>
                <w:spacing w:val="-2"/>
                <w:sz w:val="20"/>
                <w:szCs w:val="20"/>
              </w:rPr>
              <w:t>печения экономического роста. Понятие об экстенсивном и интенсив</w:t>
            </w:r>
            <w:r w:rsidRPr="004F7AD9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4F7AD9">
              <w:rPr>
                <w:rFonts w:ascii="Times New Roman" w:hAnsi="Times New Roman"/>
                <w:sz w:val="20"/>
                <w:szCs w:val="20"/>
              </w:rPr>
              <w:t>ном экономическом росте.</w:t>
            </w:r>
          </w:p>
        </w:tc>
        <w:tc>
          <w:tcPr>
            <w:tcW w:w="237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§</w:t>
            </w:r>
            <w:r w:rsidRPr="004F7A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B62A2D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237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 xml:space="preserve">Экономические проблемы человечества в </w:t>
            </w:r>
            <w:r w:rsidRPr="004F7AD9"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 w:rsidRPr="004F7AD9">
              <w:rPr>
                <w:rFonts w:ascii="Times New Roman" w:hAnsi="Times New Roman"/>
                <w:sz w:val="20"/>
                <w:szCs w:val="20"/>
              </w:rPr>
              <w:t xml:space="preserve"> веке.</w:t>
            </w:r>
          </w:p>
        </w:tc>
        <w:tc>
          <w:tcPr>
            <w:tcW w:w="709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201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 xml:space="preserve">Формирование знаний </w:t>
            </w:r>
          </w:p>
        </w:tc>
        <w:tc>
          <w:tcPr>
            <w:tcW w:w="1701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Фронтальная /беседа</w:t>
            </w:r>
          </w:p>
        </w:tc>
        <w:tc>
          <w:tcPr>
            <w:tcW w:w="2977" w:type="dxa"/>
            <w:gridSpan w:val="2"/>
          </w:tcPr>
          <w:p w:rsidR="00B55481" w:rsidRPr="004F7AD9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 xml:space="preserve">Что изучает </w:t>
            </w:r>
            <w:proofErr w:type="spellStart"/>
            <w:r w:rsidRPr="004F7AD9">
              <w:rPr>
                <w:rFonts w:ascii="Times New Roman" w:hAnsi="Times New Roman"/>
                <w:sz w:val="20"/>
                <w:szCs w:val="20"/>
              </w:rPr>
              <w:t>геоэкономика</w:t>
            </w:r>
            <w:proofErr w:type="spellEnd"/>
            <w:r w:rsidRPr="004F7AD9">
              <w:rPr>
                <w:rFonts w:ascii="Times New Roman" w:hAnsi="Times New Roman"/>
                <w:sz w:val="20"/>
                <w:szCs w:val="20"/>
              </w:rPr>
              <w:t xml:space="preserve">. Чем опасны «ножницы неравенства» </w:t>
            </w:r>
            <w:r w:rsidRPr="004F7AD9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в благосостоянии между странами. Можно ли предотвратить глобальную 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экономическую катастрофу и 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lastRenderedPageBreak/>
              <w:t>острые конфликты между бедными и бо</w:t>
            </w:r>
            <w:r w:rsidRPr="004F7AD9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4F7AD9">
              <w:rPr>
                <w:rFonts w:ascii="Times New Roman" w:hAnsi="Times New Roman"/>
                <w:sz w:val="20"/>
                <w:szCs w:val="20"/>
              </w:rPr>
              <w:t>гатыми странами.</w:t>
            </w:r>
          </w:p>
        </w:tc>
        <w:tc>
          <w:tcPr>
            <w:tcW w:w="237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lastRenderedPageBreak/>
              <w:t>§</w:t>
            </w:r>
            <w:r w:rsidRPr="004F7A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32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5417" w:type="dxa"/>
            <w:gridSpan w:val="11"/>
          </w:tcPr>
          <w:p w:rsidR="00B55481" w:rsidRPr="006411FA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411FA">
              <w:rPr>
                <w:rFonts w:ascii="Times New Roman" w:hAnsi="Times New Roman"/>
                <w:b/>
                <w:bCs/>
                <w:i/>
              </w:rPr>
              <w:lastRenderedPageBreak/>
              <w:t>Организация международной торговли. 1 час.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Default="00B55481" w:rsidP="004B69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2377" w:type="dxa"/>
          </w:tcPr>
          <w:p w:rsidR="00B55481" w:rsidRPr="00EF11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F11A9">
              <w:rPr>
                <w:rFonts w:ascii="Times New Roman" w:hAnsi="Times New Roman"/>
                <w:sz w:val="20"/>
                <w:szCs w:val="20"/>
              </w:rPr>
              <w:t>Международная торговля и ее влияние на экономику страны. Валютный рынок.</w:t>
            </w:r>
          </w:p>
        </w:tc>
        <w:tc>
          <w:tcPr>
            <w:tcW w:w="709" w:type="dxa"/>
          </w:tcPr>
          <w:p w:rsidR="00B55481" w:rsidRPr="00EF11A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F11A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EF11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F11A9">
              <w:rPr>
                <w:rFonts w:ascii="Times New Roman" w:hAnsi="Times New Roman"/>
                <w:sz w:val="20"/>
                <w:szCs w:val="20"/>
              </w:rPr>
              <w:t>Изучения нового материала.</w:t>
            </w:r>
          </w:p>
        </w:tc>
        <w:tc>
          <w:tcPr>
            <w:tcW w:w="2017" w:type="dxa"/>
          </w:tcPr>
          <w:p w:rsidR="00B55481" w:rsidRPr="00EF11A9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F11A9">
              <w:rPr>
                <w:rFonts w:ascii="Times New Roman" w:hAnsi="Times New Roman"/>
                <w:sz w:val="20"/>
                <w:szCs w:val="20"/>
              </w:rPr>
              <w:t>Формирование знаний.</w:t>
            </w:r>
          </w:p>
        </w:tc>
        <w:tc>
          <w:tcPr>
            <w:tcW w:w="1701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Обсуждение сообщений.</w:t>
            </w:r>
          </w:p>
        </w:tc>
        <w:tc>
          <w:tcPr>
            <w:tcW w:w="2977" w:type="dxa"/>
            <w:gridSpan w:val="2"/>
          </w:tcPr>
          <w:p w:rsidR="00B55481" w:rsidRPr="006411FA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Экономические причины возникновения международной торговли. </w:t>
            </w:r>
            <w:r w:rsidRPr="006411FA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Понятие об импорте и экспорте. Принципы абсолютного и </w:t>
            </w:r>
            <w:proofErr w:type="spellStart"/>
            <w:r w:rsidRPr="006411FA">
              <w:rPr>
                <w:rFonts w:ascii="Times New Roman" w:hAnsi="Times New Roman"/>
                <w:spacing w:val="-8"/>
                <w:sz w:val="20"/>
                <w:szCs w:val="20"/>
              </w:rPr>
              <w:t>относительного</w:t>
            </w:r>
            <w:r w:rsidRPr="006411FA">
              <w:rPr>
                <w:rFonts w:ascii="Times New Roman" w:hAnsi="Times New Roman"/>
                <w:spacing w:val="-5"/>
                <w:sz w:val="20"/>
                <w:szCs w:val="20"/>
              </w:rPr>
              <w:t>экономического</w:t>
            </w:r>
            <w:proofErr w:type="spellEnd"/>
            <w:r w:rsidRPr="006411FA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преимущества и их значение в формировании между</w:t>
            </w:r>
            <w:r w:rsidRPr="006411FA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  <w:t>народного разделения труда и мировой торговли. Влияние международ</w:t>
            </w:r>
            <w:r w:rsidRPr="006411FA">
              <w:rPr>
                <w:rFonts w:ascii="Times New Roman" w:hAnsi="Times New Roman"/>
                <w:spacing w:val="-5"/>
                <w:sz w:val="20"/>
                <w:szCs w:val="20"/>
              </w:rPr>
              <w:softHyphen/>
            </w: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t>ной торговли на производственные возможности и уровни благосостоя</w:t>
            </w: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6411FA">
              <w:rPr>
                <w:rFonts w:ascii="Times New Roman" w:hAnsi="Times New Roman"/>
                <w:sz w:val="20"/>
                <w:szCs w:val="20"/>
              </w:rPr>
              <w:t>ния торгующих стран.</w:t>
            </w:r>
          </w:p>
          <w:p w:rsidR="00B55481" w:rsidRPr="006411FA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Причины сохранения </w:t>
            </w:r>
            <w:proofErr w:type="spellStart"/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t>многовалютное</w:t>
            </w:r>
            <w:proofErr w:type="spellEnd"/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t>™ и ее значение для возникно</w:t>
            </w: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  <w:t>вения валютного рынка. Валютный курс как цена национальной денеж</w:t>
            </w: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6411FA">
              <w:rPr>
                <w:rFonts w:ascii="Times New Roman" w:hAnsi="Times New Roman"/>
                <w:spacing w:val="-3"/>
                <w:sz w:val="20"/>
                <w:szCs w:val="20"/>
              </w:rPr>
              <w:t>ной единицы. Механизмы формирования валютных курсов и особен</w:t>
            </w:r>
            <w:r w:rsidRPr="006411FA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6411FA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ности их проявления в условиях России. Экономические последствия </w:t>
            </w:r>
            <w:r w:rsidRPr="006411FA">
              <w:rPr>
                <w:rFonts w:ascii="Times New Roman" w:hAnsi="Times New Roman"/>
                <w:sz w:val="20"/>
                <w:szCs w:val="20"/>
              </w:rPr>
              <w:t>изменений валютных курсов.</w:t>
            </w:r>
          </w:p>
        </w:tc>
        <w:tc>
          <w:tcPr>
            <w:tcW w:w="2377" w:type="dxa"/>
          </w:tcPr>
          <w:p w:rsidR="00B55481" w:rsidRPr="004F7AD9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4F7AD9">
              <w:rPr>
                <w:rFonts w:ascii="Times New Roman" w:hAnsi="Times New Roman"/>
                <w:sz w:val="20"/>
                <w:szCs w:val="20"/>
              </w:rPr>
              <w:t>§</w:t>
            </w:r>
            <w:r w:rsidRPr="004F7AD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</w:t>
            </w:r>
            <w:r>
              <w:rPr>
                <w:rFonts w:ascii="Times New Roman" w:hAnsi="Times New Roman"/>
                <w:sz w:val="20"/>
                <w:szCs w:val="20"/>
              </w:rPr>
              <w:t>3,34.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15417" w:type="dxa"/>
            <w:gridSpan w:val="11"/>
          </w:tcPr>
          <w:p w:rsidR="00B55481" w:rsidRPr="00B96C44" w:rsidRDefault="00B55481" w:rsidP="004B699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B96C44">
              <w:rPr>
                <w:rFonts w:ascii="Times New Roman" w:hAnsi="Times New Roman"/>
                <w:b/>
                <w:bCs/>
                <w:i/>
              </w:rPr>
              <w:t xml:space="preserve">Экономическое устройство России на рубеже </w:t>
            </w:r>
            <w:r w:rsidRPr="00B96C44">
              <w:rPr>
                <w:rFonts w:ascii="Times New Roman" w:hAnsi="Times New Roman"/>
                <w:b/>
                <w:bCs/>
                <w:i/>
                <w:lang w:val="en-US"/>
              </w:rPr>
              <w:t>XX</w:t>
            </w:r>
            <w:r w:rsidRPr="00B96C44">
              <w:rPr>
                <w:rFonts w:ascii="Times New Roman" w:hAnsi="Times New Roman"/>
                <w:b/>
                <w:bCs/>
                <w:i/>
              </w:rPr>
              <w:t>—</w:t>
            </w:r>
            <w:r w:rsidRPr="00B96C44">
              <w:rPr>
                <w:rFonts w:ascii="Times New Roman" w:hAnsi="Times New Roman"/>
                <w:b/>
                <w:bCs/>
                <w:i/>
                <w:lang w:val="en-US"/>
              </w:rPr>
              <w:t>XXI</w:t>
            </w:r>
            <w:r w:rsidRPr="00B96C44">
              <w:rPr>
                <w:rFonts w:ascii="Times New Roman" w:hAnsi="Times New Roman"/>
                <w:b/>
                <w:bCs/>
                <w:i/>
              </w:rPr>
              <w:t xml:space="preserve"> вв. 1 час.</w:t>
            </w: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11FA"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2377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Современная экономика России. Формирование экономики переходного типа в РФ.</w:t>
            </w:r>
          </w:p>
        </w:tc>
        <w:tc>
          <w:tcPr>
            <w:tcW w:w="709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11F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Комбинированный.</w:t>
            </w:r>
          </w:p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7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Практикум.</w:t>
            </w:r>
          </w:p>
        </w:tc>
        <w:tc>
          <w:tcPr>
            <w:tcW w:w="1701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 xml:space="preserve">Анализ схем и диаграмм, использование </w:t>
            </w:r>
            <w:proofErr w:type="spellStart"/>
            <w:r w:rsidRPr="006411FA">
              <w:rPr>
                <w:rFonts w:ascii="Times New Roman" w:hAnsi="Times New Roman"/>
                <w:sz w:val="20"/>
                <w:szCs w:val="20"/>
              </w:rPr>
              <w:t>интернет-ресурсов</w:t>
            </w:r>
            <w:proofErr w:type="spellEnd"/>
            <w:r w:rsidRPr="006411FA">
              <w:rPr>
                <w:rFonts w:ascii="Times New Roman" w:hAnsi="Times New Roman"/>
                <w:sz w:val="20"/>
                <w:szCs w:val="20"/>
              </w:rPr>
              <w:t xml:space="preserve"> для проведения сравнительного анализа экономического развития России и разных гру</w:t>
            </w:r>
            <w:proofErr w:type="gramStart"/>
            <w:r w:rsidRPr="006411FA">
              <w:rPr>
                <w:rFonts w:ascii="Times New Roman" w:hAnsi="Times New Roman"/>
                <w:sz w:val="20"/>
                <w:szCs w:val="20"/>
              </w:rPr>
              <w:t>пп стр</w:t>
            </w:r>
            <w:proofErr w:type="gramEnd"/>
            <w:r w:rsidRPr="006411FA">
              <w:rPr>
                <w:rFonts w:ascii="Times New Roman" w:hAnsi="Times New Roman"/>
                <w:sz w:val="20"/>
                <w:szCs w:val="20"/>
              </w:rPr>
              <w:t>ан, беседа.</w:t>
            </w:r>
          </w:p>
        </w:tc>
        <w:tc>
          <w:tcPr>
            <w:tcW w:w="2977" w:type="dxa"/>
            <w:gridSpan w:val="2"/>
          </w:tcPr>
          <w:p w:rsidR="00B55481" w:rsidRPr="006411FA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pacing w:val="-1"/>
                <w:sz w:val="20"/>
                <w:szCs w:val="20"/>
              </w:rPr>
              <w:t>Современная экономика России: особенности и основные пробле</w:t>
            </w:r>
            <w:r w:rsidRPr="006411FA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  <w:t>мы. Уровень жизни в России в сопоставлении с другими странами.</w:t>
            </w:r>
          </w:p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pacing w:val="-2"/>
                <w:sz w:val="20"/>
                <w:szCs w:val="20"/>
              </w:rPr>
              <w:t>Формирование экономики переходного типа в Российской Федера</w:t>
            </w:r>
            <w:r w:rsidRPr="006411FA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6411FA">
              <w:rPr>
                <w:rFonts w:ascii="Times New Roman" w:hAnsi="Times New Roman"/>
                <w:sz w:val="20"/>
                <w:szCs w:val="20"/>
              </w:rPr>
              <w:t>ции. Что такое либерализация экономики и как она осуществлялась в России</w:t>
            </w:r>
          </w:p>
        </w:tc>
        <w:tc>
          <w:tcPr>
            <w:tcW w:w="2377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§ 35,36.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55481" w:rsidRPr="00F97733" w:rsidTr="004B6990">
        <w:trPr>
          <w:jc w:val="center"/>
        </w:trPr>
        <w:tc>
          <w:tcPr>
            <w:tcW w:w="566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11FA"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2377" w:type="dxa"/>
          </w:tcPr>
          <w:p w:rsidR="00B55481" w:rsidRPr="006411FA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Итоговый урок. Обобщение и систематизация знаний учащихся.</w:t>
            </w:r>
          </w:p>
          <w:p w:rsidR="00B55481" w:rsidRPr="006411FA" w:rsidRDefault="00B55481" w:rsidP="004B69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8"/>
                <w:sz w:val="20"/>
                <w:szCs w:val="20"/>
              </w:rPr>
            </w:pPr>
          </w:p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411FA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Урок систематизации и контроля знаний.</w:t>
            </w:r>
          </w:p>
        </w:tc>
        <w:tc>
          <w:tcPr>
            <w:tcW w:w="2017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Отработка заданий ЕГЭ по обществознании</w:t>
            </w:r>
            <w:proofErr w:type="gramStart"/>
            <w:r w:rsidRPr="006411FA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6411F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Start"/>
            <w:r w:rsidRPr="006411FA">
              <w:rPr>
                <w:rFonts w:ascii="Times New Roman" w:hAnsi="Times New Roman"/>
                <w:sz w:val="20"/>
                <w:szCs w:val="20"/>
              </w:rPr>
              <w:t>э</w:t>
            </w:r>
            <w:proofErr w:type="gramEnd"/>
            <w:r w:rsidRPr="006411FA">
              <w:rPr>
                <w:rFonts w:ascii="Times New Roman" w:hAnsi="Times New Roman"/>
                <w:sz w:val="20"/>
                <w:szCs w:val="20"/>
              </w:rPr>
              <w:t>кономика)</w:t>
            </w:r>
          </w:p>
        </w:tc>
        <w:tc>
          <w:tcPr>
            <w:tcW w:w="1701" w:type="dxa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t>Выполнение тестовых заданий типа А</w:t>
            </w:r>
            <w:proofErr w:type="gramStart"/>
            <w:r w:rsidRPr="006411FA">
              <w:rPr>
                <w:rFonts w:ascii="Times New Roman" w:hAnsi="Times New Roman"/>
                <w:sz w:val="20"/>
                <w:szCs w:val="20"/>
              </w:rPr>
              <w:t>,В</w:t>
            </w:r>
            <w:proofErr w:type="gramEnd"/>
            <w:r w:rsidRPr="006411FA">
              <w:rPr>
                <w:rFonts w:ascii="Times New Roman" w:hAnsi="Times New Roman"/>
                <w:sz w:val="20"/>
                <w:szCs w:val="20"/>
              </w:rPr>
              <w:t xml:space="preserve">; анализ текстов ЕГЭ по экономической </w:t>
            </w:r>
            <w:r w:rsidRPr="006411FA">
              <w:rPr>
                <w:rFonts w:ascii="Times New Roman" w:hAnsi="Times New Roman"/>
                <w:sz w:val="20"/>
                <w:szCs w:val="20"/>
              </w:rPr>
              <w:lastRenderedPageBreak/>
              <w:t>сфере.</w:t>
            </w:r>
          </w:p>
        </w:tc>
        <w:tc>
          <w:tcPr>
            <w:tcW w:w="2977" w:type="dxa"/>
            <w:gridSpan w:val="2"/>
          </w:tcPr>
          <w:p w:rsidR="00B55481" w:rsidRPr="006411FA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11FA">
              <w:rPr>
                <w:rFonts w:ascii="Times New Roman" w:hAnsi="Times New Roman"/>
                <w:sz w:val="20"/>
                <w:szCs w:val="20"/>
              </w:rPr>
              <w:lastRenderedPageBreak/>
              <w:t>Экономические термины и понятия.</w:t>
            </w:r>
          </w:p>
        </w:tc>
        <w:tc>
          <w:tcPr>
            <w:tcW w:w="2377" w:type="dxa"/>
          </w:tcPr>
          <w:p w:rsidR="00B55481" w:rsidRPr="00B96C44" w:rsidRDefault="00B55481" w:rsidP="004B699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96C44">
              <w:rPr>
                <w:rFonts w:ascii="Times New Roman" w:hAnsi="Times New Roman"/>
                <w:sz w:val="20"/>
                <w:szCs w:val="20"/>
              </w:rPr>
              <w:t>Читать рекомендуемую литературу по экономике.</w:t>
            </w:r>
          </w:p>
        </w:tc>
        <w:tc>
          <w:tcPr>
            <w:tcW w:w="851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B55481" w:rsidRPr="009772BC" w:rsidRDefault="00B55481" w:rsidP="004B699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F31E96" w:rsidRDefault="00F31E96" w:rsidP="00E34765">
      <w:pPr>
        <w:spacing w:after="0" w:line="240" w:lineRule="auto"/>
      </w:pPr>
    </w:p>
    <w:sectPr w:rsidR="00F31E96" w:rsidSect="00B5548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508"/>
    <w:multiLevelType w:val="hybridMultilevel"/>
    <w:tmpl w:val="1A4A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5317"/>
    <w:multiLevelType w:val="hybridMultilevel"/>
    <w:tmpl w:val="D0307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B84EB7"/>
    <w:multiLevelType w:val="hybridMultilevel"/>
    <w:tmpl w:val="1102C670"/>
    <w:lvl w:ilvl="0" w:tplc="4D263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583FCF"/>
    <w:multiLevelType w:val="hybridMultilevel"/>
    <w:tmpl w:val="3B8CB6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C03F35"/>
    <w:multiLevelType w:val="hybridMultilevel"/>
    <w:tmpl w:val="1A92B6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AF03DB2"/>
    <w:multiLevelType w:val="hybridMultilevel"/>
    <w:tmpl w:val="4E188352"/>
    <w:lvl w:ilvl="0" w:tplc="613C9CA4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20512"/>
    <w:multiLevelType w:val="hybridMultilevel"/>
    <w:tmpl w:val="5E5C8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572175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3F7DB2"/>
    <w:multiLevelType w:val="hybridMultilevel"/>
    <w:tmpl w:val="1102C670"/>
    <w:lvl w:ilvl="0" w:tplc="4D2632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4B63EB"/>
    <w:multiLevelType w:val="singleLevel"/>
    <w:tmpl w:val="4DA422CC"/>
    <w:lvl w:ilvl="0">
      <w:start w:val="1"/>
      <w:numFmt w:val="decimal"/>
      <w:lvlText w:val="%1)"/>
      <w:legacy w:legacy="1" w:legacySpace="0" w:legacyIndent="225"/>
      <w:lvlJc w:val="left"/>
      <w:pPr>
        <w:ind w:left="284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">
    <w:nsid w:val="58E20DEB"/>
    <w:multiLevelType w:val="hybridMultilevel"/>
    <w:tmpl w:val="557CF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421A88"/>
    <w:multiLevelType w:val="hybridMultilevel"/>
    <w:tmpl w:val="AE766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C52EF"/>
    <w:multiLevelType w:val="hybridMultilevel"/>
    <w:tmpl w:val="B7888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11"/>
    <w:lvlOverride w:ilvl="0">
      <w:startOverride w:val="1"/>
    </w:lvlOverride>
  </w:num>
  <w:num w:numId="9">
    <w:abstractNumId w:val="9"/>
  </w:num>
  <w:num w:numId="10">
    <w:abstractNumId w:val="4"/>
  </w:num>
  <w:num w:numId="11">
    <w:abstractNumId w:val="7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E34765"/>
    <w:rsid w:val="00075DAC"/>
    <w:rsid w:val="000A4E6C"/>
    <w:rsid w:val="000D28A7"/>
    <w:rsid w:val="00202FB2"/>
    <w:rsid w:val="00320AA0"/>
    <w:rsid w:val="004F7CC3"/>
    <w:rsid w:val="00516434"/>
    <w:rsid w:val="00557B48"/>
    <w:rsid w:val="00594439"/>
    <w:rsid w:val="005E2352"/>
    <w:rsid w:val="007467DF"/>
    <w:rsid w:val="007B53A0"/>
    <w:rsid w:val="008175B6"/>
    <w:rsid w:val="008703BD"/>
    <w:rsid w:val="008D7D62"/>
    <w:rsid w:val="008F23A3"/>
    <w:rsid w:val="0093299D"/>
    <w:rsid w:val="009C2D30"/>
    <w:rsid w:val="009D1252"/>
    <w:rsid w:val="009E5A5C"/>
    <w:rsid w:val="00A03EA6"/>
    <w:rsid w:val="00A5420A"/>
    <w:rsid w:val="00A55D8F"/>
    <w:rsid w:val="00B55481"/>
    <w:rsid w:val="00B56852"/>
    <w:rsid w:val="00BC42F9"/>
    <w:rsid w:val="00BF1202"/>
    <w:rsid w:val="00C938EF"/>
    <w:rsid w:val="00D13058"/>
    <w:rsid w:val="00D940BA"/>
    <w:rsid w:val="00DC5002"/>
    <w:rsid w:val="00DC67E7"/>
    <w:rsid w:val="00DF0BFB"/>
    <w:rsid w:val="00E34765"/>
    <w:rsid w:val="00E83C63"/>
    <w:rsid w:val="00F31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43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D940B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link w:val="a3"/>
    <w:rsid w:val="00D940BA"/>
    <w:rPr>
      <w:rFonts w:ascii="Times New Roman" w:eastAsia="Times New Roman" w:hAnsi="Times New Roman"/>
      <w:sz w:val="24"/>
      <w:szCs w:val="24"/>
    </w:rPr>
  </w:style>
  <w:style w:type="table" w:styleId="a5">
    <w:name w:val="Table Grid"/>
    <w:basedOn w:val="a1"/>
    <w:uiPriority w:val="59"/>
    <w:rsid w:val="00E347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5548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7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5DA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n.gov.ru/" TargetMode="External"/><Relationship Id="rId13" Type="http://schemas.openxmlformats.org/officeDocument/2006/relationships/hyperlink" Target="http://www/" TargetMode="External"/><Relationship Id="rId18" Type="http://schemas.openxmlformats.org/officeDocument/2006/relationships/hyperlink" Target="http://www.ege.edu.ru/" TargetMode="External"/><Relationship Id="rId26" Type="http://schemas.openxmlformats.org/officeDocument/2006/relationships/hyperlink" Target="http://www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/" TargetMode="External"/><Relationship Id="rId7" Type="http://schemas.openxmlformats.org/officeDocument/2006/relationships/hyperlink" Target="http://www/" TargetMode="External"/><Relationship Id="rId12" Type="http://schemas.openxmlformats.org/officeDocument/2006/relationships/hyperlink" Target="http://www.fipi.ru/" TargetMode="External"/><Relationship Id="rId17" Type="http://schemas.openxmlformats.org/officeDocument/2006/relationships/hyperlink" Target="http://www.ege.edu.ru/" TargetMode="External"/><Relationship Id="rId25" Type="http://schemas.openxmlformats.org/officeDocument/2006/relationships/hyperlink" Target="http://www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ge.edu.ru/" TargetMode="External"/><Relationship Id="rId20" Type="http://schemas.openxmlformats.org/officeDocument/2006/relationships/hyperlink" Target="http://www.ege.edu.ru/" TargetMode="External"/><Relationship Id="rId29" Type="http://schemas.openxmlformats.org/officeDocument/2006/relationships/hyperlink" Target="http://www.infomarker.ru/top8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/" TargetMode="External"/><Relationship Id="rId11" Type="http://schemas.openxmlformats.org/officeDocument/2006/relationships/hyperlink" Target="http://www.mon.gov.ru/" TargetMode="External"/><Relationship Id="rId24" Type="http://schemas.openxmlformats.org/officeDocument/2006/relationships/hyperlink" Target="http://www.probaege.edu.ru/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1.emf"/><Relationship Id="rId15" Type="http://schemas.openxmlformats.org/officeDocument/2006/relationships/hyperlink" Target="http://www.ege.edu.ru/" TargetMode="External"/><Relationship Id="rId23" Type="http://schemas.openxmlformats.org/officeDocument/2006/relationships/hyperlink" Target="http://www.probaege.edu.ru/" TargetMode="External"/><Relationship Id="rId28" Type="http://schemas.openxmlformats.org/officeDocument/2006/relationships/hyperlink" Target="http://www.probaege.edu.ru/" TargetMode="External"/><Relationship Id="rId10" Type="http://schemas.openxmlformats.org/officeDocument/2006/relationships/hyperlink" Target="http://www.mon.gov.ru/" TargetMode="External"/><Relationship Id="rId19" Type="http://schemas.openxmlformats.org/officeDocument/2006/relationships/hyperlink" Target="http://www.ege.edu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on.gov.ru/" TargetMode="External"/><Relationship Id="rId14" Type="http://schemas.openxmlformats.org/officeDocument/2006/relationships/hyperlink" Target="http://www/" TargetMode="External"/><Relationship Id="rId22" Type="http://schemas.openxmlformats.org/officeDocument/2006/relationships/hyperlink" Target="http://www/" TargetMode="External"/><Relationship Id="rId27" Type="http://schemas.openxmlformats.org/officeDocument/2006/relationships/hyperlink" Target="http://www.probaege.edu.ru/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1055;&#1054;&#1071;&#1057;&#1053;&#1048;&#1058;&#1045;&#1051;&#1068;&#1053;&#1040;&#1071;%20&#1047;&#1040;&#1055;&#1048;&#1057;&#1050;&#1040;%20&#1069;&#1082;&#1086;&#1085;&#1086;&#1084;&#1080;&#1082;&#1072;%201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ПОЯСНИТЕЛЬНАЯ ЗАПИСКА Экономика 11</Template>
  <TotalTime>14</TotalTime>
  <Pages>1</Pages>
  <Words>4596</Words>
  <Characters>26199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30734</CharactersWithSpaces>
  <SharedDoc>false</SharedDoc>
  <HLinks>
    <vt:vector size="144" baseType="variant">
      <vt:variant>
        <vt:i4>3604518</vt:i4>
      </vt:variant>
      <vt:variant>
        <vt:i4>69</vt:i4>
      </vt:variant>
      <vt:variant>
        <vt:i4>0</vt:i4>
      </vt:variant>
      <vt:variant>
        <vt:i4>5</vt:i4>
      </vt:variant>
      <vt:variant>
        <vt:lpwstr>http://www.infomarker.ru/top8.html</vt:lpwstr>
      </vt:variant>
      <vt:variant>
        <vt:lpwstr/>
      </vt:variant>
      <vt:variant>
        <vt:i4>2293794</vt:i4>
      </vt:variant>
      <vt:variant>
        <vt:i4>66</vt:i4>
      </vt:variant>
      <vt:variant>
        <vt:i4>0</vt:i4>
      </vt:variant>
      <vt:variant>
        <vt:i4>5</vt:i4>
      </vt:variant>
      <vt:variant>
        <vt:lpwstr>http://www.probaege.edu.ru/</vt:lpwstr>
      </vt:variant>
      <vt:variant>
        <vt:lpwstr/>
      </vt:variant>
      <vt:variant>
        <vt:i4>2293794</vt:i4>
      </vt:variant>
      <vt:variant>
        <vt:i4>63</vt:i4>
      </vt:variant>
      <vt:variant>
        <vt:i4>0</vt:i4>
      </vt:variant>
      <vt:variant>
        <vt:i4>5</vt:i4>
      </vt:variant>
      <vt:variant>
        <vt:lpwstr>http://www.probaege.edu.ru/</vt:lpwstr>
      </vt:variant>
      <vt:variant>
        <vt:lpwstr/>
      </vt:variant>
      <vt:variant>
        <vt:i4>2818174</vt:i4>
      </vt:variant>
      <vt:variant>
        <vt:i4>60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57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2293794</vt:i4>
      </vt:variant>
      <vt:variant>
        <vt:i4>54</vt:i4>
      </vt:variant>
      <vt:variant>
        <vt:i4>0</vt:i4>
      </vt:variant>
      <vt:variant>
        <vt:i4>5</vt:i4>
      </vt:variant>
      <vt:variant>
        <vt:lpwstr>http://www.probaege.edu.ru/</vt:lpwstr>
      </vt:variant>
      <vt:variant>
        <vt:lpwstr/>
      </vt:variant>
      <vt:variant>
        <vt:i4>2293794</vt:i4>
      </vt:variant>
      <vt:variant>
        <vt:i4>51</vt:i4>
      </vt:variant>
      <vt:variant>
        <vt:i4>0</vt:i4>
      </vt:variant>
      <vt:variant>
        <vt:i4>5</vt:i4>
      </vt:variant>
      <vt:variant>
        <vt:lpwstr>http://www.probaege.edu.ru/</vt:lpwstr>
      </vt:variant>
      <vt:variant>
        <vt:lpwstr/>
      </vt:variant>
      <vt:variant>
        <vt:i4>2818174</vt:i4>
      </vt:variant>
      <vt:variant>
        <vt:i4>48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45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6684710</vt:i4>
      </vt:variant>
      <vt:variant>
        <vt:i4>42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6684710</vt:i4>
      </vt:variant>
      <vt:variant>
        <vt:i4>39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6684710</vt:i4>
      </vt:variant>
      <vt:variant>
        <vt:i4>36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6684710</vt:i4>
      </vt:variant>
      <vt:variant>
        <vt:i4>33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6684710</vt:i4>
      </vt:variant>
      <vt:variant>
        <vt:i4>30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6684710</vt:i4>
      </vt:variant>
      <vt:variant>
        <vt:i4>27</vt:i4>
      </vt:variant>
      <vt:variant>
        <vt:i4>0</vt:i4>
      </vt:variant>
      <vt:variant>
        <vt:i4>5</vt:i4>
      </vt:variant>
      <vt:variant>
        <vt:lpwstr>http://www.ege.edu.ru/</vt:lpwstr>
      </vt:variant>
      <vt:variant>
        <vt:lpwstr/>
      </vt:variant>
      <vt:variant>
        <vt:i4>2818174</vt:i4>
      </vt:variant>
      <vt:variant>
        <vt:i4>24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21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6684706</vt:i4>
      </vt:variant>
      <vt:variant>
        <vt:i4>18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6553637</vt:i4>
      </vt:variant>
      <vt:variant>
        <vt:i4>15</vt:i4>
      </vt:variant>
      <vt:variant>
        <vt:i4>0</vt:i4>
      </vt:variant>
      <vt:variant>
        <vt:i4>5</vt:i4>
      </vt:variant>
      <vt:variant>
        <vt:lpwstr>http://www.mon.gov.ru/</vt:lpwstr>
      </vt:variant>
      <vt:variant>
        <vt:lpwstr/>
      </vt:variant>
      <vt:variant>
        <vt:i4>6553637</vt:i4>
      </vt:variant>
      <vt:variant>
        <vt:i4>12</vt:i4>
      </vt:variant>
      <vt:variant>
        <vt:i4>0</vt:i4>
      </vt:variant>
      <vt:variant>
        <vt:i4>5</vt:i4>
      </vt:variant>
      <vt:variant>
        <vt:lpwstr>http://www.mon.gov.ru/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http://www.mon.gov.ru/</vt:lpwstr>
      </vt:variant>
      <vt:variant>
        <vt:lpwstr/>
      </vt:variant>
      <vt:variant>
        <vt:i4>6553637</vt:i4>
      </vt:variant>
      <vt:variant>
        <vt:i4>6</vt:i4>
      </vt:variant>
      <vt:variant>
        <vt:i4>0</vt:i4>
      </vt:variant>
      <vt:variant>
        <vt:i4>5</vt:i4>
      </vt:variant>
      <vt:variant>
        <vt:lpwstr>http://www.mon.gov.ru/</vt:lpwstr>
      </vt:variant>
      <vt:variant>
        <vt:lpwstr/>
      </vt:variant>
      <vt:variant>
        <vt:i4>2818174</vt:i4>
      </vt:variant>
      <vt:variant>
        <vt:i4>3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2818174</vt:i4>
      </vt:variant>
      <vt:variant>
        <vt:i4>0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Valya</dc:creator>
  <cp:lastModifiedBy>user</cp:lastModifiedBy>
  <cp:revision>5</cp:revision>
  <cp:lastPrinted>2011-11-05T17:11:00Z</cp:lastPrinted>
  <dcterms:created xsi:type="dcterms:W3CDTF">2018-11-15T05:19:00Z</dcterms:created>
  <dcterms:modified xsi:type="dcterms:W3CDTF">2019-01-17T14:34:00Z</dcterms:modified>
</cp:coreProperties>
</file>